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E78A3E" w14:textId="3FE98D86" w:rsidR="007970E2" w:rsidRPr="00F1559F" w:rsidRDefault="007970E2" w:rsidP="00654C86">
      <w:pPr>
        <w:pStyle w:val="BATitle"/>
        <w:jc w:val="left"/>
        <w:rPr>
          <w:rFonts w:eastAsia="Times New Roman"/>
          <w:spacing w:val="0"/>
          <w:szCs w:val="20"/>
          <w:lang w:eastAsia="en-US"/>
        </w:rPr>
      </w:pPr>
      <w:bookmarkStart w:id="0" w:name="_Hlk35610940"/>
      <w:bookmarkStart w:id="1" w:name="_Hlk38969203"/>
      <w:r w:rsidRPr="00F1559F">
        <w:rPr>
          <w:rFonts w:eastAsia="Times New Roman"/>
          <w:spacing w:val="0"/>
          <w:szCs w:val="20"/>
          <w:lang w:eastAsia="en-US"/>
        </w:rPr>
        <w:t>Natur</w:t>
      </w:r>
      <w:r w:rsidR="00E70E6C" w:rsidRPr="00F1559F">
        <w:rPr>
          <w:rFonts w:eastAsia="Times New Roman"/>
          <w:spacing w:val="0"/>
          <w:szCs w:val="20"/>
          <w:lang w:eastAsia="en-US"/>
        </w:rPr>
        <w:t xml:space="preserve">e-inspired </w:t>
      </w:r>
      <w:r w:rsidRPr="00F1559F">
        <w:rPr>
          <w:rFonts w:eastAsia="Times New Roman"/>
          <w:spacing w:val="0"/>
          <w:szCs w:val="20"/>
          <w:lang w:eastAsia="en-US"/>
        </w:rPr>
        <w:t xml:space="preserve">and </w:t>
      </w:r>
      <w:r w:rsidR="004E7508" w:rsidRPr="00F1559F">
        <w:rPr>
          <w:rFonts w:eastAsia="Times New Roman"/>
          <w:spacing w:val="0"/>
          <w:szCs w:val="20"/>
          <w:lang w:eastAsia="en-US"/>
        </w:rPr>
        <w:t>sustainable</w:t>
      </w:r>
      <w:r w:rsidRPr="00F1559F">
        <w:rPr>
          <w:rFonts w:eastAsia="Times New Roman"/>
          <w:spacing w:val="0"/>
          <w:szCs w:val="20"/>
          <w:lang w:eastAsia="en-US"/>
        </w:rPr>
        <w:t xml:space="preserve"> synthesis of sulfur-bearing Fe-rich nanoparticles</w:t>
      </w:r>
    </w:p>
    <w:bookmarkEnd w:id="0"/>
    <w:p w14:paraId="24AF3E46" w14:textId="77777777" w:rsidR="007970E2" w:rsidRPr="00F1559F" w:rsidRDefault="007970E2" w:rsidP="00654C86">
      <w:pPr>
        <w:pStyle w:val="BBAuthorName"/>
        <w:jc w:val="left"/>
        <w:rPr>
          <w:vertAlign w:val="superscript"/>
        </w:rPr>
      </w:pPr>
      <w:r w:rsidRPr="00F1559F">
        <w:t>David O’Connor</w:t>
      </w:r>
      <w:r w:rsidRPr="00F1559F">
        <w:rPr>
          <w:vertAlign w:val="superscript"/>
        </w:rPr>
        <w:t>1</w:t>
      </w:r>
      <w:r w:rsidRPr="00F1559F">
        <w:t>, Deyi Hou</w:t>
      </w:r>
      <w:r w:rsidRPr="00F1559F">
        <w:rPr>
          <w:vertAlign w:val="superscript"/>
        </w:rPr>
        <w:t>1*</w:t>
      </w:r>
      <w:r w:rsidRPr="00F1559F">
        <w:t>, Qingsong Liu</w:t>
      </w:r>
      <w:r w:rsidRPr="00F1559F">
        <w:rPr>
          <w:vertAlign w:val="superscript"/>
        </w:rPr>
        <w:t>2</w:t>
      </w:r>
      <w:r w:rsidRPr="00F1559F">
        <w:t xml:space="preserve"> Martin R. Palmer</w:t>
      </w:r>
      <w:r w:rsidRPr="00F1559F">
        <w:rPr>
          <w:vertAlign w:val="superscript"/>
        </w:rPr>
        <w:t>3</w:t>
      </w:r>
      <w:r w:rsidRPr="00F1559F">
        <w:t xml:space="preserve">, Rajender S. Varma </w:t>
      </w:r>
      <w:r w:rsidRPr="00F1559F">
        <w:rPr>
          <w:vertAlign w:val="superscript"/>
        </w:rPr>
        <w:t>4*</w:t>
      </w:r>
    </w:p>
    <w:p w14:paraId="71F4BD6C" w14:textId="77777777" w:rsidR="007970E2" w:rsidRPr="00F1559F" w:rsidRDefault="007970E2" w:rsidP="00654C86">
      <w:pPr>
        <w:pStyle w:val="BCAuthorAddress"/>
        <w:jc w:val="left"/>
      </w:pPr>
      <w:r w:rsidRPr="00F1559F">
        <w:rPr>
          <w:vertAlign w:val="superscript"/>
        </w:rPr>
        <w:t>1</w:t>
      </w:r>
      <w:r w:rsidRPr="00F1559F">
        <w:t xml:space="preserve"> School of Environment, Tsinghua University, Beijing 100084, China</w:t>
      </w:r>
    </w:p>
    <w:p w14:paraId="5513C8B3" w14:textId="77777777" w:rsidR="007970E2" w:rsidRPr="00F1559F" w:rsidRDefault="007970E2" w:rsidP="00654C86">
      <w:pPr>
        <w:pStyle w:val="BCAuthorAddress"/>
        <w:jc w:val="left"/>
      </w:pPr>
      <w:r w:rsidRPr="00F1559F">
        <w:rPr>
          <w:vertAlign w:val="superscript"/>
        </w:rPr>
        <w:t xml:space="preserve">2 </w:t>
      </w:r>
      <w:r w:rsidRPr="00F1559F">
        <w:t>Department of Ocean Science and Engineering, Southern University of Science and Technology, Shenzhen, 518055, China</w:t>
      </w:r>
    </w:p>
    <w:p w14:paraId="73076D97" w14:textId="77777777" w:rsidR="007970E2" w:rsidRPr="00F1559F" w:rsidRDefault="007970E2" w:rsidP="00654C86">
      <w:pPr>
        <w:pStyle w:val="BCAuthorAddress"/>
        <w:jc w:val="left"/>
      </w:pPr>
      <w:r w:rsidRPr="00F1559F">
        <w:rPr>
          <w:vertAlign w:val="superscript"/>
        </w:rPr>
        <w:t>3</w:t>
      </w:r>
      <w:r w:rsidRPr="00F1559F">
        <w:t xml:space="preserve"> School of Ocean and Earth Science, University of Southampton, Waterfront Campus, Southampton, SO14 3ZH, UK</w:t>
      </w:r>
    </w:p>
    <w:p w14:paraId="7F042FA4" w14:textId="21A5AECD" w:rsidR="007970E2" w:rsidRPr="00F1559F" w:rsidRDefault="007970E2" w:rsidP="00654C86">
      <w:pPr>
        <w:pStyle w:val="BCAuthorAddress"/>
        <w:jc w:val="left"/>
      </w:pPr>
      <w:r w:rsidRPr="00F1559F">
        <w:rPr>
          <w:vertAlign w:val="superscript"/>
        </w:rPr>
        <w:t xml:space="preserve">4 </w:t>
      </w:r>
      <w:r w:rsidRPr="00F1559F">
        <w:t>Regional Centre of Advanced Technologies and Materials, Faculty of Science, Palacky University, Šlechtitelů 27, 783 71 Olomouc, Czech Republic.</w:t>
      </w:r>
    </w:p>
    <w:p w14:paraId="6C2FAADD" w14:textId="76425E3E" w:rsidR="005E06A4" w:rsidRPr="00F1559F" w:rsidRDefault="005E06A4" w:rsidP="005E06A4">
      <w:pPr>
        <w:pStyle w:val="BIEmailAddress"/>
      </w:pPr>
      <w:r w:rsidRPr="00F1559F">
        <w:rPr>
          <w:vertAlign w:val="superscript"/>
        </w:rPr>
        <w:t>*</w:t>
      </w:r>
      <w:r w:rsidRPr="00F1559F">
        <w:t xml:space="preserve"> corresponding author (hou.deyi@tsinghua.edu.cn)</w:t>
      </w:r>
    </w:p>
    <w:p w14:paraId="628E6994" w14:textId="69C2406B" w:rsidR="007970E2" w:rsidRPr="00F1559F" w:rsidRDefault="00EF55D7" w:rsidP="00654C86">
      <w:pPr>
        <w:pStyle w:val="BDAbstract"/>
      </w:pPr>
      <w:r w:rsidRPr="00F1559F">
        <w:rPr>
          <w:b/>
          <w:bCs/>
        </w:rPr>
        <w:t>Abstract</w:t>
      </w:r>
      <w:r w:rsidRPr="00F1559F">
        <w:t xml:space="preserve">. </w:t>
      </w:r>
      <w:r w:rsidR="007970E2" w:rsidRPr="00F1559F">
        <w:t>Sulfur-be</w:t>
      </w:r>
      <w:bookmarkStart w:id="2" w:name="OLE_LINK91"/>
      <w:bookmarkStart w:id="3" w:name="OLE_LINK92"/>
      <w:bookmarkStart w:id="4" w:name="OLE_LINK93"/>
      <w:r w:rsidR="007970E2" w:rsidRPr="00F1559F">
        <w:t xml:space="preserve">aring Fe-rich nanoparticles (SINPs) have </w:t>
      </w:r>
      <w:bookmarkStart w:id="5" w:name="OLE_LINK150"/>
      <w:bookmarkStart w:id="6" w:name="OLE_LINK151"/>
      <w:r w:rsidR="007970E2" w:rsidRPr="00F1559F">
        <w:t xml:space="preserve">been subject to increased levels of interest </w:t>
      </w:r>
      <w:bookmarkEnd w:id="5"/>
      <w:bookmarkEnd w:id="6"/>
      <w:r w:rsidR="007970E2" w:rsidRPr="00F1559F">
        <w:t xml:space="preserve">because of their catalytic properties and other features. </w:t>
      </w:r>
      <w:bookmarkEnd w:id="2"/>
      <w:bookmarkEnd w:id="3"/>
      <w:bookmarkEnd w:id="4"/>
      <w:r w:rsidR="00A76D6D" w:rsidRPr="00F1559F">
        <w:t xml:space="preserve">However, </w:t>
      </w:r>
      <w:r w:rsidR="00145851" w:rsidRPr="00F1559F">
        <w:t xml:space="preserve">with increasing interest in greener and sustainable practice, traditional engineered </w:t>
      </w:r>
      <w:r w:rsidR="009A1170" w:rsidRPr="00F1559F">
        <w:t>routes</w:t>
      </w:r>
      <w:r w:rsidR="00145851" w:rsidRPr="00F1559F">
        <w:t xml:space="preserve"> </w:t>
      </w:r>
      <w:r w:rsidR="009A1170" w:rsidRPr="00F1559F">
        <w:t xml:space="preserve">to SINP synthesis </w:t>
      </w:r>
      <w:r w:rsidR="008025F0" w:rsidRPr="00F1559F">
        <w:t xml:space="preserve">have become a </w:t>
      </w:r>
      <w:r w:rsidR="00145851" w:rsidRPr="00F1559F">
        <w:t xml:space="preserve">concern </w:t>
      </w:r>
      <w:r w:rsidR="00A1519E" w:rsidRPr="00F1559F">
        <w:t>owing</w:t>
      </w:r>
      <w:r w:rsidR="00145851" w:rsidRPr="00F1559F">
        <w:t xml:space="preserve"> to their high energy and resource demand</w:t>
      </w:r>
      <w:r w:rsidR="00A1519E" w:rsidRPr="00F1559F">
        <w:t xml:space="preserve"> </w:t>
      </w:r>
      <w:r w:rsidR="002048F2" w:rsidRPr="00F1559F">
        <w:t>as well as</w:t>
      </w:r>
      <w:r w:rsidR="00145851" w:rsidRPr="00F1559F">
        <w:t xml:space="preserve"> the use of potentially hazardous or environmentally harmful reagents. </w:t>
      </w:r>
      <w:r w:rsidR="00F43E7F" w:rsidRPr="00F1559F">
        <w:t xml:space="preserve"> </w:t>
      </w:r>
      <w:r w:rsidR="007970E2" w:rsidRPr="00F1559F">
        <w:t xml:space="preserve">Here, we aim to bring attention to emerging and burgeoning research </w:t>
      </w:r>
      <w:r w:rsidR="00145851" w:rsidRPr="00F1559F">
        <w:t xml:space="preserve">across a wide range of disciplines </w:t>
      </w:r>
      <w:r w:rsidR="002048F2" w:rsidRPr="00F1559F">
        <w:t>on the formation of</w:t>
      </w:r>
      <w:r w:rsidR="00145851" w:rsidRPr="00F1559F">
        <w:t xml:space="preserve"> both naturally occurring and </w:t>
      </w:r>
      <w:r w:rsidR="00145851" w:rsidRPr="00F1559F">
        <w:lastRenderedPageBreak/>
        <w:t>synthetic SINPs</w:t>
      </w:r>
      <w:r w:rsidR="002D474D" w:rsidRPr="00F1559F">
        <w:t xml:space="preserve">. </w:t>
      </w:r>
      <w:r w:rsidR="007C405A" w:rsidRPr="00F1559F">
        <w:t>Firstly,</w:t>
      </w:r>
      <w:r w:rsidR="000D7589" w:rsidRPr="00F1559F">
        <w:t xml:space="preserve"> various SINP types </w:t>
      </w:r>
      <w:r w:rsidR="00A1519E" w:rsidRPr="00F1559F">
        <w:t>are described</w:t>
      </w:r>
      <w:r w:rsidR="004E4D05" w:rsidRPr="00F1559F">
        <w:t>,</w:t>
      </w:r>
      <w:r w:rsidR="00A1519E" w:rsidRPr="00F1559F">
        <w:t xml:space="preserve"> </w:t>
      </w:r>
      <w:r w:rsidR="000D7589" w:rsidRPr="00F1559F">
        <w:t>and their most important characteristics</w:t>
      </w:r>
      <w:r w:rsidR="00C45373" w:rsidRPr="00F1559F">
        <w:t xml:space="preserve"> are outlined</w:t>
      </w:r>
      <w:r w:rsidR="000D7589" w:rsidRPr="00F1559F">
        <w:t xml:space="preserve">. Second, </w:t>
      </w:r>
      <w:r w:rsidR="007970E2" w:rsidRPr="00F1559F">
        <w:t xml:space="preserve">the </w:t>
      </w:r>
      <w:r w:rsidR="000D7589" w:rsidRPr="00F1559F">
        <w:t xml:space="preserve">natural </w:t>
      </w:r>
      <w:r w:rsidR="00A1519E" w:rsidRPr="00F1559F">
        <w:t>mechanisms</w:t>
      </w:r>
      <w:r w:rsidR="007970E2" w:rsidRPr="00F1559F">
        <w:t xml:space="preserve"> of SINP</w:t>
      </w:r>
      <w:r w:rsidR="00A1519E" w:rsidRPr="00F1559F">
        <w:t xml:space="preserve"> formation</w:t>
      </w:r>
      <w:r w:rsidR="00C45373" w:rsidRPr="00F1559F">
        <w:t xml:space="preserve"> are evaluated</w:t>
      </w:r>
      <w:r w:rsidR="00A1519E" w:rsidRPr="00F1559F">
        <w:t xml:space="preserve"> a</w:t>
      </w:r>
      <w:r w:rsidR="007970E2" w:rsidRPr="00F1559F">
        <w:t>nd their environmental significance</w:t>
      </w:r>
      <w:r w:rsidR="00145851" w:rsidRPr="00F1559F">
        <w:t xml:space="preserve"> explained</w:t>
      </w:r>
      <w:r w:rsidR="00A1519E" w:rsidRPr="00F1559F">
        <w:t xml:space="preserve">, </w:t>
      </w:r>
      <w:r w:rsidR="004A422C" w:rsidRPr="00F1559F">
        <w:t>predominantly</w:t>
      </w:r>
      <w:r w:rsidR="00A1519E" w:rsidRPr="00F1559F">
        <w:t xml:space="preserve"> </w:t>
      </w:r>
      <w:r w:rsidR="004A422C" w:rsidRPr="00F1559F">
        <w:t xml:space="preserve">in </w:t>
      </w:r>
      <w:r w:rsidR="00A1519E" w:rsidRPr="00F1559F">
        <w:t xml:space="preserve">hydrothermal vents and lithogenic </w:t>
      </w:r>
      <w:r w:rsidR="004A422C" w:rsidRPr="00F1559F">
        <w:t>environments</w:t>
      </w:r>
      <w:r w:rsidR="00A1519E" w:rsidRPr="00F1559F">
        <w:t xml:space="preserve">, </w:t>
      </w:r>
      <w:r w:rsidR="00C45373" w:rsidRPr="00F1559F">
        <w:t xml:space="preserve">in </w:t>
      </w:r>
      <w:r w:rsidR="00DB2B46" w:rsidRPr="00F1559F">
        <w:t>order</w:t>
      </w:r>
      <w:r w:rsidR="007970E2" w:rsidRPr="00F1559F">
        <w:t xml:space="preserve"> </w:t>
      </w:r>
      <w:r w:rsidR="00DB2B46" w:rsidRPr="00F1559F">
        <w:t>to</w:t>
      </w:r>
      <w:r w:rsidR="00D55FA8" w:rsidRPr="00F1559F">
        <w:t xml:space="preserve"> </w:t>
      </w:r>
      <w:r w:rsidR="00C45373" w:rsidRPr="00F1559F">
        <w:t xml:space="preserve">help </w:t>
      </w:r>
      <w:r w:rsidR="00680728" w:rsidRPr="00F1559F">
        <w:t>inspire</w:t>
      </w:r>
      <w:r w:rsidR="00667885" w:rsidRPr="00F1559F">
        <w:t xml:space="preserve"> </w:t>
      </w:r>
      <w:r w:rsidR="00680728" w:rsidRPr="00F1559F">
        <w:t>new</w:t>
      </w:r>
      <w:r w:rsidR="004A422C" w:rsidRPr="00F1559F">
        <w:t xml:space="preserve"> approaches to</w:t>
      </w:r>
      <w:r w:rsidR="00680728" w:rsidRPr="00F1559F">
        <w:t xml:space="preserve"> </w:t>
      </w:r>
      <w:r w:rsidR="00640CBA" w:rsidRPr="00F1559F">
        <w:t xml:space="preserve">engineered </w:t>
      </w:r>
      <w:r w:rsidR="007970E2" w:rsidRPr="00F1559F">
        <w:t xml:space="preserve">synthesis. </w:t>
      </w:r>
      <w:r w:rsidR="000D7589" w:rsidRPr="00F1559F">
        <w:t>Third,</w:t>
      </w:r>
      <w:r w:rsidR="00CD4C36" w:rsidRPr="00F1559F">
        <w:t xml:space="preserve"> a</w:t>
      </w:r>
      <w:r w:rsidR="00C45373" w:rsidRPr="00F1559F">
        <w:t>n</w:t>
      </w:r>
      <w:r w:rsidR="00CD4C36" w:rsidRPr="00F1559F">
        <w:t xml:space="preserve"> appraisal of various</w:t>
      </w:r>
      <w:r w:rsidR="004E7AF9" w:rsidRPr="00F1559F">
        <w:t xml:space="preserve"> </w:t>
      </w:r>
      <w:r w:rsidR="00CD4C36" w:rsidRPr="00F1559F">
        <w:t xml:space="preserve">synthetic </w:t>
      </w:r>
      <w:r w:rsidR="004E7AF9" w:rsidRPr="00F1559F">
        <w:t>approaches</w:t>
      </w:r>
      <w:r w:rsidR="00CD4C36" w:rsidRPr="00F1559F">
        <w:t xml:space="preserve"> for SINP assembly</w:t>
      </w:r>
      <w:r w:rsidR="00C45373" w:rsidRPr="00F1559F">
        <w:t xml:space="preserve"> is </w:t>
      </w:r>
      <w:r w:rsidR="004E4D05" w:rsidRPr="00F1559F">
        <w:t>presented</w:t>
      </w:r>
      <w:r w:rsidR="004461CB" w:rsidRPr="00F1559F">
        <w:t>,</w:t>
      </w:r>
      <w:r w:rsidR="00CD4C36" w:rsidRPr="00F1559F">
        <w:t xml:space="preserve"> with a focus </w:t>
      </w:r>
      <w:r w:rsidR="000B7628" w:rsidRPr="00F1559F">
        <w:t>on</w:t>
      </w:r>
      <w:r w:rsidR="004461CB" w:rsidRPr="00F1559F">
        <w:t xml:space="preserve"> </w:t>
      </w:r>
      <w:r w:rsidR="000B7628" w:rsidRPr="00F1559F">
        <w:t>green</w:t>
      </w:r>
      <w:r w:rsidR="00CD4C36" w:rsidRPr="00F1559F">
        <w:t xml:space="preserve"> synthe</w:t>
      </w:r>
      <w:r w:rsidR="00145851" w:rsidRPr="00F1559F">
        <w:t>sis</w:t>
      </w:r>
      <w:r w:rsidR="00CD4C36" w:rsidRPr="00F1559F">
        <w:t xml:space="preserve"> </w:t>
      </w:r>
      <w:r w:rsidR="004E7AF9" w:rsidRPr="00F1559F">
        <w:t>methods</w:t>
      </w:r>
      <w:r w:rsidR="00CD4C36" w:rsidRPr="00F1559F">
        <w:t xml:space="preserve">. One exemplar is the </w:t>
      </w:r>
      <w:r w:rsidR="007970E2" w:rsidRPr="00F1559F">
        <w:t>use of nature-</w:t>
      </w:r>
      <w:r w:rsidR="00E943B9" w:rsidRPr="00F1559F">
        <w:t>inspired</w:t>
      </w:r>
      <w:r w:rsidR="007970E2" w:rsidRPr="00F1559F">
        <w:t xml:space="preserve"> biosynthesis</w:t>
      </w:r>
      <w:r w:rsidR="00CD4C36" w:rsidRPr="00F1559F">
        <w:t>, which ha</w:t>
      </w:r>
      <w:r w:rsidR="00145851" w:rsidRPr="00F1559F">
        <w:t>s</w:t>
      </w:r>
      <w:r w:rsidR="00CD4C36" w:rsidRPr="00F1559F">
        <w:t xml:space="preserve"> been increasingly </w:t>
      </w:r>
      <w:r w:rsidR="004461CB" w:rsidRPr="00F1559F">
        <w:t xml:space="preserve">explored </w:t>
      </w:r>
      <w:r w:rsidR="00CD4C36" w:rsidRPr="00F1559F">
        <w:t>f</w:t>
      </w:r>
      <w:r w:rsidR="007970E2" w:rsidRPr="00F1559F">
        <w:t xml:space="preserve">or the fabrication of </w:t>
      </w:r>
      <w:r w:rsidR="002D474D" w:rsidRPr="00F1559F">
        <w:t>cost-effective and environmentally friendlier SINPs</w:t>
      </w:r>
      <w:r w:rsidR="007970E2" w:rsidRPr="00F1559F">
        <w:t xml:space="preserve">. </w:t>
      </w:r>
      <w:r w:rsidR="00145851" w:rsidRPr="00F1559F">
        <w:t>F</w:t>
      </w:r>
      <w:r w:rsidR="007970E2" w:rsidRPr="00F1559F">
        <w:t xml:space="preserve">inally, </w:t>
      </w:r>
      <w:r w:rsidR="00706007" w:rsidRPr="00F1559F">
        <w:t xml:space="preserve">potential </w:t>
      </w:r>
      <w:r w:rsidR="007970E2" w:rsidRPr="00F1559F">
        <w:t>future research directions</w:t>
      </w:r>
      <w:r w:rsidR="00706007" w:rsidRPr="00F1559F">
        <w:t xml:space="preserve"> </w:t>
      </w:r>
      <w:r w:rsidR="00C45373" w:rsidRPr="00F1559F">
        <w:t>lead</w:t>
      </w:r>
      <w:r w:rsidR="00706007" w:rsidRPr="00F1559F">
        <w:t>ing</w:t>
      </w:r>
      <w:r w:rsidR="00C45373" w:rsidRPr="00F1559F">
        <w:t xml:space="preserve"> to</w:t>
      </w:r>
      <w:r w:rsidR="0052304E" w:rsidRPr="00F1559F">
        <w:t xml:space="preserve"> more sustainable SINP synthesis</w:t>
      </w:r>
      <w:r w:rsidR="00706007" w:rsidRPr="00F1559F">
        <w:t xml:space="preserve"> are put forward.</w:t>
      </w:r>
    </w:p>
    <w:p w14:paraId="787A4C64" w14:textId="228564B6" w:rsidR="00EF55D7" w:rsidRPr="00F1559F" w:rsidRDefault="00EF55D7" w:rsidP="00EF55D7">
      <w:pPr>
        <w:pStyle w:val="BGKeywords"/>
      </w:pPr>
      <w:r w:rsidRPr="00F1559F">
        <w:rPr>
          <w:b/>
        </w:rPr>
        <w:t>Keywords</w:t>
      </w:r>
      <w:r w:rsidRPr="00F1559F">
        <w:t>: nanostructures; nanomaterial fabrication; green synthesis; biosynthesis; iron sulfide</w:t>
      </w:r>
      <w:r w:rsidR="00640CBA" w:rsidRPr="00F1559F">
        <w:t>s</w:t>
      </w:r>
    </w:p>
    <w:p w14:paraId="5DCF659E" w14:textId="1E85E18C" w:rsidR="00EF55D7" w:rsidRPr="00F1559F" w:rsidRDefault="00EF55D7" w:rsidP="00EF55D7">
      <w:pPr>
        <w:pStyle w:val="TAMainText"/>
        <w:ind w:firstLine="0"/>
      </w:pPr>
      <w:r w:rsidRPr="00F1559F">
        <w:rPr>
          <w:b/>
        </w:rPr>
        <w:t>Abstract Graphic</w:t>
      </w:r>
      <w:r w:rsidRPr="00F1559F">
        <w:t>:</w:t>
      </w:r>
    </w:p>
    <w:p w14:paraId="46148E55" w14:textId="7069FCF9" w:rsidR="000A7033" w:rsidRDefault="00E65B94" w:rsidP="00EF55D7">
      <w:pPr>
        <w:pStyle w:val="TAMainText"/>
        <w:ind w:firstLine="0"/>
        <w:rPr>
          <w:noProof/>
        </w:rPr>
      </w:pPr>
      <w:r>
        <w:rPr>
          <w:noProof/>
        </w:rPr>
        <w:drawing>
          <wp:inline distT="0" distB="0" distL="0" distR="0" wp14:anchorId="2D1ADD7C" wp14:editId="7AAFAFCA">
            <wp:extent cx="4320000" cy="2484347"/>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0000" cy="2484347"/>
                    </a:xfrm>
                    <a:prstGeom prst="rect">
                      <a:avLst/>
                    </a:prstGeom>
                    <a:noFill/>
                    <a:ln>
                      <a:noFill/>
                    </a:ln>
                  </pic:spPr>
                </pic:pic>
              </a:graphicData>
            </a:graphic>
          </wp:inline>
        </w:drawing>
      </w:r>
    </w:p>
    <w:p w14:paraId="118FBD60" w14:textId="731A19F9" w:rsidR="00EF55D7" w:rsidRDefault="00EF55D7" w:rsidP="00EF55D7">
      <w:pPr>
        <w:pStyle w:val="TAMainText"/>
        <w:ind w:firstLine="0"/>
      </w:pPr>
      <w:r w:rsidRPr="00F1559F">
        <w:rPr>
          <w:b/>
          <w:bCs/>
        </w:rPr>
        <w:t>Synopsis.</w:t>
      </w:r>
      <w:r w:rsidRPr="00F1559F">
        <w:t xml:space="preserve"> A</w:t>
      </w:r>
      <w:r w:rsidR="00A232CC" w:rsidRPr="00F1559F">
        <w:t>n</w:t>
      </w:r>
      <w:r w:rsidRPr="00F1559F">
        <w:t xml:space="preserve"> appraisal of various natural and synthetic mechanisms for SINP </w:t>
      </w:r>
      <w:r w:rsidR="00A232CC" w:rsidRPr="00F1559F">
        <w:t>formation</w:t>
      </w:r>
      <w:r w:rsidRPr="00F1559F">
        <w:t xml:space="preserve"> with a focus on greener synthetic approaches</w:t>
      </w:r>
    </w:p>
    <w:p w14:paraId="01264D31" w14:textId="190BD5EA" w:rsidR="00DE44A7" w:rsidRPr="00F1559F" w:rsidRDefault="00706007" w:rsidP="005E06A4">
      <w:pPr>
        <w:pStyle w:val="Heading1"/>
      </w:pPr>
      <w:bookmarkStart w:id="7" w:name="_Toc510793938"/>
      <w:bookmarkStart w:id="8" w:name="_Toc39087859"/>
      <w:r w:rsidRPr="00F1559F">
        <w:lastRenderedPageBreak/>
        <w:t xml:space="preserve">List of </w:t>
      </w:r>
      <w:r w:rsidR="00996878" w:rsidRPr="00F1559F">
        <w:t>Abbreviations</w:t>
      </w:r>
    </w:p>
    <w:p w14:paraId="426285D4" w14:textId="77777777" w:rsidR="005016E1" w:rsidRPr="00F1559F" w:rsidRDefault="005016E1" w:rsidP="005016E1">
      <w:r w:rsidRPr="00F1559F">
        <w:t>AAO</w:t>
      </w:r>
      <w:r w:rsidRPr="00F1559F">
        <w:tab/>
      </w:r>
      <w:r w:rsidRPr="00F1559F">
        <w:tab/>
        <w:t xml:space="preserve">anodic aluminum oxide </w:t>
      </w:r>
    </w:p>
    <w:p w14:paraId="58B4DC4C" w14:textId="77777777" w:rsidR="005016E1" w:rsidRPr="00F1559F" w:rsidRDefault="005016E1" w:rsidP="005016E1">
      <w:r w:rsidRPr="00F1559F">
        <w:t>CMC</w:t>
      </w:r>
      <w:r w:rsidRPr="00F1559F">
        <w:tab/>
      </w:r>
      <w:r w:rsidRPr="00F1559F">
        <w:tab/>
        <w:t xml:space="preserve">carboxymethyl cellulose </w:t>
      </w:r>
    </w:p>
    <w:p w14:paraId="2D7437FC" w14:textId="7487E4A6" w:rsidR="005016E1" w:rsidRPr="00F1559F" w:rsidRDefault="005016E1" w:rsidP="005016E1">
      <w:r w:rsidRPr="00F1559F">
        <w:t>CVD</w:t>
      </w:r>
      <w:r w:rsidRPr="00F1559F">
        <w:tab/>
      </w:r>
      <w:r w:rsidRPr="00F1559F">
        <w:tab/>
        <w:t xml:space="preserve">chemical vapor deposition </w:t>
      </w:r>
    </w:p>
    <w:p w14:paraId="5E94995C" w14:textId="77777777" w:rsidR="005016E1" w:rsidRPr="00F1559F" w:rsidRDefault="005016E1" w:rsidP="005016E1">
      <w:r w:rsidRPr="00F1559F">
        <w:t xml:space="preserve">IDP </w:t>
      </w:r>
      <w:r w:rsidRPr="00F1559F">
        <w:tab/>
      </w:r>
      <w:r w:rsidRPr="00F1559F">
        <w:tab/>
        <w:t>interplanetary dust particle</w:t>
      </w:r>
    </w:p>
    <w:p w14:paraId="05CC3DF6" w14:textId="77777777" w:rsidR="005016E1" w:rsidRPr="00F1559F" w:rsidRDefault="005016E1" w:rsidP="005016E1">
      <w:r w:rsidRPr="00F1559F">
        <w:t>IRB</w:t>
      </w:r>
      <w:r w:rsidRPr="00F1559F">
        <w:tab/>
      </w:r>
      <w:r w:rsidRPr="00F1559F">
        <w:tab/>
        <w:t xml:space="preserve">iron-reducing bacteria </w:t>
      </w:r>
    </w:p>
    <w:p w14:paraId="0771AA30" w14:textId="77777777" w:rsidR="005016E1" w:rsidRPr="00F1559F" w:rsidRDefault="005016E1" w:rsidP="005016E1">
      <w:r w:rsidRPr="00F1559F">
        <w:t xml:space="preserve">LIB </w:t>
      </w:r>
      <w:r w:rsidRPr="00F1559F">
        <w:tab/>
      </w:r>
      <w:r w:rsidRPr="00F1559F">
        <w:tab/>
        <w:t>lithium-ion battery</w:t>
      </w:r>
    </w:p>
    <w:p w14:paraId="2E9AA02C" w14:textId="77777777" w:rsidR="005016E1" w:rsidRPr="00F1559F" w:rsidRDefault="005016E1" w:rsidP="005016E1">
      <w:r w:rsidRPr="00F1559F">
        <w:t xml:space="preserve">Ms </w:t>
      </w:r>
      <w:r w:rsidRPr="00F1559F">
        <w:tab/>
      </w:r>
      <w:r w:rsidRPr="00F1559F">
        <w:tab/>
        <w:t>saturation magnetization</w:t>
      </w:r>
    </w:p>
    <w:p w14:paraId="7CFF7C51" w14:textId="77777777" w:rsidR="005016E1" w:rsidRPr="00F1559F" w:rsidRDefault="005016E1" w:rsidP="005016E1">
      <w:r w:rsidRPr="00F1559F">
        <w:t xml:space="preserve">MTB </w:t>
      </w:r>
      <w:r w:rsidRPr="00F1559F">
        <w:tab/>
      </w:r>
      <w:r w:rsidRPr="00F1559F">
        <w:tab/>
        <w:t>magnetotactic bacteria</w:t>
      </w:r>
    </w:p>
    <w:p w14:paraId="70512270" w14:textId="77777777" w:rsidR="005016E1" w:rsidRPr="00F1559F" w:rsidRDefault="005016E1" w:rsidP="005016E1">
      <w:r w:rsidRPr="00F1559F">
        <w:t>NPs</w:t>
      </w:r>
      <w:r w:rsidRPr="00F1559F">
        <w:tab/>
      </w:r>
      <w:r w:rsidRPr="00F1559F">
        <w:tab/>
        <w:t>nanoparticles</w:t>
      </w:r>
    </w:p>
    <w:p w14:paraId="73A31BFE" w14:textId="77777777" w:rsidR="005016E1" w:rsidRPr="00F1559F" w:rsidRDefault="005016E1" w:rsidP="005016E1">
      <w:r w:rsidRPr="00F1559F">
        <w:t xml:space="preserve">PV </w:t>
      </w:r>
      <w:r w:rsidRPr="00F1559F">
        <w:tab/>
      </w:r>
      <w:r w:rsidRPr="00F1559F">
        <w:tab/>
        <w:t>photovoltaic</w:t>
      </w:r>
    </w:p>
    <w:p w14:paraId="5375E279" w14:textId="29D43A56" w:rsidR="005016E1" w:rsidRPr="00F1559F" w:rsidRDefault="005016E1" w:rsidP="005016E1">
      <w:r w:rsidRPr="00F1559F">
        <w:t>SDS</w:t>
      </w:r>
      <w:r w:rsidRPr="00F1559F">
        <w:tab/>
      </w:r>
      <w:r w:rsidRPr="00F1559F">
        <w:tab/>
        <w:t xml:space="preserve">sodium dodecyl sulfate </w:t>
      </w:r>
    </w:p>
    <w:p w14:paraId="6C7E17E4" w14:textId="77777777" w:rsidR="005016E1" w:rsidRPr="00F1559F" w:rsidRDefault="005016E1" w:rsidP="005016E1">
      <w:r w:rsidRPr="00F1559F">
        <w:t>SINPS</w:t>
      </w:r>
      <w:r w:rsidRPr="00F1559F">
        <w:tab/>
      </w:r>
      <w:r w:rsidRPr="00F1559F">
        <w:tab/>
        <w:t>sulfur-bearing iron-rich nanoparticles</w:t>
      </w:r>
    </w:p>
    <w:p w14:paraId="3C678129" w14:textId="77777777" w:rsidR="005016E1" w:rsidRPr="00F1559F" w:rsidRDefault="005016E1" w:rsidP="005016E1">
      <w:r w:rsidRPr="00F1559F">
        <w:t>SRB</w:t>
      </w:r>
      <w:r w:rsidRPr="00F1559F">
        <w:tab/>
      </w:r>
      <w:r w:rsidRPr="00F1559F">
        <w:tab/>
        <w:t xml:space="preserve">sulfur-reducing bacteria </w:t>
      </w:r>
    </w:p>
    <w:p w14:paraId="69D2DB22" w14:textId="77777777" w:rsidR="005016E1" w:rsidRPr="00F1559F" w:rsidRDefault="005016E1" w:rsidP="005016E1">
      <w:r w:rsidRPr="00F1559F">
        <w:t>TEM</w:t>
      </w:r>
      <w:r w:rsidRPr="00F1559F">
        <w:tab/>
      </w:r>
      <w:r w:rsidRPr="00F1559F">
        <w:tab/>
        <w:t>transmission electron microscopy</w:t>
      </w:r>
    </w:p>
    <w:p w14:paraId="2E8A1655" w14:textId="592D8E01" w:rsidR="00706007" w:rsidRPr="00F1559F" w:rsidRDefault="005016E1" w:rsidP="005016E1">
      <w:r w:rsidRPr="00F1559F">
        <w:t xml:space="preserve">ZVI </w:t>
      </w:r>
      <w:r w:rsidRPr="00F1559F">
        <w:tab/>
      </w:r>
      <w:r w:rsidRPr="00F1559F">
        <w:tab/>
        <w:t>zero valent iron</w:t>
      </w:r>
    </w:p>
    <w:p w14:paraId="207F44EB" w14:textId="264F6409" w:rsidR="00762BB5" w:rsidRPr="00F1559F" w:rsidRDefault="00762BB5" w:rsidP="00762BB5">
      <w:pPr>
        <w:pStyle w:val="Heading1"/>
      </w:pPr>
      <w:r w:rsidRPr="00F1559F">
        <w:t>Table of Content</w:t>
      </w:r>
    </w:p>
    <w:p w14:paraId="119800F0" w14:textId="450237DF" w:rsidR="007970E2" w:rsidRPr="00F1559F" w:rsidRDefault="007970E2" w:rsidP="005E06A4">
      <w:pPr>
        <w:pStyle w:val="Heading1"/>
      </w:pPr>
      <w:r w:rsidRPr="00F1559F">
        <w:t>Introduction</w:t>
      </w:r>
      <w:bookmarkEnd w:id="7"/>
      <w:bookmarkEnd w:id="8"/>
    </w:p>
    <w:p w14:paraId="69E5E0CA" w14:textId="07808353" w:rsidR="00B300D4" w:rsidRPr="00F1559F" w:rsidRDefault="007970E2" w:rsidP="00B300D4">
      <w:pPr>
        <w:pStyle w:val="TAMainText"/>
      </w:pPr>
      <w:r w:rsidRPr="00F1559F">
        <w:t>The International Organization for Standardization</w:t>
      </w:r>
      <w:r w:rsidR="004461CB" w:rsidRPr="00F1559F">
        <w:t xml:space="preserve"> (ISO)</w:t>
      </w:r>
      <w:r w:rsidRPr="00F1559F">
        <w:t xml:space="preserve"> define nanoparticles (NPs) as particles </w:t>
      </w:r>
      <w:r w:rsidR="004461CB" w:rsidRPr="00F1559F">
        <w:t>with</w:t>
      </w:r>
      <w:r w:rsidRPr="00F1559F">
        <w:t xml:space="preserve"> dimension</w:t>
      </w:r>
      <w:r w:rsidR="004A422C" w:rsidRPr="00F1559F">
        <w:t>s</w:t>
      </w:r>
      <w:r w:rsidRPr="00F1559F">
        <w:t xml:space="preserve"> </w:t>
      </w:r>
      <w:r w:rsidR="004461CB" w:rsidRPr="00F1559F">
        <w:t xml:space="preserve">that do not </w:t>
      </w:r>
      <w:r w:rsidRPr="00F1559F">
        <w:t xml:space="preserve">exceed 100 nm </w:t>
      </w:r>
      <w:r w:rsidRPr="00F1559F">
        <w:fldChar w:fldCharType="begin"/>
      </w:r>
      <w:r w:rsidR="00194F0B">
        <w:instrText xml:space="preserve"> ADDIN EN.CITE &lt;EndNote&gt;&lt;Cite&gt;&lt;Author&gt;ISO&lt;/Author&gt;&lt;Year&gt;2015&lt;/Year&gt;&lt;RecNum&gt;8062&lt;/RecNum&gt;&lt;DisplayText&gt;&lt;style face="superscript"&gt;1&lt;/style&gt;&lt;/DisplayText&gt;&lt;record&gt;&lt;rec-number&gt;8062&lt;/rec-number&gt;&lt;foreign-keys&gt;&lt;key app="EN" db-id="a2zpsespyrevvge252tvfx5lrfdd22v55ex9" timestamp="1600857348"&gt;8062&lt;/key&gt;&lt;/foreign-keys&gt;&lt;ref-type name="Generic"&gt;13&lt;/ref-type&gt;&lt;contributors&gt;&lt;authors&gt;&lt;author&gt;ISO&lt;/author&gt;&lt;/authors&gt;&lt;/contributors&gt;&lt;titles&gt;&lt;title&gt;ISO/TS 80004-2: 2015. Nanotechnologies-Vocabulary-Part 2: Nano-objects&lt;/title&gt;&lt;/titles&gt;&lt;dates&gt;&lt;year&gt;2015&lt;/year&gt;&lt;/dates&gt;&lt;pub-location&gt;Geneva, Switzerland&lt;/pub-location&gt;&lt;publisher&gt;International Organization for Standardization&lt;/publisher&gt;&lt;urls&gt;&lt;/urls&gt;&lt;/record&gt;&lt;/Cite&gt;&lt;/EndNote&gt;</w:instrText>
      </w:r>
      <w:r w:rsidRPr="00F1559F">
        <w:fldChar w:fldCharType="separate"/>
      </w:r>
      <w:r w:rsidR="000949C8" w:rsidRPr="000949C8">
        <w:rPr>
          <w:noProof/>
          <w:vertAlign w:val="superscript"/>
        </w:rPr>
        <w:t>1</w:t>
      </w:r>
      <w:r w:rsidRPr="00F1559F">
        <w:fldChar w:fldCharType="end"/>
      </w:r>
      <w:r w:rsidRPr="00F1559F">
        <w:t xml:space="preserve">.  </w:t>
      </w:r>
      <w:bookmarkStart w:id="9" w:name="_Hlk48312896"/>
      <w:bookmarkStart w:id="10" w:name="_Hlk46261482"/>
      <w:r w:rsidRPr="00F1559F">
        <w:t>The</w:t>
      </w:r>
      <w:r w:rsidR="00B300D4" w:rsidRPr="00F1559F">
        <w:t>se particles</w:t>
      </w:r>
      <w:r w:rsidRPr="00F1559F">
        <w:t xml:space="preserve"> possess physical and chemical properties</w:t>
      </w:r>
      <w:r w:rsidR="00217C9A" w:rsidRPr="00F1559F">
        <w:t xml:space="preserve"> that differ from bulk materials</w:t>
      </w:r>
      <w:r w:rsidR="004461CB" w:rsidRPr="00F1559F">
        <w:t xml:space="preserve">; for example, </w:t>
      </w:r>
      <w:r w:rsidR="00762BB5" w:rsidRPr="00F1559F">
        <w:t xml:space="preserve">they may display </w:t>
      </w:r>
      <w:r w:rsidR="004461CB" w:rsidRPr="00F1559F">
        <w:t xml:space="preserve">exceedingly </w:t>
      </w:r>
      <w:r w:rsidRPr="00F1559F">
        <w:t xml:space="preserve">high surface </w:t>
      </w:r>
      <w:r w:rsidR="00217C9A" w:rsidRPr="00F1559F">
        <w:lastRenderedPageBreak/>
        <w:t>area</w:t>
      </w:r>
      <w:r w:rsidR="00456F49" w:rsidRPr="00F1559F">
        <w:t>-</w:t>
      </w:r>
      <w:r w:rsidRPr="00F1559F">
        <w:t>to</w:t>
      </w:r>
      <w:r w:rsidR="00456F49" w:rsidRPr="00F1559F">
        <w:t>-</w:t>
      </w:r>
      <w:r w:rsidRPr="00F1559F">
        <w:t>volume ratios</w:t>
      </w:r>
      <w:r w:rsidR="00217C9A" w:rsidRPr="00F1559F">
        <w:t>,</w:t>
      </w:r>
      <w:r w:rsidRPr="00F1559F">
        <w:t xml:space="preserve"> quantum effects</w:t>
      </w:r>
      <w:r w:rsidR="00762BB5" w:rsidRPr="00F1559F">
        <w:t>,</w:t>
      </w:r>
      <w:r w:rsidR="00217C9A" w:rsidRPr="00F1559F">
        <w:t xml:space="preserve"> and semi-conductor band gaps relat</w:t>
      </w:r>
      <w:r w:rsidR="004461CB" w:rsidRPr="00F1559F">
        <w:t>ing</w:t>
      </w:r>
      <w:r w:rsidR="00217C9A" w:rsidRPr="00F1559F">
        <w:t xml:space="preserve"> to </w:t>
      </w:r>
      <w:r w:rsidR="004461CB" w:rsidRPr="00F1559F">
        <w:t>their</w:t>
      </w:r>
      <w:r w:rsidR="00217C9A" w:rsidRPr="00F1559F">
        <w:t xml:space="preserve"> dimensions</w:t>
      </w:r>
      <w:r w:rsidRPr="00F1559F">
        <w:t xml:space="preserve"> </w:t>
      </w:r>
      <w:bookmarkEnd w:id="9"/>
      <w:r w:rsidR="00217C9A" w:rsidRPr="00F1559F">
        <w:fldChar w:fldCharType="begin"/>
      </w:r>
      <w:r w:rsidR="00194F0B">
        <w:instrText xml:space="preserve"> ADDIN EN.CITE &lt;EndNote&gt;&lt;Cite&gt;&lt;Author&gt;Cao&lt;/Author&gt;&lt;Year&gt;2004&lt;/Year&gt;&lt;RecNum&gt;8048&lt;/RecNum&gt;&lt;DisplayText&gt;&lt;style face="superscript"&gt;2&lt;/style&gt;&lt;/DisplayText&gt;&lt;record&gt;&lt;rec-number&gt;8048&lt;/rec-number&gt;&lt;foreign-keys&gt;&lt;key app="EN" db-id="a2zpsespyrevvge252tvfx5lrfdd22v55ex9" timestamp="1595364888"&gt;8048&lt;/key&gt;&lt;/foreign-keys&gt;&lt;ref-type name="Book"&gt;6&lt;/ref-type&gt;&lt;contributors&gt;&lt;authors&gt;&lt;author&gt;Cao, Guozhong&lt;/author&gt;&lt;/authors&gt;&lt;/contributors&gt;&lt;titles&gt;&lt;title&gt;Nanostructures and nanomaterials: synthesis, properties and applications&lt;/title&gt;&lt;/titles&gt;&lt;dates&gt;&lt;year&gt;2004&lt;/year&gt;&lt;/dates&gt;&lt;pub-location&gt;Singapore&lt;/pub-location&gt;&lt;publisher&gt;World scientific&lt;/publisher&gt;&lt;isbn&gt;1783260882&lt;/isbn&gt;&lt;urls&gt;&lt;/urls&gt;&lt;electronic-resource-num&gt;10.1142/7885 &lt;/electronic-resource-num&gt;&lt;/record&gt;&lt;/Cite&gt;&lt;/EndNote&gt;</w:instrText>
      </w:r>
      <w:r w:rsidR="00217C9A" w:rsidRPr="00F1559F">
        <w:fldChar w:fldCharType="separate"/>
      </w:r>
      <w:r w:rsidR="000949C8" w:rsidRPr="000949C8">
        <w:rPr>
          <w:noProof/>
          <w:vertAlign w:val="superscript"/>
        </w:rPr>
        <w:t>2</w:t>
      </w:r>
      <w:r w:rsidR="00217C9A" w:rsidRPr="00F1559F">
        <w:fldChar w:fldCharType="end"/>
      </w:r>
      <w:r w:rsidR="00217C9A" w:rsidRPr="00F1559F">
        <w:t>.</w:t>
      </w:r>
      <w:bookmarkEnd w:id="10"/>
      <w:r w:rsidR="00B300D4" w:rsidRPr="00F1559F">
        <w:t xml:space="preserve"> Thus, </w:t>
      </w:r>
      <w:r w:rsidR="00A232CC" w:rsidRPr="00F1559F">
        <w:t xml:space="preserve">the </w:t>
      </w:r>
      <w:r w:rsidR="00B300D4" w:rsidRPr="00F1559F">
        <w:t>application of NPs benefit</w:t>
      </w:r>
      <w:r w:rsidR="004A422C" w:rsidRPr="00F1559F">
        <w:t>s</w:t>
      </w:r>
      <w:r w:rsidR="00B300D4" w:rsidRPr="00F1559F">
        <w:t xml:space="preserve"> many technologies and consumer products, including </w:t>
      </w:r>
      <w:r w:rsidR="00D55091" w:rsidRPr="00F1559F">
        <w:t xml:space="preserve">renewable energy technologies, </w:t>
      </w:r>
      <w:r w:rsidR="00B300D4" w:rsidRPr="00F1559F">
        <w:t>personal care products, biomedicines, agrochemicals</w:t>
      </w:r>
      <w:r w:rsidR="00D55091" w:rsidRPr="00F1559F">
        <w:t xml:space="preserve"> and</w:t>
      </w:r>
      <w:r w:rsidR="00B300D4" w:rsidRPr="00F1559F">
        <w:t xml:space="preserve"> water/soil environmental treatment processes </w:t>
      </w:r>
      <w:r w:rsidR="00B300D4" w:rsidRPr="00F1559F">
        <w:fldChar w:fldCharType="begin">
          <w:fldData xml:space="preserve">PEVuZE5vdGU+PENpdGU+PEF1dGhvcj5LZWxseTwvQXV0aG9yPjxZZWFyPjIwMDM8L1llYXI+PFJl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</w:fldData>
        </w:fldChar>
      </w:r>
      <w:r w:rsidR="00194F0B">
        <w:instrText xml:space="preserve"> ADDIN EN.CITE </w:instrText>
      </w:r>
      <w:r w:rsidR="00194F0B">
        <w:fldChar w:fldCharType="begin">
          <w:fldData xml:space="preserve">PEVuZE5vdGU+PENpdGU+PEF1dGhvcj5LZWxseTwvQXV0aG9yPjxZZWFyPjIwMDM8L1llYXI+PFJl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</w:fldData>
        </w:fldChar>
      </w:r>
      <w:r w:rsidR="00194F0B">
        <w:instrText xml:space="preserve"> ADDIN EN.CITE.DATA </w:instrText>
      </w:r>
      <w:r w:rsidR="00194F0B">
        <w:fldChar w:fldCharType="end"/>
      </w:r>
      <w:r w:rsidR="00B300D4" w:rsidRPr="00F1559F">
        <w:fldChar w:fldCharType="separate"/>
      </w:r>
      <w:r w:rsidR="000949C8" w:rsidRPr="000949C8">
        <w:rPr>
          <w:noProof/>
          <w:vertAlign w:val="superscript"/>
        </w:rPr>
        <w:t>3-5</w:t>
      </w:r>
      <w:r w:rsidR="00B300D4" w:rsidRPr="00F1559F">
        <w:fldChar w:fldCharType="end"/>
      </w:r>
      <w:r w:rsidR="00B300D4" w:rsidRPr="00F1559F">
        <w:t xml:space="preserve">.  </w:t>
      </w:r>
    </w:p>
    <w:p w14:paraId="38D06A06" w14:textId="4C128C69" w:rsidR="00D55091" w:rsidRPr="00F1559F" w:rsidRDefault="00456F49" w:rsidP="008C6B91">
      <w:pPr>
        <w:pStyle w:val="TAMainText"/>
      </w:pPr>
      <w:r w:rsidRPr="00F1559F">
        <w:t>An</w:t>
      </w:r>
      <w:r w:rsidR="007970E2" w:rsidRPr="00F1559F">
        <w:t xml:space="preserve"> expanding </w:t>
      </w:r>
      <w:r w:rsidR="00762BB5" w:rsidRPr="00F1559F">
        <w:t xml:space="preserve">body of </w:t>
      </w:r>
      <w:r w:rsidR="007970E2" w:rsidRPr="00F1559F">
        <w:t xml:space="preserve">research </w:t>
      </w:r>
      <w:r w:rsidR="00762BB5" w:rsidRPr="00F1559F">
        <w:t>pertaining to</w:t>
      </w:r>
      <w:r w:rsidR="007970E2" w:rsidRPr="00F1559F">
        <w:t xml:space="preserve"> sulfur-bearing iron-rich nanoparticles (SINPs) </w:t>
      </w:r>
      <w:r w:rsidR="00762BB5" w:rsidRPr="00F1559F">
        <w:t xml:space="preserve">has been of prime interest </w:t>
      </w:r>
      <w:r w:rsidR="007970E2" w:rsidRPr="00F1559F">
        <w:t>due to their utility in catalytic, electromagnetic, and optical applications</w:t>
      </w:r>
      <w:r w:rsidR="00762BB5" w:rsidRPr="00F1559F">
        <w:t>, a</w:t>
      </w:r>
      <w:r w:rsidR="00640CBA" w:rsidRPr="00F1559F">
        <w:t xml:space="preserve">nd because of </w:t>
      </w:r>
      <w:r w:rsidR="004461CB" w:rsidRPr="00F1559F">
        <w:t>the natural abundance of SINP precursor material resources</w:t>
      </w:r>
      <w:r w:rsidR="00CD742D" w:rsidRPr="00F1559F">
        <w:t xml:space="preserve"> </w:t>
      </w:r>
      <w:r w:rsidR="00CD742D" w:rsidRPr="00F1559F">
        <w:fldChar w:fldCharType="begin">
          <w:fldData xml:space="preserve">PEVuZE5vdGU+PENpdGU+PEF1dGhvcj5EdWFuPC9BdXRob3I+PFllYXI+MjAyMDwvWWVhcj48UmVj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</w:fldData>
        </w:fldChar>
      </w:r>
      <w:r w:rsidR="00194F0B">
        <w:instrText xml:space="preserve"> ADDIN EN.CITE </w:instrText>
      </w:r>
      <w:r w:rsidR="00194F0B">
        <w:fldChar w:fldCharType="begin">
          <w:fldData xml:space="preserve">PEVuZE5vdGU+PENpdGU+PEF1dGhvcj5EdWFuPC9BdXRob3I+PFllYXI+MjAyMDwvWWVhcj48UmVj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</w:fldData>
        </w:fldChar>
      </w:r>
      <w:r w:rsidR="00194F0B">
        <w:instrText xml:space="preserve"> ADDIN EN.CITE.DATA </w:instrText>
      </w:r>
      <w:r w:rsidR="00194F0B">
        <w:fldChar w:fldCharType="end"/>
      </w:r>
      <w:r w:rsidR="00CD742D" w:rsidRPr="00F1559F">
        <w:fldChar w:fldCharType="separate"/>
      </w:r>
      <w:r w:rsidR="000949C8" w:rsidRPr="000949C8">
        <w:rPr>
          <w:noProof/>
          <w:vertAlign w:val="superscript"/>
        </w:rPr>
        <w:t>6-9</w:t>
      </w:r>
      <w:r w:rsidR="00CD742D" w:rsidRPr="00F1559F">
        <w:fldChar w:fldCharType="end"/>
      </w:r>
      <w:r w:rsidR="007970E2" w:rsidRPr="00F1559F">
        <w:t xml:space="preserve">. </w:t>
      </w:r>
      <w:r w:rsidR="00112937" w:rsidRPr="00F1559F">
        <w:t xml:space="preserve">However, </w:t>
      </w:r>
      <w:r w:rsidRPr="00F1559F">
        <w:t xml:space="preserve">sustainability </w:t>
      </w:r>
      <w:r w:rsidR="00112937" w:rsidRPr="00F1559F">
        <w:t>c</w:t>
      </w:r>
      <w:r w:rsidR="007970E2" w:rsidRPr="00F1559F">
        <w:t xml:space="preserve">oncerns </w:t>
      </w:r>
      <w:r w:rsidR="00112937" w:rsidRPr="00F1559F">
        <w:t xml:space="preserve">persist </w:t>
      </w:r>
      <w:r w:rsidR="007970E2" w:rsidRPr="00F1559F">
        <w:t>regarding</w:t>
      </w:r>
      <w:r w:rsidR="00757989" w:rsidRPr="00F1559F">
        <w:t xml:space="preserve"> </w:t>
      </w:r>
      <w:r w:rsidRPr="00F1559F">
        <w:t>SI</w:t>
      </w:r>
      <w:r w:rsidR="00757989" w:rsidRPr="00F1559F">
        <w:t>NP</w:t>
      </w:r>
      <w:r w:rsidR="00F026A7" w:rsidRPr="00F1559F">
        <w:t xml:space="preserve"> manufactur</w:t>
      </w:r>
      <w:r w:rsidR="004A422C" w:rsidRPr="00F1559F">
        <w:t>ing</w:t>
      </w:r>
      <w:r w:rsidR="00B300D4" w:rsidRPr="00F1559F">
        <w:t>,</w:t>
      </w:r>
      <w:r w:rsidR="007970E2" w:rsidRPr="00F1559F">
        <w:t xml:space="preserve"> </w:t>
      </w:r>
      <w:r w:rsidR="00112937" w:rsidRPr="00F1559F">
        <w:t>including</w:t>
      </w:r>
      <w:r w:rsidR="00757989" w:rsidRPr="00F1559F">
        <w:t xml:space="preserve"> the </w:t>
      </w:r>
      <w:r w:rsidR="00A232CC" w:rsidRPr="00F1559F">
        <w:t xml:space="preserve">associated </w:t>
      </w:r>
      <w:r w:rsidR="00757989" w:rsidRPr="00F1559F">
        <w:t xml:space="preserve">environmental impacts </w:t>
      </w:r>
      <w:r w:rsidR="002C50FA" w:rsidRPr="00F1559F">
        <w:t xml:space="preserve">and </w:t>
      </w:r>
      <w:r w:rsidR="00F026A7" w:rsidRPr="00F1559F">
        <w:t>the</w:t>
      </w:r>
      <w:r w:rsidR="002C50FA" w:rsidRPr="00F1559F">
        <w:t xml:space="preserve"> desire to reduce production costs</w:t>
      </w:r>
      <w:r w:rsidR="008C6B91" w:rsidRPr="00F1559F">
        <w:t xml:space="preserve"> </w:t>
      </w:r>
      <w:r w:rsidR="008C6B91" w:rsidRPr="00F1559F">
        <w:fldChar w:fldCharType="begin"/>
      </w:r>
      <w:r w:rsidR="00194F0B">
        <w:instrText xml:space="preserve"> ADDIN EN.CITE &lt;EndNote&gt;&lt;Cite&gt;&lt;Author&gt;Rana&lt;/Author&gt;&lt;Year&gt;2020&lt;/Year&gt;&lt;RecNum&gt;8049&lt;/RecNum&gt;&lt;DisplayText&gt;&lt;style face="superscript"&gt;10&lt;/style&gt;&lt;/DisplayText&gt;&lt;record&gt;&lt;rec-number&gt;8049&lt;/rec-number&gt;&lt;foreign-keys&gt;&lt;key app="EN" db-id="a2zpsespyrevvge252tvfx5lrfdd22v55ex9" timestamp="1597156563"&gt;8049&lt;/key&gt;&lt;/foreign-keys&gt;&lt;ref-type name="Journal Article"&gt;17&lt;/ref-type&gt;&lt;contributors&gt;&lt;authors&gt;&lt;author&gt;Rana, Anu&lt;/author&gt;&lt;author&gt;Yadav, Krishna&lt;/author&gt;&lt;author&gt;Jagadevan, Sheeja&lt;/author&gt;&lt;/authors&gt;&lt;/contributors&gt;&lt;titles&gt;&lt;title&gt;A comprehensive review on green synthesis of nature-inspired metal nanoparticles: Mechanism, application and toxicity&lt;/title&gt;&lt;secondary-title&gt;Journal of Cleaner Production&lt;/secondary-title&gt;&lt;/titles&gt;&lt;periodical&gt;&lt;full-title&gt;Journal of Cleaner Production&lt;/full-title&gt;&lt;/periodical&gt;&lt;pages&gt;122880&lt;/pages&gt;&lt;volume&gt;272&lt;/volume&gt;&lt;section&gt;122880&lt;/section&gt;&lt;keywords&gt;&lt;keyword&gt;Bio-reduction&lt;/keyword&gt;&lt;keyword&gt;Green synthesis&lt;/keyword&gt;&lt;keyword&gt;Nanobiotechnology&lt;/keyword&gt;&lt;keyword&gt;Green nanoparticles&lt;/keyword&gt;&lt;keyword&gt;Toxicity&lt;/keyword&gt;&lt;/keywords&gt;&lt;dates&gt;&lt;year&gt;2020&lt;/year&gt;&lt;pub-dates&gt;&lt;date&gt;2020/07/14/&lt;/date&gt;&lt;/pub-dates&gt;&lt;/dates&gt;&lt;isbn&gt;09596526&lt;/isbn&gt;&lt;urls&gt;&lt;related-urls&gt;&lt;url&gt;http://www.sciencedirect.com/science/article/pii/S0959652620329255&lt;/url&gt;&lt;/related-urls&gt;&lt;/urls&gt;&lt;electronic-resource-num&gt;10.1016/j.jclepro.2020.122880&lt;/electronic-resource-num&gt;&lt;/record&gt;&lt;/Cite&gt;&lt;/EndNote&gt;</w:instrText>
      </w:r>
      <w:r w:rsidR="008C6B91" w:rsidRPr="00F1559F">
        <w:fldChar w:fldCharType="separate"/>
      </w:r>
      <w:r w:rsidR="000949C8" w:rsidRPr="000949C8">
        <w:rPr>
          <w:noProof/>
          <w:vertAlign w:val="superscript"/>
        </w:rPr>
        <w:t>10</w:t>
      </w:r>
      <w:r w:rsidR="008C6B91" w:rsidRPr="00F1559F">
        <w:fldChar w:fldCharType="end"/>
      </w:r>
      <w:r w:rsidR="00757989" w:rsidRPr="00F1559F">
        <w:t>.</w:t>
      </w:r>
      <w:r w:rsidR="007970E2" w:rsidRPr="00F1559F">
        <w:t xml:space="preserve"> </w:t>
      </w:r>
      <w:r w:rsidR="00757989" w:rsidRPr="00F1559F">
        <w:t>This has</w:t>
      </w:r>
      <w:r w:rsidR="007970E2" w:rsidRPr="00F1559F">
        <w:t xml:space="preserve"> led to growing interest in</w:t>
      </w:r>
      <w:r w:rsidR="004461CB" w:rsidRPr="00F1559F">
        <w:t xml:space="preserve"> </w:t>
      </w:r>
      <w:r w:rsidR="00D55091" w:rsidRPr="00F1559F">
        <w:t xml:space="preserve">the </w:t>
      </w:r>
      <w:r w:rsidR="004461CB" w:rsidRPr="00F1559F">
        <w:t>adopt</w:t>
      </w:r>
      <w:r w:rsidR="00D55091" w:rsidRPr="00F1559F">
        <w:t>ion of</w:t>
      </w:r>
      <w:r w:rsidR="004461CB" w:rsidRPr="00F1559F">
        <w:t xml:space="preserve"> </w:t>
      </w:r>
      <w:r w:rsidR="00ED4485" w:rsidRPr="00F1559F">
        <w:t>sustainable</w:t>
      </w:r>
      <w:r w:rsidR="007970E2" w:rsidRPr="00F1559F">
        <w:t xml:space="preserve"> materials and green technological approaches </w:t>
      </w:r>
      <w:r w:rsidR="007970E2" w:rsidRPr="00F1559F">
        <w:fldChar w:fldCharType="begin"/>
      </w:r>
      <w:r w:rsidR="00CD7288">
        <w:instrText xml:space="preserve"> ADDIN EN.CITE &lt;EndNote&gt;&lt;Cite&gt;&lt;Author&gt;Sharma&lt;/Author&gt;&lt;Year&gt;2015&lt;/Year&gt;&lt;RecNum&gt;586&lt;/RecNum&gt;&lt;DisplayText&gt;&lt;style face="superscript"&gt;11&lt;/style&gt;&lt;/DisplayText&gt;&lt;record&gt;&lt;rec-number&gt;586&lt;/rec-number&gt;&lt;foreign-keys&gt;&lt;key app="EN" db-id="a2zpsespyrevvge252tvfx5lrfdd22v55ex9" timestamp="0"&gt;586&lt;/key&gt;&lt;/foreign-keys&gt;&lt;ref-type name="Journal Article"&gt;17&lt;/ref-type&gt;&lt;contributors&gt;&lt;authors&gt;&lt;author&gt;Sharma, V. K.&lt;/author&gt;&lt;author&gt;Filip, J.&lt;/author&gt;&lt;author&gt;Zboril, R.&lt;/author&gt;&lt;author&gt;Varma, R. S.&lt;/author&gt;&lt;/authors&gt;&lt;/contributors&gt;&lt;auth-address&gt;Department of Environmental and Occupational Health, School of Public Health, Texas A&amp;amp;M University, College Station, Texas 77843, USA. vsharma@sph.tamhsc.edu.&lt;/auth-address&gt;&lt;titles&gt;&lt;title&gt;Natural inorganic nanoparticles--formation, fate, and toxicity in the environment&lt;/title&gt;&lt;secondary-title&gt;Chem Soc Rev&lt;/secondary-title&gt;&lt;/titles&gt;&lt;pages&gt;8410-23&lt;/pages&gt;&lt;volume&gt;44&lt;/volume&gt;&lt;number&gt;23&lt;/number&gt;&lt;edition&gt;2015/10/06&lt;/edition&gt;&lt;keywords&gt;&lt;keyword&gt;Ecology&lt;/keyword&gt;&lt;keyword&gt;*Inorganic Chemicals&lt;/keyword&gt;&lt;keyword&gt;*Metal Nanoparticles&lt;/keyword&gt;&lt;keyword&gt;Temperature&lt;/keyword&gt;&lt;/keywords&gt;&lt;dates&gt;&lt;year&gt;2015&lt;/year&gt;&lt;pub-dates&gt;&lt;date&gt;Dec 7&lt;/date&gt;&lt;/pub-dates&gt;&lt;/dates&gt;&lt;isbn&gt;1460-4744 (Electronic)&amp;#xD;0306-0012 (Linking)&lt;/isbn&gt;&lt;accession-num&gt;26435358&lt;/accession-num&gt;&lt;work-type&gt;Review&lt;/work-type&gt;&lt;urls&gt;&lt;related-urls&gt;&lt;url&gt;https://www.ncbi.nlm.nih.gov/pubmed/26435358&lt;/url&gt;&lt;/related-urls&gt;&lt;/urls&gt;&lt;electronic-resource-num&gt;10.1039/c5cs00236b&lt;/electronic-resource-num&gt;&lt;remote-database-name&gt;Scopus&lt;/remote-database-name&gt;&lt;/record&gt;&lt;/Cite&gt;&lt;/EndNote&gt;</w:instrText>
      </w:r>
      <w:r w:rsidR="007970E2" w:rsidRPr="00F1559F">
        <w:fldChar w:fldCharType="separate"/>
      </w:r>
      <w:r w:rsidR="000949C8" w:rsidRPr="000949C8">
        <w:rPr>
          <w:noProof/>
          <w:vertAlign w:val="superscript"/>
        </w:rPr>
        <w:t>11</w:t>
      </w:r>
      <w:r w:rsidR="007970E2" w:rsidRPr="00F1559F">
        <w:fldChar w:fldCharType="end"/>
      </w:r>
      <w:r w:rsidR="00D55091" w:rsidRPr="00F1559F">
        <w:t>.</w:t>
      </w:r>
      <w:r w:rsidR="00ED4485" w:rsidRPr="00F1559F">
        <w:t xml:space="preserve"> </w:t>
      </w:r>
    </w:p>
    <w:p w14:paraId="48517FE5" w14:textId="1579AADE" w:rsidR="00640CBA" w:rsidRPr="00F1559F" w:rsidRDefault="002C50FA" w:rsidP="00654C86">
      <w:pPr>
        <w:pStyle w:val="TAMainText"/>
      </w:pPr>
      <w:r w:rsidRPr="00F1559F">
        <w:t>B</w:t>
      </w:r>
      <w:r w:rsidR="00ED4485" w:rsidRPr="00F1559F">
        <w:t>ased on</w:t>
      </w:r>
      <w:r w:rsidR="00456F49" w:rsidRPr="00F1559F">
        <w:t xml:space="preserve"> </w:t>
      </w:r>
      <w:r w:rsidR="00ED4485" w:rsidRPr="00F1559F">
        <w:t xml:space="preserve">research that extends across a wide range of disciplines and includes both naturally occurring and synthetic </w:t>
      </w:r>
      <w:r w:rsidR="00456F49" w:rsidRPr="00F1559F">
        <w:t>nano</w:t>
      </w:r>
      <w:r w:rsidR="00ED4485" w:rsidRPr="00F1559F">
        <w:t>materials</w:t>
      </w:r>
      <w:r w:rsidRPr="00F1559F">
        <w:t>, researchers</w:t>
      </w:r>
      <w:r w:rsidR="008C6B91" w:rsidRPr="00F1559F">
        <w:t xml:space="preserve"> are increasingly </w:t>
      </w:r>
      <w:r w:rsidR="004A422C" w:rsidRPr="00F1559F">
        <w:t>generating</w:t>
      </w:r>
      <w:r w:rsidR="008E3BB8" w:rsidRPr="00F1559F">
        <w:t xml:space="preserve"> innovative solutions to </w:t>
      </w:r>
      <w:r w:rsidR="00D67920" w:rsidRPr="00F1559F">
        <w:t xml:space="preserve">improve synthesis </w:t>
      </w:r>
      <w:r w:rsidR="00456F49" w:rsidRPr="00F1559F">
        <w:t>sustainability</w:t>
      </w:r>
      <w:r w:rsidR="00D67920" w:rsidRPr="00F1559F">
        <w:t xml:space="preserve"> </w:t>
      </w:r>
      <w:r w:rsidR="008E3BB8" w:rsidRPr="00F1559F">
        <w:fldChar w:fldCharType="begin"/>
      </w:r>
      <w:r w:rsidR="00194F0B">
        <w:instrText xml:space="preserve"> ADDIN EN.CITE &lt;EndNote&gt;&lt;Cite&gt;&lt;Author&gt;Hou&lt;/Author&gt;&lt;Year&gt;2020&lt;/Year&gt;&lt;RecNum&gt;8051&lt;/RecNum&gt;&lt;DisplayText&gt;&lt;style face="superscript"&gt;12&lt;/style&gt;&lt;/DisplayText&gt;&lt;record&gt;&lt;rec-number&gt;8051&lt;/rec-number&gt;&lt;foreign-keys&gt;&lt;key app="EN" db-id="a2zpsespyrevvge252tvfx5lrfdd22v55ex9" timestamp="1597156939"&gt;8051&lt;/key&gt;&lt;/foreign-keys&gt;&lt;ref-type name="Journal Article"&gt;17&lt;/ref-type&gt;&lt;contributors&gt;&lt;authors&gt;&lt;author&gt;Hou, Deyi&lt;/author&gt;&lt;author&gt;O’Connor, David&lt;/author&gt;&lt;author&gt;Igalavithana, Avanthi D.&lt;/author&gt;&lt;author&gt;Alessi, Daniel S.&lt;/author&gt;&lt;author&gt;Luo, Jie&lt;/author&gt;&lt;author&gt;Tsang, Daniel C. W.&lt;/author&gt;&lt;author&gt;Sparks, Donald L.&lt;/author&gt;&lt;author&gt;Yamauchi, Yusuke&lt;/author&gt;&lt;author&gt;Rinklebe, Jörg&lt;/author&gt;&lt;author&gt;Ok, Yong Sik&lt;/author&gt;&lt;/authors&gt;&lt;/contributors&gt;&lt;titles&gt;&lt;title&gt;Metal contamination and bioremediation of agricultural soils for food safety and sustainability&lt;/title&gt;&lt;secondary-title&gt;Nature Reviews Earth &amp;amp; Environment&lt;/secondary-title&gt;&lt;/titles&gt;&lt;periodical&gt;&lt;full-title&gt;Nature Reviews Earth &amp;amp; Environment&lt;/full-title&gt;&lt;/periodical&gt;&lt;pages&gt;366-381&lt;/pages&gt;&lt;volume&gt;1&lt;/volume&gt;&lt;number&gt;7&lt;/number&gt;&lt;section&gt;366&lt;/section&gt;&lt;dates&gt;&lt;year&gt;2020&lt;/year&gt;&lt;pub-dates&gt;&lt;date&gt;2020/07/01&lt;/date&gt;&lt;/pub-dates&gt;&lt;/dates&gt;&lt;isbn&gt;2662-138X&lt;/isbn&gt;&lt;urls&gt;&lt;related-urls&gt;&lt;url&gt;https://doi.org/10.1038/s43017-020-0061-y&lt;/url&gt;&lt;/related-urls&gt;&lt;/urls&gt;&lt;electronic-resource-num&gt;10.1038/s43017-020-0061-y&lt;/electronic-resource-num&gt;&lt;/record&gt;&lt;/Cite&gt;&lt;/EndNote&gt;</w:instrText>
      </w:r>
      <w:r w:rsidR="008E3BB8" w:rsidRPr="00F1559F">
        <w:fldChar w:fldCharType="separate"/>
      </w:r>
      <w:r w:rsidR="000949C8" w:rsidRPr="000949C8">
        <w:rPr>
          <w:noProof/>
          <w:vertAlign w:val="superscript"/>
        </w:rPr>
        <w:t>12</w:t>
      </w:r>
      <w:r w:rsidR="008E3BB8" w:rsidRPr="00F1559F">
        <w:fldChar w:fldCharType="end"/>
      </w:r>
      <w:r w:rsidR="008E3BB8" w:rsidRPr="00F1559F">
        <w:t>.</w:t>
      </w:r>
      <w:r w:rsidR="00456F49" w:rsidRPr="00F1559F">
        <w:t xml:space="preserve"> For example, </w:t>
      </w:r>
      <w:r w:rsidR="00A232CC" w:rsidRPr="00F1559F">
        <w:t>the</w:t>
      </w:r>
      <w:r w:rsidR="008C6B91" w:rsidRPr="00F1559F">
        <w:t xml:space="preserve"> emerging </w:t>
      </w:r>
      <w:r w:rsidR="004A422C" w:rsidRPr="00F1559F">
        <w:t>‘</w:t>
      </w:r>
      <w:r w:rsidR="00100720" w:rsidRPr="00F1559F">
        <w:t>nature-inspired</w:t>
      </w:r>
      <w:r w:rsidR="004A422C" w:rsidRPr="00F1559F">
        <w:t>’</w:t>
      </w:r>
      <w:r w:rsidR="00100720" w:rsidRPr="00F1559F">
        <w:t xml:space="preserve"> </w:t>
      </w:r>
      <w:r w:rsidR="008C6B91" w:rsidRPr="00F1559F">
        <w:t>design philosophy is based on copying</w:t>
      </w:r>
      <w:r w:rsidR="00D67920" w:rsidRPr="00F1559F">
        <w:t xml:space="preserve"> natural</w:t>
      </w:r>
      <w:r w:rsidR="008C6B91" w:rsidRPr="00F1559F">
        <w:t xml:space="preserve"> </w:t>
      </w:r>
      <w:r w:rsidR="00D67920" w:rsidRPr="00F1559F">
        <w:t xml:space="preserve">formation </w:t>
      </w:r>
      <w:r w:rsidR="008C6B91" w:rsidRPr="00F1559F">
        <w:t>mechanisms</w:t>
      </w:r>
      <w:r w:rsidR="00456F49" w:rsidRPr="00F1559F">
        <w:t xml:space="preserve"> </w:t>
      </w:r>
      <w:r w:rsidR="008C6B91" w:rsidRPr="00F1559F">
        <w:fldChar w:fldCharType="begin"/>
      </w:r>
      <w:r w:rsidR="00194F0B">
        <w:instrText xml:space="preserve"> ADDIN EN.CITE &lt;EndNote&gt;&lt;Cite&gt;&lt;Author&gt;Trogadas&lt;/Author&gt;&lt;Year&gt;2020&lt;/Year&gt;&lt;RecNum&gt;8050&lt;/RecNum&gt;&lt;DisplayText&gt;&lt;style face="superscript"&gt;13&lt;/style&gt;&lt;/DisplayText&gt;&lt;record&gt;&lt;rec-number&gt;8050&lt;/rec-number&gt;&lt;foreign-keys&gt;&lt;key app="EN" db-id="a2zpsespyrevvge252tvfx5lrfdd22v55ex9" timestamp="1597156751"&gt;8050&lt;/key&gt;&lt;/foreign-keys&gt;&lt;ref-type name="Book Section"&gt;5&lt;/ref-type&gt;&lt;contributors&gt;&lt;authors&gt;&lt;author&gt;Trogadas, Panagiotis&lt;/author&gt;&lt;author&gt;Coppens, Marc-Olivier&lt;/author&gt;&lt;/authors&gt;&lt;secondary-authors&gt;&lt;author&gt;Szekely, Gyorgy&lt;/author&gt;&lt;author&gt;Livingston, Andrew&lt;/author&gt;&lt;/secondary-authors&gt;&lt;/contributors&gt;&lt;titles&gt;&lt;title&gt;Nature-Inspired Chemical Engineering&lt;/title&gt;&lt;secondary-title&gt;Sustainable Nanoscale Engineering&lt;/secondary-title&gt;&lt;/titles&gt;&lt;pages&gt;19-31&lt;/pages&gt;&lt;keywords&gt;&lt;keyword&gt;Electrochemical devices&lt;/keyword&gt;&lt;keyword&gt;Heterogeneous catalysis&lt;/keyword&gt;&lt;keyword&gt;Lung-inspired flow fields&lt;/keyword&gt;&lt;keyword&gt;Nature-inspired chemical engineering&lt;/keyword&gt;&lt;keyword&gt;Sustainability&lt;/keyword&gt;&lt;/keywords&gt;&lt;dates&gt;&lt;year&gt;2020&lt;/year&gt;&lt;pub-dates&gt;&lt;date&gt;2020/01/01/&lt;/date&gt;&lt;/pub-dates&gt;&lt;/dates&gt;&lt;publisher&gt;Elsevier&lt;/publisher&gt;&lt;isbn&gt;9780128146811&lt;/isbn&gt;&lt;urls&gt;&lt;related-urls&gt;&lt;url&gt;http://www.sciencedirect.com/science/article/pii/B9780128146811000023&lt;/url&gt;&lt;/related-urls&gt;&lt;/urls&gt;&lt;electronic-resource-num&gt;10.1016/b978-0-12-814681-1.00002-3&lt;/electronic-resource-num&gt;&lt;/record&gt;&lt;/Cite&gt;&lt;/EndNote&gt;</w:instrText>
      </w:r>
      <w:r w:rsidR="008C6B91" w:rsidRPr="00F1559F">
        <w:fldChar w:fldCharType="separate"/>
      </w:r>
      <w:r w:rsidR="000949C8" w:rsidRPr="000949C8">
        <w:rPr>
          <w:noProof/>
          <w:vertAlign w:val="superscript"/>
        </w:rPr>
        <w:t>13</w:t>
      </w:r>
      <w:r w:rsidR="008C6B91" w:rsidRPr="00F1559F">
        <w:fldChar w:fldCharType="end"/>
      </w:r>
      <w:r w:rsidR="00100720" w:rsidRPr="00F1559F">
        <w:t>. Such approaches have</w:t>
      </w:r>
      <w:r w:rsidR="007970E2" w:rsidRPr="00F1559F">
        <w:t xml:space="preserve"> been particularly important in the development of improved synthesis methods associated with low secondary impacts </w:t>
      </w:r>
      <w:r w:rsidR="007970E2" w:rsidRPr="00F1559F">
        <w:fldChar w:fldCharType="begin">
          <w:fldData xml:space="preserve">PEVuZE5vdGU+PENpdGU+PEF1dGhvcj5Lb3U8L0F1dGhvcj48WWVhcj4yMDE3PC9ZZWFyPjxSZWNO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</w:fldData>
        </w:fldChar>
      </w:r>
      <w:r w:rsidR="00CD7288">
        <w:instrText xml:space="preserve"> ADDIN EN.CITE </w:instrText>
      </w:r>
      <w:r w:rsidR="00CD7288">
        <w:fldChar w:fldCharType="begin">
          <w:fldData xml:space="preserve">PEVuZE5vdGU+PENpdGU+PEF1dGhvcj5Lb3U8L0F1dGhvcj48WWVhcj4yMDE3PC9ZZWFyPjxSZWNO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</w:fldData>
        </w:fldChar>
      </w:r>
      <w:r w:rsidR="00CD7288">
        <w:instrText xml:space="preserve"> ADDIN EN.CITE.DATA </w:instrText>
      </w:r>
      <w:r w:rsidR="00CD7288">
        <w:fldChar w:fldCharType="end"/>
      </w:r>
      <w:r w:rsidR="007970E2" w:rsidRPr="00F1559F">
        <w:fldChar w:fldCharType="separate"/>
      </w:r>
      <w:r w:rsidR="000949C8" w:rsidRPr="000949C8">
        <w:rPr>
          <w:noProof/>
          <w:vertAlign w:val="superscript"/>
        </w:rPr>
        <w:t>14, 15</w:t>
      </w:r>
      <w:r w:rsidR="007970E2" w:rsidRPr="00F1559F">
        <w:fldChar w:fldCharType="end"/>
      </w:r>
      <w:r w:rsidR="007970E2" w:rsidRPr="00F1559F">
        <w:t xml:space="preserve">. </w:t>
      </w:r>
    </w:p>
    <w:p w14:paraId="0550748F" w14:textId="078233EF" w:rsidR="00671C48" w:rsidRPr="00F1559F" w:rsidRDefault="007970E2" w:rsidP="00456F49">
      <w:pPr>
        <w:pStyle w:val="TAMainText"/>
      </w:pPr>
      <w:bookmarkStart w:id="11" w:name="_Hlk48313201"/>
      <w:r w:rsidRPr="00F1559F">
        <w:t>Here</w:t>
      </w:r>
      <w:r w:rsidR="004E4D05" w:rsidRPr="00F1559F">
        <w:t>in</w:t>
      </w:r>
      <w:r w:rsidRPr="00F1559F">
        <w:t xml:space="preserve">, we </w:t>
      </w:r>
      <w:r w:rsidR="000D7589" w:rsidRPr="00F1559F">
        <w:t xml:space="preserve">examine </w:t>
      </w:r>
      <w:r w:rsidR="004461CB" w:rsidRPr="00F1559F">
        <w:t xml:space="preserve">both </w:t>
      </w:r>
      <w:r w:rsidRPr="00F1559F">
        <w:t xml:space="preserve">natural and engineered synthesis of SINPs in an attempt to </w:t>
      </w:r>
      <w:r w:rsidR="004E4D05" w:rsidRPr="00F1559F">
        <w:t>provide</w:t>
      </w:r>
      <w:r w:rsidRPr="00F1559F">
        <w:t xml:space="preserve"> an improved understanding of the formation of this class of NP</w:t>
      </w:r>
      <w:r w:rsidR="004461CB" w:rsidRPr="00F1559F">
        <w:t xml:space="preserve"> and </w:t>
      </w:r>
      <w:r w:rsidR="004E4D05" w:rsidRPr="00F1559F">
        <w:t>encourage</w:t>
      </w:r>
      <w:r w:rsidR="004461CB" w:rsidRPr="00F1559F">
        <w:t xml:space="preserve"> </w:t>
      </w:r>
      <w:r w:rsidR="00696F2A" w:rsidRPr="00F1559F">
        <w:t>the development of more sustainable SINP synthesis techniques</w:t>
      </w:r>
      <w:r w:rsidRPr="00F1559F">
        <w:t>.</w:t>
      </w:r>
      <w:r w:rsidR="004E4D05" w:rsidRPr="00F1559F">
        <w:t xml:space="preserve"> </w:t>
      </w:r>
      <w:r w:rsidR="00456F49" w:rsidRPr="00F1559F">
        <w:t xml:space="preserve">The </w:t>
      </w:r>
      <w:r w:rsidR="00BF7CF5" w:rsidRPr="00F1559F">
        <w:t xml:space="preserve">structure of this paper reflects the </w:t>
      </w:r>
      <w:r w:rsidR="00456F49" w:rsidRPr="00F1559F">
        <w:t>objectives</w:t>
      </w:r>
      <w:r w:rsidR="00210028" w:rsidRPr="00F1559F">
        <w:t xml:space="preserve"> of the review undertaken</w:t>
      </w:r>
      <w:r w:rsidR="00BF7CF5" w:rsidRPr="00F1559F">
        <w:t>, which</w:t>
      </w:r>
      <w:r w:rsidR="00456F49" w:rsidRPr="00F1559F">
        <w:t xml:space="preserve"> are</w:t>
      </w:r>
      <w:r w:rsidR="00210028" w:rsidRPr="00F1559F">
        <w:t xml:space="preserve"> as follows</w:t>
      </w:r>
      <w:r w:rsidR="00456F49" w:rsidRPr="00F1559F">
        <w:t xml:space="preserve">: (1) to review the various SINP types and outline their most important characteristics; (2) to evaluate the natural formation of SINPs, with the natural mechanisms of SINP formation and their environmental significance explained in order to </w:t>
      </w:r>
      <w:r w:rsidR="00456F49" w:rsidRPr="00F1559F">
        <w:lastRenderedPageBreak/>
        <w:t xml:space="preserve">encourage researchers to develop </w:t>
      </w:r>
      <w:r w:rsidR="00100720" w:rsidRPr="00F1559F">
        <w:t xml:space="preserve">new </w:t>
      </w:r>
      <w:r w:rsidR="00456F49" w:rsidRPr="00F1559F">
        <w:t>nature-inspired synthesis processes; and (3) to provide an appraisal of various synthetic approaches for SINP assembly, with a focus on green synthesis methods. Finally, suggested future research directions for the advancement of more sustainable SINP synthesis techniques are provided.</w:t>
      </w:r>
    </w:p>
    <w:p w14:paraId="3EE09C7D" w14:textId="49F1052F" w:rsidR="007970E2" w:rsidRPr="00F1559F" w:rsidRDefault="007970E2" w:rsidP="005E06A4">
      <w:pPr>
        <w:pStyle w:val="Heading1"/>
      </w:pPr>
      <w:bookmarkStart w:id="12" w:name="_Toc39087860"/>
      <w:bookmarkStart w:id="13" w:name="_Toc510793945"/>
      <w:bookmarkStart w:id="14" w:name="_Toc510793939"/>
      <w:bookmarkStart w:id="15" w:name="_Toc510793944"/>
      <w:bookmarkEnd w:id="1"/>
      <w:bookmarkEnd w:id="11"/>
      <w:r w:rsidRPr="00F1559F">
        <w:t xml:space="preserve">Types and </w:t>
      </w:r>
      <w:r w:rsidR="00A54249" w:rsidRPr="00F1559F">
        <w:t>characteristics</w:t>
      </w:r>
      <w:r w:rsidRPr="00F1559F">
        <w:t xml:space="preserve"> of sulfur-bearing Fe-rich nanoparticles</w:t>
      </w:r>
      <w:bookmarkEnd w:id="12"/>
      <w:r w:rsidRPr="00F1559F">
        <w:t xml:space="preserve"> </w:t>
      </w:r>
    </w:p>
    <w:p w14:paraId="49E03E07" w14:textId="0D826FCE" w:rsidR="007970E2" w:rsidRPr="00F1559F" w:rsidRDefault="00A54249">
      <w:pPr>
        <w:pStyle w:val="TAMainText"/>
      </w:pPr>
      <w:r w:rsidRPr="00F1559F">
        <w:t xml:space="preserve">Different types of </w:t>
      </w:r>
      <w:r w:rsidR="007970E2" w:rsidRPr="00F1559F">
        <w:t>SINPs</w:t>
      </w:r>
      <w:r w:rsidRPr="00F1559F">
        <w:t>,</w:t>
      </w:r>
      <w:r w:rsidR="007970E2" w:rsidRPr="00F1559F">
        <w:t xml:space="preserve"> </w:t>
      </w:r>
      <w:r w:rsidRPr="00F1559F">
        <w:t>which</w:t>
      </w:r>
      <w:r w:rsidR="007970E2" w:rsidRPr="00F1559F">
        <w:t xml:space="preserve"> comprise various iron-sulfide compounds</w:t>
      </w:r>
      <w:r w:rsidRPr="00F1559F">
        <w:t>,</w:t>
      </w:r>
      <w:r w:rsidR="007970E2" w:rsidRPr="00F1559F">
        <w:t xml:space="preserve"> have received attention</w:t>
      </w:r>
      <w:r w:rsidRPr="00F1559F">
        <w:t xml:space="preserve"> in recent years</w:t>
      </w:r>
      <w:r w:rsidR="007970E2" w:rsidRPr="00F1559F">
        <w:t xml:space="preserve"> because of</w:t>
      </w:r>
      <w:r w:rsidRPr="00F1559F">
        <w:t xml:space="preserve"> their characteristics;</w:t>
      </w:r>
      <w:r w:rsidR="007970E2" w:rsidRPr="00F1559F">
        <w:t xml:space="preserve"> including their optical absorption coefficient</w:t>
      </w:r>
      <w:r w:rsidR="00210028" w:rsidRPr="00F1559F">
        <w:t>s</w:t>
      </w:r>
      <w:r w:rsidR="007970E2" w:rsidRPr="00F1559F">
        <w:t xml:space="preserve"> and photovoltaic</w:t>
      </w:r>
      <w:r w:rsidR="00F026A7" w:rsidRPr="00F1559F">
        <w:t xml:space="preserve"> (PV)</w:t>
      </w:r>
      <w:r w:rsidR="007970E2" w:rsidRPr="00F1559F">
        <w:t xml:space="preserve"> conversion efficienc</w:t>
      </w:r>
      <w:r w:rsidR="00210028" w:rsidRPr="00F1559F">
        <w:t>ies</w:t>
      </w:r>
      <w:r w:rsidR="00CD742D" w:rsidRPr="00F1559F">
        <w:t xml:space="preserve"> </w:t>
      </w:r>
      <w:r w:rsidR="00CD742D" w:rsidRPr="00F1559F">
        <w:fldChar w:fldCharType="begin">
          <w:fldData xml:space="preserve">PEVuZE5vdGU+PENpdGU+PEF1dGhvcj5DaGFuZHJhd2F0PC9BdXRob3I+PFllYXI+MjAyMDwvWWVh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</w:fldData>
        </w:fldChar>
      </w:r>
      <w:r w:rsidR="00194F0B">
        <w:instrText xml:space="preserve"> ADDIN EN.CITE </w:instrText>
      </w:r>
      <w:r w:rsidR="00194F0B">
        <w:fldChar w:fldCharType="begin">
          <w:fldData xml:space="preserve">PEVuZE5vdGU+PENpdGU+PEF1dGhvcj5DaGFuZHJhd2F0PC9BdXRob3I+PFllYXI+MjAyMDwvWWVh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</w:fldData>
        </w:fldChar>
      </w:r>
      <w:r w:rsidR="00194F0B">
        <w:instrText xml:space="preserve"> ADDIN EN.CITE.DATA </w:instrText>
      </w:r>
      <w:r w:rsidR="00194F0B">
        <w:fldChar w:fldCharType="end"/>
      </w:r>
      <w:r w:rsidR="00CD742D" w:rsidRPr="00F1559F">
        <w:fldChar w:fldCharType="separate"/>
      </w:r>
      <w:r w:rsidR="000949C8" w:rsidRPr="000949C8">
        <w:rPr>
          <w:noProof/>
          <w:vertAlign w:val="superscript"/>
        </w:rPr>
        <w:t>16-18</w:t>
      </w:r>
      <w:r w:rsidR="00CD742D" w:rsidRPr="00F1559F">
        <w:fldChar w:fldCharType="end"/>
      </w:r>
      <w:r w:rsidR="007970E2" w:rsidRPr="00F1559F">
        <w:t xml:space="preserve">.  In this section, various SINP types and </w:t>
      </w:r>
      <w:r w:rsidRPr="00F1559F">
        <w:t xml:space="preserve">their </w:t>
      </w:r>
      <w:r w:rsidR="007970E2" w:rsidRPr="00F1559F">
        <w:t>characteristics are outlined</w:t>
      </w:r>
      <w:r w:rsidR="00851B95" w:rsidRPr="00F1559F">
        <w:t xml:space="preserve">, which </w:t>
      </w:r>
      <w:r w:rsidR="00210028" w:rsidRPr="00F1559F">
        <w:t>is</w:t>
      </w:r>
      <w:r w:rsidR="00612C83" w:rsidRPr="00F1559F">
        <w:t xml:space="preserve"> </w:t>
      </w:r>
      <w:r w:rsidR="00210028" w:rsidRPr="00F1559F">
        <w:t xml:space="preserve">briefly </w:t>
      </w:r>
      <w:r w:rsidR="00851B95" w:rsidRPr="00F1559F">
        <w:t xml:space="preserve">summarized </w:t>
      </w:r>
      <w:r w:rsidR="00612C83" w:rsidRPr="00F1559F">
        <w:t xml:space="preserve">in </w:t>
      </w:r>
      <w:r w:rsidR="00851B95" w:rsidRPr="00F1559F">
        <w:t>Table 1</w:t>
      </w:r>
      <w:r w:rsidR="00210028" w:rsidRPr="00F1559F">
        <w:t xml:space="preserve"> for reference.</w:t>
      </w:r>
    </w:p>
    <w:p w14:paraId="66193D08" w14:textId="12D8F9B5" w:rsidR="00851B95" w:rsidRPr="00F1559F" w:rsidRDefault="00851B95" w:rsidP="00AE339A">
      <w:pPr>
        <w:pStyle w:val="VBChartTitle"/>
      </w:pPr>
      <w:r w:rsidRPr="00F1559F">
        <w:t>Table 1 Summary of the types and characteristics of sulfur-bearing iron nanoparticles (SINPs)</w:t>
      </w:r>
    </w:p>
    <w:tbl>
      <w:tblPr>
        <w:tblStyle w:val="TableGrid"/>
        <w:tblW w:w="10490" w:type="dxa"/>
        <w:tblInd w:w="-60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8"/>
        <w:gridCol w:w="8902"/>
      </w:tblGrid>
      <w:tr w:rsidR="00F1559F" w:rsidRPr="00F1559F" w14:paraId="08739587" w14:textId="77777777" w:rsidTr="009A4AFE">
        <w:tc>
          <w:tcPr>
            <w:tcW w:w="1588" w:type="dxa"/>
            <w:tcBorders>
              <w:bottom w:val="single" w:sz="4" w:space="0" w:color="auto"/>
            </w:tcBorders>
          </w:tcPr>
          <w:p w14:paraId="71473811" w14:textId="5E8B58F8" w:rsidR="00851B95" w:rsidRPr="00F1559F" w:rsidRDefault="00762BB5" w:rsidP="00AE339A">
            <w:pPr>
              <w:pStyle w:val="TCTableBody"/>
              <w:rPr>
                <w:b/>
                <w:bCs/>
              </w:rPr>
            </w:pPr>
            <w:r w:rsidRPr="00F1559F">
              <w:rPr>
                <w:rFonts w:cs="Times New Roman"/>
                <w:b/>
                <w:bCs/>
              </w:rPr>
              <w:t xml:space="preserve">SINP </w:t>
            </w:r>
            <w:r w:rsidR="00851B95" w:rsidRPr="00F1559F">
              <w:rPr>
                <w:rFonts w:cs="Times New Roman"/>
                <w:b/>
                <w:bCs/>
              </w:rPr>
              <w:t>Type</w:t>
            </w:r>
          </w:p>
        </w:tc>
        <w:tc>
          <w:tcPr>
            <w:tcW w:w="8902" w:type="dxa"/>
            <w:tcBorders>
              <w:bottom w:val="single" w:sz="4" w:space="0" w:color="auto"/>
            </w:tcBorders>
          </w:tcPr>
          <w:p w14:paraId="543ECE0C" w14:textId="2437F5D6" w:rsidR="00851B95" w:rsidRPr="00F1559F" w:rsidRDefault="00851B95" w:rsidP="00AE339A">
            <w:pPr>
              <w:pStyle w:val="TCTableBody"/>
              <w:rPr>
                <w:b/>
                <w:bCs/>
              </w:rPr>
            </w:pPr>
            <w:r w:rsidRPr="00F1559F">
              <w:rPr>
                <w:rFonts w:cs="Times New Roman"/>
                <w:b/>
                <w:bCs/>
              </w:rPr>
              <w:t>Characteristics</w:t>
            </w:r>
          </w:p>
        </w:tc>
      </w:tr>
      <w:tr w:rsidR="00F1559F" w:rsidRPr="00F1559F" w14:paraId="1D187065" w14:textId="77777777" w:rsidTr="009A4AFE">
        <w:tc>
          <w:tcPr>
            <w:tcW w:w="1588" w:type="dxa"/>
            <w:tcBorders>
              <w:bottom w:val="nil"/>
            </w:tcBorders>
          </w:tcPr>
          <w:p w14:paraId="4A6DD3C7" w14:textId="77777777" w:rsidR="00092378" w:rsidRPr="00F1559F" w:rsidRDefault="00092378" w:rsidP="00AE339A">
            <w:pPr>
              <w:pStyle w:val="TCTableBody"/>
            </w:pPr>
            <w:r w:rsidRPr="00F1559F">
              <w:t xml:space="preserve">FeS, mackinawite and troilite (approximate FeS) </w:t>
            </w:r>
          </w:p>
          <w:p w14:paraId="34113133" w14:textId="77777777" w:rsidR="00092378" w:rsidRPr="00F1559F" w:rsidRDefault="00092378" w:rsidP="00092378">
            <w:pPr>
              <w:pStyle w:val="TCTableBody"/>
            </w:pPr>
          </w:p>
        </w:tc>
        <w:tc>
          <w:tcPr>
            <w:tcW w:w="8902" w:type="dxa"/>
            <w:tcBorders>
              <w:bottom w:val="nil"/>
            </w:tcBorders>
          </w:tcPr>
          <w:p w14:paraId="129945D3" w14:textId="72E48550" w:rsidR="00092378" w:rsidRPr="00F1559F" w:rsidRDefault="00092378" w:rsidP="00092378">
            <w:pPr>
              <w:pStyle w:val="TCTableBody"/>
            </w:pPr>
            <w:r w:rsidRPr="00F1559F">
              <w:t>Iron(II)sulfide (FeS) is not normally stable in an amorphous form, cubic FeS</w:t>
            </w:r>
            <w:r w:rsidRPr="00F1559F">
              <w:rPr>
                <w:vertAlign w:val="subscript"/>
              </w:rPr>
              <w:t>c</w:t>
            </w:r>
            <w:r w:rsidRPr="00F1559F">
              <w:t xml:space="preserve"> has a cubic </w:t>
            </w:r>
            <m:oMath>
              <m:r>
                <w:rPr>
                  <w:rFonts w:ascii="Cambria Math" w:hAnsi="Cambria Math"/>
                </w:rPr>
                <m:t>F</m:t>
              </m:r>
              <m:acc>
                <m:accPr>
                  <m:chr m:val="̅"/>
                  <m:ctrlPr>
                    <w:rPr>
                      <w:rFonts w:ascii="Cambria Math" w:hAnsi="Cambria Math"/>
                      <w:i/>
                    </w:rPr>
                  </m:ctrlPr>
                </m:accPr>
                <m:e>
                  <m:r>
                    <w:rPr>
                      <w:rFonts w:ascii="Cambria Math" w:hAnsi="Cambria Math"/>
                    </w:rPr>
                    <m:t>4</m:t>
                  </m:r>
                </m:e>
              </m:acc>
              <m:r>
                <w:rPr>
                  <w:rFonts w:ascii="Cambria Math" w:hAnsi="Cambria Math"/>
                </w:rPr>
                <m:t>3m</m:t>
              </m:r>
            </m:oMath>
            <w:r w:rsidRPr="00F1559F">
              <w:t xml:space="preserve"> structure and is not found in nature because it easily converts to mackinawite </w:t>
            </w:r>
            <w:r w:rsidRPr="00F1559F">
              <w:fldChar w:fldCharType="begin">
                <w:fldData xml:space="preserve">PEVuZE5vdGU+PENpdGU+PEF1dGhvcj5SaWNrYXJkPC9BdXRob3I+PFllYXI+MjAwNzwvWWVhcj48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</w:fldData>
              </w:fldChar>
            </w:r>
            <w:r w:rsidR="00CD7288">
              <w:instrText xml:space="preserve"> ADDIN EN.CITE </w:instrText>
            </w:r>
            <w:r w:rsidR="00CD7288">
              <w:fldChar w:fldCharType="begin">
                <w:fldData xml:space="preserve">PEVuZE5vdGU+PENpdGU+PEF1dGhvcj5SaWNrYXJkPC9BdXRob3I+PFllYXI+MjAwNzwvWWVhcj48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</w:fldData>
              </w:fldChar>
            </w:r>
            <w:r w:rsidR="00CD7288">
              <w:instrText xml:space="preserve"> ADDIN EN.CITE.DATA </w:instrText>
            </w:r>
            <w:r w:rsidR="00CD7288">
              <w:fldChar w:fldCharType="end"/>
            </w:r>
            <w:r w:rsidRPr="00F1559F">
              <w:fldChar w:fldCharType="separate"/>
            </w:r>
            <w:r w:rsidR="000949C8" w:rsidRPr="000949C8">
              <w:rPr>
                <w:noProof/>
                <w:vertAlign w:val="superscript"/>
              </w:rPr>
              <w:t>19, 20</w:t>
            </w:r>
            <w:r w:rsidRPr="00F1559F">
              <w:fldChar w:fldCharType="end"/>
            </w:r>
            <w:r w:rsidRPr="00F1559F">
              <w:t>.  Mackinawite, expressed in the formula FeS</w:t>
            </w:r>
            <w:r w:rsidRPr="00F1559F">
              <w:rPr>
                <w:vertAlign w:val="subscript"/>
              </w:rPr>
              <w:t>m</w:t>
            </w:r>
            <w:r w:rsidRPr="00F1559F">
              <w:t xml:space="preserve">, comprises Fe atoms surrounded by four sulfur atoms in a nearly perfect tetrahedron structure, </w:t>
            </w:r>
            <w:r w:rsidRPr="00F1559F">
              <w:fldChar w:fldCharType="begin"/>
            </w:r>
            <w:r w:rsidR="00194F0B">
              <w:instrText xml:space="preserve"> ADDIN EN.CITE &lt;EndNote&gt;&lt;Cite&gt;&lt;Author&gt;Taylor&lt;/Author&gt;&lt;Year&gt;1970&lt;/Year&gt;&lt;RecNum&gt;632&lt;/RecNum&gt;&lt;DisplayText&gt;&lt;style face="superscript"&gt;21&lt;/style&gt;&lt;/DisplayText&gt;&lt;record&gt;&lt;rec-number&gt;632&lt;/rec-number&gt;&lt;foreign-keys&gt;&lt;key app="EN" db-id="a2zpsespyrevvge252tvfx5lrfdd22v55ex9" timestamp="0"&gt;632&lt;/key&gt;&lt;/foreign-keys&gt;&lt;ref-type name="Journal Article"&gt;17&lt;/ref-type&gt;&lt;contributors&gt;&lt;authors&gt;&lt;author&gt;Taylor, LA&lt;/author&gt;&lt;author&gt;Finger, LW&lt;/author&gt;&lt;/authors&gt;&lt;/contributors&gt;&lt;titles&gt;&lt;title&gt;Structural refinement and composition of mackinawite&lt;/title&gt;&lt;secondary-title&gt;Carnegie Institute of Washington Geophysical Laboratory Annual Report&lt;/secondary-title&gt;&lt;/titles&gt;&lt;pages&gt;318-322&lt;/pages&gt;&lt;volume&gt;69&lt;/volume&gt;&lt;dates&gt;&lt;year&gt;1970&lt;/year&gt;&lt;/dates&gt;&lt;urls&gt;&lt;/urls&gt;&lt;/record&gt;&lt;/Cite&gt;&lt;/EndNote&gt;</w:instrText>
            </w:r>
            <w:r w:rsidRPr="00F1559F">
              <w:fldChar w:fldCharType="separate"/>
            </w:r>
            <w:r w:rsidR="000949C8" w:rsidRPr="000949C8">
              <w:rPr>
                <w:noProof/>
                <w:vertAlign w:val="superscript"/>
              </w:rPr>
              <w:t>21</w:t>
            </w:r>
            <w:r w:rsidRPr="00F1559F">
              <w:fldChar w:fldCharType="end"/>
            </w:r>
            <w:r w:rsidRPr="00F1559F">
              <w:t xml:space="preserve"> forming a tetragonal </w:t>
            </w:r>
            <w:r w:rsidRPr="00F1559F">
              <w:rPr>
                <w:i/>
              </w:rPr>
              <w:t>P4/nmm</w:t>
            </w:r>
            <w:r w:rsidRPr="00F1559F">
              <w:t xml:space="preserve"> structure </w:t>
            </w:r>
            <w:r w:rsidRPr="00F1559F">
              <w:fldChar w:fldCharType="begin"/>
            </w:r>
            <w:r w:rsidR="00CD7288">
              <w:instrText xml:space="preserve"> ADDIN EN.CITE &lt;EndNote&gt;&lt;Cite&gt;&lt;Author&gt;Rickard&lt;/Author&gt;&lt;Year&gt;2007&lt;/Year&gt;&lt;RecNum&gt;682&lt;/RecNum&gt;&lt;DisplayText&gt;&lt;style face="superscript"&gt;19&lt;/style&gt;&lt;/DisplayText&gt;&lt;record&gt;&lt;rec-number&gt;682&lt;/rec-number&gt;&lt;foreign-keys&gt;&lt;key app="EN" db-id="a2zpsespyrevvge252tvfx5lrfdd22v55ex9" timestamp="0"&gt;682&lt;/key&gt;&lt;/foreign-keys&gt;&lt;ref-type name="Journal Article"&gt;17&lt;/ref-type&gt;&lt;contributors&gt;&lt;authors&gt;&lt;author&gt;Rickard, D.&lt;/author&gt;&lt;author&gt;Luther, G. W., 3rd&lt;/author&gt;&lt;/authors&gt;&lt;/contributors&gt;&lt;auth-address&gt;School of Earth, Ocean and Planetary Sciences, Cardiff University, Cardiff CF103YE, Wales, UK. rickard@cardiff.ac.uk&lt;/auth-address&gt;&lt;titles&gt;&lt;title&gt;Chemistry of iron sulfides&lt;/title&gt;&lt;secondary-title&gt;Chem Rev&lt;/secondary-title&gt;&lt;/titles&gt;&lt;pages&gt;514-62&lt;/pages&gt;&lt;volume&gt;107&lt;/volume&gt;&lt;number&gt;2&lt;/number&gt;&lt;edition&gt;2007/01/31&lt;/edition&gt;&lt;dates&gt;&lt;year&gt;2007&lt;/year&gt;&lt;pub-dates&gt;&lt;date&gt;Feb&lt;/date&gt;&lt;/pub-dates&gt;&lt;/dates&gt;&lt;isbn&gt;0009-2665 (Print)&amp;#xD;0009-2665 (Linking)&lt;/isbn&gt;&lt;accession-num&gt;17261073&lt;/accession-num&gt;&lt;urls&gt;&lt;related-urls&gt;&lt;url&gt;https://www.ncbi.nlm.nih.gov/pubmed/17261073&lt;/url&gt;&lt;/related-urls&gt;&lt;/urls&gt;&lt;electronic-resource-num&gt;10.1021/cr0503658&lt;/electronic-resource-num&gt;&lt;/record&gt;&lt;/Cite&gt;&lt;/EndNote&gt;</w:instrText>
            </w:r>
            <w:r w:rsidRPr="00F1559F">
              <w:fldChar w:fldCharType="separate"/>
            </w:r>
            <w:r w:rsidR="000949C8" w:rsidRPr="000949C8">
              <w:rPr>
                <w:noProof/>
                <w:vertAlign w:val="superscript"/>
              </w:rPr>
              <w:t>19</w:t>
            </w:r>
            <w:r w:rsidRPr="00F1559F">
              <w:fldChar w:fldCharType="end"/>
            </w:r>
            <w:r w:rsidRPr="00F1559F">
              <w:t>.  It is a widespread metastable mineral in low-temperature environments.  FeS can also be found in nature as troilite (FeS</w:t>
            </w:r>
            <w:r w:rsidRPr="00F1559F">
              <w:rPr>
                <w:vertAlign w:val="subscript"/>
              </w:rPr>
              <w:t>t</w:t>
            </w:r>
            <w:r w:rsidRPr="00F1559F">
              <w:t>),</w:t>
            </w:r>
            <w:r w:rsidRPr="00F1559F">
              <w:rPr>
                <w:sz w:val="26"/>
                <w:szCs w:val="26"/>
              </w:rPr>
              <w:t xml:space="preserve"> </w:t>
            </w:r>
            <w:r w:rsidRPr="00F1559F">
              <w:t xml:space="preserve">a near stoichiometric iron sulfide with a hexagonal </w:t>
            </w:r>
            <m:oMath>
              <m:r>
                <w:rPr>
                  <w:rFonts w:ascii="Cambria Math" w:hAnsi="Cambria Math"/>
                </w:rPr>
                <m:t>P</m:t>
              </m:r>
              <m:acc>
                <m:accPr>
                  <m:chr m:val="̅"/>
                  <m:ctrlPr>
                    <w:rPr>
                      <w:rFonts w:ascii="Cambria Math" w:hAnsi="Cambria Math"/>
                      <w:i/>
                    </w:rPr>
                  </m:ctrlPr>
                </m:accPr>
                <m:e>
                  <m:r>
                    <w:rPr>
                      <w:rFonts w:ascii="Cambria Math" w:hAnsi="Cambria Math"/>
                    </w:rPr>
                    <m:t>6</m:t>
                  </m:r>
                </m:e>
              </m:acc>
              <m:r>
                <w:rPr>
                  <w:rFonts w:ascii="Cambria Math" w:hAnsi="Cambria Math"/>
                </w:rPr>
                <m:t>2c</m:t>
              </m:r>
            </m:oMath>
            <w:r w:rsidRPr="00F1559F">
              <w:t xml:space="preserve"> structure </w:t>
            </w:r>
            <w:r w:rsidRPr="00F1559F">
              <w:fldChar w:fldCharType="begin"/>
            </w:r>
            <w:r w:rsidR="00CD7288">
              <w:instrText xml:space="preserve"> ADDIN EN.CITE &lt;EndNote&gt;&lt;Cite&gt;&lt;Author&gt;Rickard&lt;/Author&gt;&lt;Year&gt;2007&lt;/Year&gt;&lt;RecNum&gt;682&lt;/RecNum&gt;&lt;DisplayText&gt;&lt;style face="superscript"&gt;19&lt;/style&gt;&lt;/DisplayText&gt;&lt;record&gt;&lt;rec-number&gt;682&lt;/rec-number&gt;&lt;foreign-keys&gt;&lt;key app="EN" db-id="a2zpsespyrevvge252tvfx5lrfdd22v55ex9" timestamp="0"&gt;682&lt;/key&gt;&lt;/foreign-keys&gt;&lt;ref-type name="Journal Article"&gt;17&lt;/ref-type&gt;&lt;contributors&gt;&lt;authors&gt;&lt;author&gt;Rickard, D.&lt;/author&gt;&lt;author&gt;Luther, G. W., 3rd&lt;/author&gt;&lt;/authors&gt;&lt;/contributors&gt;&lt;auth-address&gt;School of Earth, Ocean and Planetary Sciences, Cardiff University, Cardiff CF103YE, Wales, UK. rickard@cardiff.ac.uk&lt;/auth-address&gt;&lt;titles&gt;&lt;title&gt;Chemistry of iron sulfides&lt;/title&gt;&lt;secondary-title&gt;Chem Rev&lt;/secondary-title&gt;&lt;/titles&gt;&lt;pages&gt;514-62&lt;/pages&gt;&lt;volume&gt;107&lt;/volume&gt;&lt;number&gt;2&lt;/number&gt;&lt;edition&gt;2007/01/31&lt;/edition&gt;&lt;dates&gt;&lt;year&gt;2007&lt;/year&gt;&lt;pub-dates&gt;&lt;date&gt;Feb&lt;/date&gt;&lt;/pub-dates&gt;&lt;/dates&gt;&lt;isbn&gt;0009-2665 (Print)&amp;#xD;0009-2665 (Linking)&lt;/isbn&gt;&lt;accession-num&gt;17261073&lt;/accession-num&gt;&lt;urls&gt;&lt;related-urls&gt;&lt;url&gt;https://www.ncbi.nlm.nih.gov/pubmed/17261073&lt;/url&gt;&lt;/related-urls&gt;&lt;/urls&gt;&lt;electronic-resource-num&gt;10.1021/cr0503658&lt;/electronic-resource-num&gt;&lt;/record&gt;&lt;/Cite&gt;&lt;/EndNote&gt;</w:instrText>
            </w:r>
            <w:r w:rsidRPr="00F1559F">
              <w:fldChar w:fldCharType="separate"/>
            </w:r>
            <w:r w:rsidR="000949C8" w:rsidRPr="000949C8">
              <w:rPr>
                <w:noProof/>
                <w:vertAlign w:val="superscript"/>
              </w:rPr>
              <w:t>19</w:t>
            </w:r>
            <w:r w:rsidRPr="00F1559F">
              <w:fldChar w:fldCharType="end"/>
            </w:r>
            <w:r w:rsidRPr="00F1559F">
              <w:t xml:space="preserve">.  It is the stoichiometric end member of the pyrrhotite mineral group having antiferromagnetic properties at ambient temperature </w:t>
            </w:r>
            <w:r w:rsidRPr="00F1559F">
              <w:fldChar w:fldCharType="begin"/>
            </w:r>
            <w:r w:rsidR="00CD7288">
              <w:instrText xml:space="preserve"> ADDIN EN.CITE &lt;EndNote&gt;&lt;Cite&gt;&lt;Author&gt;Akhtar&lt;/Author&gt;&lt;Year&gt;2013&lt;/Year&gt;&lt;RecNum&gt;622&lt;/RecNum&gt;&lt;DisplayText&gt;&lt;style face="superscript"&gt;22&lt;/style&gt;&lt;/DisplayText&gt;&lt;record&gt;&lt;rec-number&gt;622&lt;/rec-number&gt;&lt;foreign-keys&gt;&lt;key app="EN" db-id="a2zpsespyrevvge252tvfx5lrfdd22v55ex9" timestamp="0"&gt;622&lt;/key&gt;&lt;/foreign-keys&gt;&lt;ref-type name="Journal Article"&gt;17&lt;/ref-type&gt;&lt;contributors&gt;&lt;authors&gt;&lt;author&gt;Akhtar, Masood&lt;/author&gt;&lt;author&gt;Malik, Mohammad Azad&lt;/author&gt;&lt;author&gt;Tuna, Floriana&lt;/author&gt;&lt;author&gt;O&amp;apos;Brien, Paul&lt;/author&gt;&lt;/authors&gt;&lt;/contributors&gt;&lt;auth-address&gt;[Akhtar, Masood] Univ Manchester, Sch Chem, Manchester, Lancs, England. Univ Manchester, Sch Mat, Manchester, Lancs, England.&amp;#xD;Akhtar, M (reprint author), Univ Manchester, Sch Chem, Manchester, Lancs, England.&amp;#xD;paul.obrien@manchester.ac.uk&lt;/auth-address&gt;&lt;titles&gt;&lt;title&gt;The synthesis of iron sulfide nanocrystals from tris(O-alkylxanthato)iron(iii) complexes&lt;/title&gt;&lt;secondary-title&gt;Journal of Materials Chemistry A&lt;/secondary-title&gt;&lt;alt-title&gt;J. Mater. Chem. A&lt;/alt-title&gt;&lt;/titles&gt;&lt;pages&gt;8766-8774&lt;/pages&gt;&lt;volume&gt;1&lt;/volume&gt;&lt;number&gt;31&lt;/number&gt;&lt;section&gt;8766&lt;/section&gt;&lt;keywords&gt;&lt;keyword&gt;chemical-vapor-deposition&lt;/keyword&gt;&lt;keyword&gt;single-source precursors&lt;/keyword&gt;&lt;keyword&gt;fes2 thin-films&lt;/keyword&gt;&lt;keyword&gt;spray-pyrolysis&lt;/keyword&gt;&lt;keyword&gt;pyrite&lt;/keyword&gt;&lt;keyword&gt;nanoparticles&lt;/keyword&gt;&lt;keyword&gt;growth&lt;/keyword&gt;&lt;keyword&gt;mocvd&lt;/keyword&gt;&lt;keyword&gt;thiobiurets&lt;/keyword&gt;&lt;keyword&gt;pyrrhotite&lt;/keyword&gt;&lt;keyword&gt;Chemistry&lt;/keyword&gt;&lt;keyword&gt;Energy &amp;amp; Fuels&lt;/keyword&gt;&lt;keyword&gt;Materials Science&lt;/keyword&gt;&lt;/keywords&gt;&lt;dates&gt;&lt;year&gt;2013&lt;/year&gt;&lt;/dates&gt;&lt;isbn&gt;2050-7488&amp;#xD;2050-7496&lt;/isbn&gt;&lt;accession-num&gt;WOS:000321864300011&lt;/accession-num&gt;&lt;work-type&gt;Article&lt;/work-type&gt;&lt;urls&gt;&lt;related-urls&gt;&lt;url&gt;&amp;lt;Go to ISI&amp;gt;://WOS:000321864300011&lt;/url&gt;&lt;url&gt;http://pubs.rsc.org/en/content/articlepdf/2013/ta/c3ta12178j&lt;/url&gt;&lt;/related-urls&gt;&lt;/urls&gt;&lt;electronic-resource-num&gt;10.1039/c3ta12178j&lt;/electronic-resource-num&gt;&lt;language&gt;English&lt;/language&gt;&lt;/record&gt;&lt;/Cite&gt;&lt;/EndNote&gt;</w:instrText>
            </w:r>
            <w:r w:rsidRPr="00F1559F">
              <w:fldChar w:fldCharType="separate"/>
            </w:r>
            <w:r w:rsidR="000949C8" w:rsidRPr="000949C8">
              <w:rPr>
                <w:noProof/>
                <w:vertAlign w:val="superscript"/>
              </w:rPr>
              <w:t>22</w:t>
            </w:r>
            <w:r w:rsidRPr="00F1559F">
              <w:fldChar w:fldCharType="end"/>
            </w:r>
            <w:r w:rsidRPr="00F1559F">
              <w:t xml:space="preserve">. </w:t>
            </w:r>
          </w:p>
        </w:tc>
      </w:tr>
      <w:tr w:rsidR="00F1559F" w:rsidRPr="00F1559F" w14:paraId="7D0F6722" w14:textId="77777777" w:rsidTr="009A4AFE">
        <w:tc>
          <w:tcPr>
            <w:tcW w:w="1588" w:type="dxa"/>
            <w:tcBorders>
              <w:bottom w:val="nil"/>
            </w:tcBorders>
          </w:tcPr>
          <w:p w14:paraId="4C0C6A12" w14:textId="77777777" w:rsidR="00092378" w:rsidRPr="00F1559F" w:rsidRDefault="00092378" w:rsidP="00AE339A">
            <w:pPr>
              <w:pStyle w:val="TCTableBody"/>
            </w:pPr>
            <w:r w:rsidRPr="00F1559F">
              <w:t>Pyrrhotite (Fe</w:t>
            </w:r>
            <w:r w:rsidRPr="00F1559F">
              <w:rPr>
                <w:vertAlign w:val="subscript"/>
              </w:rPr>
              <w:t>1-x</w:t>
            </w:r>
            <w:r w:rsidRPr="00F1559F">
              <w:t>S)</w:t>
            </w:r>
          </w:p>
          <w:p w14:paraId="4D9C83C5" w14:textId="77777777" w:rsidR="00092378" w:rsidRPr="00F1559F" w:rsidRDefault="00092378" w:rsidP="00092378">
            <w:pPr>
              <w:pStyle w:val="TCTableBody"/>
            </w:pPr>
          </w:p>
        </w:tc>
        <w:tc>
          <w:tcPr>
            <w:tcW w:w="8902" w:type="dxa"/>
            <w:tcBorders>
              <w:bottom w:val="nil"/>
            </w:tcBorders>
          </w:tcPr>
          <w:p w14:paraId="0877F56F" w14:textId="67038533" w:rsidR="00092378" w:rsidRPr="00F1559F" w:rsidRDefault="00092378" w:rsidP="00092378">
            <w:pPr>
              <w:pStyle w:val="TCTableBody"/>
            </w:pPr>
            <w:r w:rsidRPr="00F1559F">
              <w:t>Pyrrhotite (Fe</w:t>
            </w:r>
            <w:r w:rsidRPr="00F1559F">
              <w:rPr>
                <w:vertAlign w:val="subscript"/>
              </w:rPr>
              <w:t>1-x</w:t>
            </w:r>
            <w:r w:rsidRPr="00F1559F">
              <w:t xml:space="preserve">S where x = 0 to 0.13) minerals are non-stoichimetric variants of FeS which exist as monoclinic (e.g., </w:t>
            </w:r>
            <w:r w:rsidRPr="00F1559F">
              <w:rPr>
                <w:i/>
              </w:rPr>
              <w:t>A2/a</w:t>
            </w:r>
            <w:r w:rsidRPr="00F1559F">
              <w:t xml:space="preserve">) or hexagonal (e.g., </w:t>
            </w:r>
            <w:r w:rsidRPr="00F1559F">
              <w:rPr>
                <w:i/>
              </w:rPr>
              <w:t>P6/mmc</w:t>
            </w:r>
            <w:r w:rsidRPr="00F1559F">
              <w:t xml:space="preserve">) structures, </w:t>
            </w:r>
            <w:r w:rsidRPr="00F1559F">
              <w:fldChar w:fldCharType="begin"/>
            </w:r>
            <w:r w:rsidR="00CD7288">
              <w:instrText xml:space="preserve"> ADDIN EN.CITE &lt;EndNote&gt;&lt;Cite&gt;&lt;Author&gt;Rickard&lt;/Author&gt;&lt;Year&gt;2007&lt;/Year&gt;&lt;RecNum&gt;682&lt;/RecNum&gt;&lt;DisplayText&gt;&lt;style face="superscript"&gt;19&lt;/style&gt;&lt;/DisplayText&gt;&lt;record&gt;&lt;rec-number&gt;682&lt;/rec-number&gt;&lt;foreign-keys&gt;&lt;key app="EN" db-id="a2zpsespyrevvge252tvfx5lrfdd22v55ex9" timestamp="0"&gt;682&lt;/key&gt;&lt;/foreign-keys&gt;&lt;ref-type name="Journal Article"&gt;17&lt;/ref-type&gt;&lt;contributors&gt;&lt;authors&gt;&lt;author&gt;Rickard, D.&lt;/author&gt;&lt;author&gt;Luther, G. W., 3rd&lt;/author&gt;&lt;/authors&gt;&lt;/contributors&gt;&lt;auth-address&gt;School of Earth, Ocean and Planetary Sciences, Cardiff University, Cardiff CF103YE, Wales, UK. rickard@cardiff.ac.uk&lt;/auth-address&gt;&lt;titles&gt;&lt;title&gt;Chemistry of iron sulfides&lt;/title&gt;&lt;secondary-title&gt;Chem Rev&lt;/secondary-title&gt;&lt;/titles&gt;&lt;pages&gt;514-62&lt;/pages&gt;&lt;volume&gt;107&lt;/volume&gt;&lt;number&gt;2&lt;/number&gt;&lt;edition&gt;2007/01/31&lt;/edition&gt;&lt;dates&gt;&lt;year&gt;2007&lt;/year&gt;&lt;pub-dates&gt;&lt;date&gt;Feb&lt;/date&gt;&lt;/pub-dates&gt;&lt;/dates&gt;&lt;isbn&gt;0009-2665 (Print)&amp;#xD;0009-2665 (Linking)&lt;/isbn&gt;&lt;accession-num&gt;17261073&lt;/accession-num&gt;&lt;urls&gt;&lt;related-urls&gt;&lt;url&gt;https://www.ncbi.nlm.nih.gov/pubmed/17261073&lt;/url&gt;&lt;/related-urls&gt;&lt;/urls&gt;&lt;electronic-resource-num&gt;10.1021/cr0503658&lt;/electronic-resource-num&gt;&lt;/record&gt;&lt;/Cite&gt;&lt;/EndNote&gt;</w:instrText>
            </w:r>
            <w:r w:rsidRPr="00F1559F">
              <w:fldChar w:fldCharType="separate"/>
            </w:r>
            <w:r w:rsidR="000949C8" w:rsidRPr="000949C8">
              <w:rPr>
                <w:noProof/>
                <w:vertAlign w:val="superscript"/>
              </w:rPr>
              <w:t>19</w:t>
            </w:r>
            <w:r w:rsidRPr="00F1559F">
              <w:fldChar w:fldCharType="end"/>
            </w:r>
            <w:r w:rsidRPr="00F1559F">
              <w:t xml:space="preserve"> or trigonal phases </w:t>
            </w:r>
            <w:r w:rsidRPr="00F1559F">
              <w:fldChar w:fldCharType="begin"/>
            </w:r>
            <w:r w:rsidR="004D013A">
              <w:instrText xml:space="preserve"> ADDIN EN.CITE &lt;EndNote&gt;&lt;Cite&gt;&lt;Author&gt;Wang&lt;/Author&gt;&lt;Year&gt;2005&lt;/Year&gt;&lt;RecNum&gt;621&lt;/RecNum&gt;&lt;DisplayText&gt;&lt;style face="superscript"&gt;23&lt;/style&gt;&lt;/DisplayText&gt;&lt;record&gt;&lt;rec-number&gt;621&lt;/rec-number&gt;&lt;foreign-keys&gt;&lt;key app="EN" db-id="a2zpsespyrevvge252tvfx5lrfdd22v55ex9" timestamp="0"&gt;621&lt;/key&gt;&lt;/foreign-keys&gt;&lt;ref-type name="Journal Article"&gt;17&lt;/ref-type&gt;&lt;contributors&gt;&lt;authors&gt;&lt;author&gt;Wang, Haipeng&lt;/author&gt;&lt;author&gt;Salveson, Ian&lt;/author&gt;&lt;/authors&gt;&lt;/contributors&gt;&lt;titles&gt;&lt;title&gt;A review on the mineral chemistry of the non-stoichiometric iron sulphide, Fe1− x S (0</w:instrText>
            </w:r>
            <w:r w:rsidR="004D013A">
              <w:rPr>
                <w:rFonts w:hint="eastAsia"/>
              </w:rPr>
              <w:instrText>≤</w:instrText>
            </w:r>
            <w:r w:rsidR="004D013A">
              <w:instrText xml:space="preserve"> x</w:instrText>
            </w:r>
            <w:r w:rsidR="004D013A">
              <w:rPr>
                <w:rFonts w:hint="eastAsia"/>
              </w:rPr>
              <w:instrText>≤</w:instrText>
            </w:r>
            <w:r w:rsidR="004D013A">
              <w:instrText xml:space="preserve"> 0.125): polymorphs, phase relations and transitions, electronic and magnetic structures&lt;/title&gt;&lt;secondary-title&gt;Phase Transitions&lt;/secondary-title&gt;&lt;/titles&gt;&lt;pages&gt;547-567&lt;/pages&gt;&lt;volume&gt;78&lt;/volume&gt;&lt;number&gt;7-8&lt;/number&gt;&lt;dates&gt;&lt;year&gt;2005&lt;/year&gt;&lt;/dates&gt;&lt;isbn&gt;0141-1594&lt;/isbn&gt;&lt;urls&gt;&lt;related-urls&gt;&lt;url&gt;https://www.tandfonline.com/doi/pdf/10.1080/01411590500185542?needAccess=true&lt;/url&gt;&lt;/related-urls&gt;&lt;/urls&gt;&lt;electronic-resource-num&gt;10.1080/01411590500185542&lt;/electronic-resource-num&gt;&lt;/record&gt;&lt;/Cite&gt;&lt;/EndNote&gt;</w:instrText>
            </w:r>
            <w:r w:rsidRPr="00F1559F">
              <w:fldChar w:fldCharType="separate"/>
            </w:r>
            <w:r w:rsidR="000949C8" w:rsidRPr="000949C8">
              <w:rPr>
                <w:noProof/>
                <w:vertAlign w:val="superscript"/>
              </w:rPr>
              <w:t>23</w:t>
            </w:r>
            <w:r w:rsidRPr="00F1559F">
              <w:fldChar w:fldCharType="end"/>
            </w:r>
            <w:r w:rsidRPr="00F1559F">
              <w:t xml:space="preserve">. It is the ordered omission of Fe that produces superstructures that range from hexagonal to monoclinic </w:t>
            </w:r>
            <w:r w:rsidRPr="00F1559F">
              <w:fldChar w:fldCharType="begin"/>
            </w:r>
            <w:r w:rsidR="00194F0B">
              <w:instrText xml:space="preserve"> ADDIN EN.CITE &lt;EndNote&gt;&lt;Cite&gt;&lt;Author&gt;Vaughan&lt;/Author&gt;&lt;Year&gt;1978&lt;/Year&gt;&lt;RecNum&gt;640&lt;/RecNum&gt;&lt;DisplayText&gt;&lt;style face="superscript"&gt;24&lt;/style&gt;&lt;/DisplayText&gt;&lt;record&gt;&lt;rec-number&gt;640&lt;/rec-number&gt;&lt;foreign-keys&gt;&lt;key app="EN" db-id="a2zpsespyrevvge252tvfx5lrfdd22v55ex9" timestamp="0"&gt;640&lt;/key&gt;&lt;/foreign-keys&gt;&lt;ref-type name="Journal Article"&gt;17&lt;/ref-type&gt;&lt;contributors&gt;&lt;authors&gt;&lt;author&gt;Vaughan, David J&lt;/author&gt;&lt;/authors&gt;&lt;/contributors&gt;&lt;titles&gt;&lt;title&gt;Mineral chemistry of metal sulfides&lt;/title&gt;&lt;secondary-title&gt;Cambridge Earth Sci. Ser., Cambridge&lt;/secondary-title&gt;&lt;/titles&gt;&lt;volume&gt;493&lt;/volume&gt;&lt;dates&gt;&lt;year&gt;1978&lt;/year&gt;&lt;/dates&gt;&lt;urls&gt;&lt;/urls&gt;&lt;/record&gt;&lt;/Cite&gt;&lt;/EndNote&gt;</w:instrText>
            </w:r>
            <w:r w:rsidRPr="00F1559F">
              <w:fldChar w:fldCharType="separate"/>
            </w:r>
            <w:r w:rsidR="000949C8" w:rsidRPr="000949C8">
              <w:rPr>
                <w:noProof/>
                <w:vertAlign w:val="superscript"/>
              </w:rPr>
              <w:t>24</w:t>
            </w:r>
            <w:r w:rsidRPr="00F1559F">
              <w:fldChar w:fldCharType="end"/>
            </w:r>
            <w:r w:rsidRPr="00F1559F">
              <w:t>. The monoclinic structure (often denoted as Fe</w:t>
            </w:r>
            <w:r w:rsidRPr="00F1559F">
              <w:rPr>
                <w:vertAlign w:val="subscript"/>
              </w:rPr>
              <w:t>7</w:t>
            </w:r>
            <w:r w:rsidRPr="00F1559F">
              <w:t>S</w:t>
            </w:r>
            <w:r w:rsidRPr="00F1559F">
              <w:rPr>
                <w:vertAlign w:val="subscript"/>
              </w:rPr>
              <w:t>8</w:t>
            </w:r>
            <w:r w:rsidRPr="00F1559F">
              <w:t xml:space="preserve">, but with a wide compositional range) contains alternating layers of full iron sites and layers of sites with iron vacancies.  Pyrrhotite with a hexagonal structure (i.e., the nickel arsenide (NiAs) structure) will distort into a monoclinic structure if the vacancy content is greater than 0.11 per formula </w:t>
            </w:r>
            <w:r w:rsidRPr="00F1559F">
              <w:lastRenderedPageBreak/>
              <w:t xml:space="preserve">unit </w:t>
            </w:r>
            <w:r w:rsidRPr="00F1559F">
              <w:fldChar w:fldCharType="begin"/>
            </w:r>
            <w:r w:rsidR="00194F0B">
              <w:instrText xml:space="preserve"> ADDIN EN.CITE &lt;EndNote&gt;&lt;Cite&gt;&lt;Author&gt;Dekkers&lt;/Author&gt;&lt;Year&gt;1989&lt;/Year&gt;&lt;RecNum&gt;855&lt;/RecNum&gt;&lt;DisplayText&gt;&lt;style face="superscript"&gt;25&lt;/style&gt;&lt;/DisplayText&gt;&lt;record&gt;&lt;rec-number&gt;855&lt;/rec-number&gt;&lt;foreign-keys&gt;&lt;key app="EN" db-id="a2zpsespyrevvge252tvfx5lrfdd22v55ex9" timestamp="0"&gt;855&lt;/key&gt;&lt;/foreign-keys&gt;&lt;ref-type name="Journal Article"&gt;17&lt;/ref-type&gt;&lt;contributors&gt;&lt;authors&gt;&lt;author&gt;Dekkers, M. J.&lt;/author&gt;&lt;/authors&gt;&lt;/contributors&gt;&lt;titles&gt;&lt;title&gt;Magnetic properties of natural pyrrhotite. II. High- and low-temperature behaviour of Jrs and TRM as function of grain size&lt;/title&gt;&lt;secondary-title&gt;Physics of the Earth and Planetary Interiors&lt;/secondary-title&gt;&lt;/titles&gt;&lt;pages&gt;266-283&lt;/pages&gt;&lt;volume&gt;57&lt;/volume&gt;&lt;number&gt;3-4&lt;/number&gt;&lt;section&gt;266&lt;/section&gt;&lt;dates&gt;&lt;year&gt;1989&lt;/year&gt;&lt;/dates&gt;&lt;isbn&gt;00319201&lt;/isbn&gt;&lt;work-type&gt;Article&lt;/work-type&gt;&lt;urls&gt;&lt;related-urls&gt;&lt;url&gt;https://www.scopus.com/inward/record.uri?eid=2-s2.0-0024928101&amp;amp;doi=10.1016%2f0031-9201%2889%2990116-7&amp;amp;partnerID=40&amp;amp;md5=45774c16e529fe5b0797144c0e1249a5&lt;/url&gt;&lt;/related-urls&gt;&lt;/urls&gt;&lt;electronic-resource-num&gt;10.1016/0031-9201(89)90116-7&lt;/electronic-resource-num&gt;&lt;remote-database-name&gt;Scopus&lt;/remote-database-name&gt;&lt;/record&gt;&lt;/Cite&gt;&lt;/EndNote&gt;</w:instrText>
            </w:r>
            <w:r w:rsidRPr="00F1559F">
              <w:fldChar w:fldCharType="separate"/>
            </w:r>
            <w:r w:rsidR="000949C8" w:rsidRPr="000949C8">
              <w:rPr>
                <w:noProof/>
                <w:vertAlign w:val="superscript"/>
              </w:rPr>
              <w:t>25</w:t>
            </w:r>
            <w:r w:rsidRPr="00F1559F">
              <w:fldChar w:fldCharType="end"/>
            </w:r>
            <w:r w:rsidRPr="00F1559F">
              <w:t xml:space="preserve">.  Hexagonal primary pyrrhotite can be partially oxidized when exposed to oxygen, forming iron deficient secondary pyrrhotite </w:t>
            </w:r>
            <w:r w:rsidRPr="00F1559F">
              <w:fldChar w:fldCharType="begin"/>
            </w:r>
            <w:r w:rsidR="004D013A">
              <w:instrText xml:space="preserve"> ADDIN EN.CITE &lt;EndNote&gt;&lt;Cite&gt;&lt;Author&gt;Wang&lt;/Author&gt;&lt;Year&gt;2005&lt;/Year&gt;&lt;RecNum&gt;621&lt;/RecNum&gt;&lt;DisplayText&gt;&lt;style face="superscript"&gt;23&lt;/style&gt;&lt;/DisplayText&gt;&lt;record&gt;&lt;rec-number&gt;621&lt;/rec-number&gt;&lt;foreign-keys&gt;&lt;key app="EN" db-id="a2zpsespyrevvge252tvfx5lrfdd22v55ex9" timestamp="0"&gt;621&lt;/key&gt;&lt;/foreign-keys&gt;&lt;ref-type name="Journal Article"&gt;17&lt;/ref-type&gt;&lt;contributors&gt;&lt;authors&gt;&lt;author&gt;Wang, Haipeng&lt;/author&gt;&lt;author&gt;Salveson, Ian&lt;/author&gt;&lt;/authors&gt;&lt;/contributors&gt;&lt;titles&gt;&lt;title&gt;A review on the mineral chemistry of the non-stoichiometric iron sulphide, Fe1− x S (0</w:instrText>
            </w:r>
            <w:r w:rsidR="004D013A">
              <w:rPr>
                <w:rFonts w:hint="eastAsia"/>
              </w:rPr>
              <w:instrText>≤</w:instrText>
            </w:r>
            <w:r w:rsidR="004D013A">
              <w:instrText xml:space="preserve"> x</w:instrText>
            </w:r>
            <w:r w:rsidR="004D013A">
              <w:rPr>
                <w:rFonts w:hint="eastAsia"/>
              </w:rPr>
              <w:instrText>≤</w:instrText>
            </w:r>
            <w:r w:rsidR="004D013A">
              <w:instrText xml:space="preserve"> 0.125): polymorphs, phase relations and transitions, electronic and magnetic structures&lt;/title&gt;&lt;secondary-title&gt;Phase Transitions&lt;/secondary-title&gt;&lt;/titles&gt;&lt;pages&gt;547-567&lt;/pages&gt;&lt;volume&gt;78&lt;/volume&gt;&lt;number&gt;7-8&lt;/number&gt;&lt;dates&gt;&lt;year&gt;2005&lt;/year&gt;&lt;/dates&gt;&lt;isbn&gt;0141-1594&lt;/isbn&gt;&lt;urls&gt;&lt;related-urls&gt;&lt;url&gt;https://www.tandfonline.com/doi/pdf/10.1080/01411590500185542?needAccess=true&lt;/url&gt;&lt;/related-urls&gt;&lt;/urls&gt;&lt;electronic-resource-num&gt;10.1080/01411590500185542&lt;/electronic-resource-num&gt;&lt;/record&gt;&lt;/Cite&gt;&lt;/EndNote&gt;</w:instrText>
            </w:r>
            <w:r w:rsidRPr="00F1559F">
              <w:fldChar w:fldCharType="separate"/>
            </w:r>
            <w:r w:rsidR="000949C8" w:rsidRPr="000949C8">
              <w:rPr>
                <w:noProof/>
                <w:vertAlign w:val="superscript"/>
              </w:rPr>
              <w:t>23</w:t>
            </w:r>
            <w:r w:rsidRPr="00F1559F">
              <w:fldChar w:fldCharType="end"/>
            </w:r>
            <w:r w:rsidRPr="00F1559F">
              <w:t xml:space="preserve">. </w:t>
            </w:r>
          </w:p>
        </w:tc>
      </w:tr>
      <w:tr w:rsidR="00F1559F" w:rsidRPr="00F1559F" w14:paraId="393D61CF" w14:textId="77777777" w:rsidTr="009A4AFE">
        <w:tc>
          <w:tcPr>
            <w:tcW w:w="1588" w:type="dxa"/>
            <w:tcBorders>
              <w:bottom w:val="nil"/>
            </w:tcBorders>
          </w:tcPr>
          <w:p w14:paraId="63741E08" w14:textId="77777777" w:rsidR="00092378" w:rsidRPr="00F1559F" w:rsidRDefault="00092378" w:rsidP="00AE339A">
            <w:pPr>
              <w:pStyle w:val="TCTableBody"/>
            </w:pPr>
            <w:r w:rsidRPr="00F1559F">
              <w:lastRenderedPageBreak/>
              <w:t>Greigite (Fe</w:t>
            </w:r>
            <w:r w:rsidRPr="00F1559F">
              <w:rPr>
                <w:vertAlign w:val="subscript"/>
              </w:rPr>
              <w:t>3</w:t>
            </w:r>
            <w:r w:rsidRPr="00F1559F">
              <w:t>S</w:t>
            </w:r>
            <w:r w:rsidRPr="00F1559F">
              <w:rPr>
                <w:vertAlign w:val="subscript"/>
              </w:rPr>
              <w:t>4</w:t>
            </w:r>
            <w:r w:rsidRPr="00F1559F">
              <w:t>)</w:t>
            </w:r>
          </w:p>
          <w:p w14:paraId="52F46BF3" w14:textId="77777777" w:rsidR="00092378" w:rsidRPr="00F1559F" w:rsidRDefault="00092378" w:rsidP="00092378">
            <w:pPr>
              <w:pStyle w:val="TCTableBody"/>
            </w:pPr>
          </w:p>
        </w:tc>
        <w:tc>
          <w:tcPr>
            <w:tcW w:w="8902" w:type="dxa"/>
            <w:tcBorders>
              <w:bottom w:val="nil"/>
            </w:tcBorders>
          </w:tcPr>
          <w:p w14:paraId="05DE3900" w14:textId="6D264ACD" w:rsidR="00092378" w:rsidRPr="00F1559F" w:rsidRDefault="00092378" w:rsidP="00092378">
            <w:pPr>
              <w:pStyle w:val="TCTableBody"/>
            </w:pPr>
            <w:r w:rsidRPr="00F1559F">
              <w:t>Greigite (Fe</w:t>
            </w:r>
            <w:r w:rsidRPr="00F1559F">
              <w:rPr>
                <w:vertAlign w:val="subscript"/>
              </w:rPr>
              <w:t>3</w:t>
            </w:r>
            <w:r w:rsidRPr="00F1559F">
              <w:t>S</w:t>
            </w:r>
            <w:r w:rsidRPr="00F1559F">
              <w:rPr>
                <w:vertAlign w:val="subscript"/>
              </w:rPr>
              <w:t>4</w:t>
            </w:r>
            <w:r w:rsidRPr="00F1559F">
              <w:t xml:space="preserve">) has a cubic </w:t>
            </w:r>
            <w:r w:rsidRPr="00F1559F">
              <w:rPr>
                <w:i/>
              </w:rPr>
              <w:t>Fd3m</w:t>
            </w:r>
            <w:r w:rsidRPr="00F1559F">
              <w:t xml:space="preserve"> structure </w:t>
            </w:r>
            <w:r w:rsidRPr="00F1559F">
              <w:fldChar w:fldCharType="begin"/>
            </w:r>
            <w:r w:rsidR="00CD7288">
              <w:instrText xml:space="preserve"> ADDIN EN.CITE &lt;EndNote&gt;&lt;Cite&gt;&lt;Author&gt;Rickard&lt;/Author&gt;&lt;Year&gt;2007&lt;/Year&gt;&lt;RecNum&gt;682&lt;/RecNum&gt;&lt;DisplayText&gt;&lt;style face="superscript"&gt;19&lt;/style&gt;&lt;/DisplayText&gt;&lt;record&gt;&lt;rec-number&gt;682&lt;/rec-number&gt;&lt;foreign-keys&gt;&lt;key app="EN" db-id="a2zpsespyrevvge252tvfx5lrfdd22v55ex9" timestamp="0"&gt;682&lt;/key&gt;&lt;/foreign-keys&gt;&lt;ref-type name="Journal Article"&gt;17&lt;/ref-type&gt;&lt;contributors&gt;&lt;authors&gt;&lt;author&gt;Rickard, D.&lt;/author&gt;&lt;author&gt;Luther, G. W., 3rd&lt;/author&gt;&lt;/authors&gt;&lt;/contributors&gt;&lt;auth-address&gt;School of Earth, Ocean and Planetary Sciences, Cardiff University, Cardiff CF103YE, Wales, UK. rickard@cardiff.ac.uk&lt;/auth-address&gt;&lt;titles&gt;&lt;title&gt;Chemistry of iron sulfides&lt;/title&gt;&lt;secondary-title&gt;Chem Rev&lt;/secondary-title&gt;&lt;/titles&gt;&lt;pages&gt;514-62&lt;/pages&gt;&lt;volume&gt;107&lt;/volume&gt;&lt;number&gt;2&lt;/number&gt;&lt;edition&gt;2007/01/31&lt;/edition&gt;&lt;dates&gt;&lt;year&gt;2007&lt;/year&gt;&lt;pub-dates&gt;&lt;date&gt;Feb&lt;/date&gt;&lt;/pub-dates&gt;&lt;/dates&gt;&lt;isbn&gt;0009-2665 (Print)&amp;#xD;0009-2665 (Linking)&lt;/isbn&gt;&lt;accession-num&gt;17261073&lt;/accession-num&gt;&lt;urls&gt;&lt;related-urls&gt;&lt;url&gt;https://www.ncbi.nlm.nih.gov/pubmed/17261073&lt;/url&gt;&lt;/related-urls&gt;&lt;/urls&gt;&lt;electronic-resource-num&gt;10.1021/cr0503658&lt;/electronic-resource-num&gt;&lt;/record&gt;&lt;/Cite&gt;&lt;/EndNote&gt;</w:instrText>
            </w:r>
            <w:r w:rsidRPr="00F1559F">
              <w:fldChar w:fldCharType="separate"/>
            </w:r>
            <w:r w:rsidR="000949C8" w:rsidRPr="000949C8">
              <w:rPr>
                <w:noProof/>
                <w:vertAlign w:val="superscript"/>
              </w:rPr>
              <w:t>19</w:t>
            </w:r>
            <w:r w:rsidRPr="00F1559F">
              <w:fldChar w:fldCharType="end"/>
            </w:r>
            <w:r w:rsidRPr="00F1559F">
              <w:t>, and is the iron sulfide counterpart of spinel magnetite (Fe</w:t>
            </w:r>
            <w:r w:rsidRPr="00F1559F">
              <w:rPr>
                <w:vertAlign w:val="subscript"/>
              </w:rPr>
              <w:t>3</w:t>
            </w:r>
            <w:r w:rsidRPr="00F1559F">
              <w:t>O</w:t>
            </w:r>
            <w:r w:rsidRPr="00F1559F">
              <w:rPr>
                <w:vertAlign w:val="subscript"/>
              </w:rPr>
              <w:t>4</w:t>
            </w:r>
            <w:r w:rsidRPr="00F1559F">
              <w:t xml:space="preserve">,), although greigite is a normal metal whereas magnetite is only half-metallic </w:t>
            </w:r>
            <w:r w:rsidRPr="00F1559F">
              <w:fldChar w:fldCharType="begin"/>
            </w:r>
            <w:r w:rsidR="00194F0B">
              <w:instrText xml:space="preserve"> ADDIN EN.CITE &lt;EndNote&gt;&lt;Cite&gt;&lt;Author&gt;Zhang&lt;/Author&gt;&lt;Year&gt;2012&lt;/Year&gt;&lt;RecNum&gt;922&lt;/RecNum&gt;&lt;DisplayText&gt;&lt;style face="superscript"&gt;26&lt;/style&gt;&lt;/DisplayText&gt;&lt;record&gt;&lt;rec-number&gt;922&lt;/rec-number&gt;&lt;foreign-keys&gt;&lt;key app="EN" db-id="a2zpsespyrevvge252tvfx5lrfdd22v55ex9" timestamp="0"&gt;922&lt;/key&gt;&lt;/foreign-keys&gt;&lt;ref-type name="Journal Article"&gt;17&lt;/ref-type&gt;&lt;contributors&gt;&lt;authors&gt;&lt;author&gt;Zhang, B.&lt;/author&gt;&lt;author&gt;de Wijs, G. A.&lt;/author&gt;&lt;author&gt;de Groot, R. A.&lt;/author&gt;&lt;/authors&gt;&lt;/contributors&gt;&lt;titles&gt;&lt;title&gt;Switchable Fermi surface sheets in greigite&lt;/title&gt;&lt;secondary-title&gt;Physical Review B&lt;/secondary-title&gt;&lt;/titles&gt;&lt;pages&gt;020406&lt;/pages&gt;&lt;volume&gt;86&lt;/volume&gt;&lt;number&gt;2&lt;/number&gt;&lt;dates&gt;&lt;year&gt;2012&lt;/year&gt;&lt;pub-dates&gt;&lt;date&gt;07/23/&lt;/date&gt;&lt;/pub-dates&gt;&lt;/dates&gt;&lt;publisher&gt;American Physical Society&lt;/publisher&gt;&lt;isbn&gt;1098-0121&amp;#xD;1550-235X&lt;/isbn&gt;&lt;urls&gt;&lt;related-urls&gt;&lt;url&gt;https://link.aps.org/doi/10.1103/PhysRevB.86.020406&lt;/url&gt;&lt;/related-urls&gt;&lt;/urls&gt;&lt;electronic-resource-num&gt;10.1103/PhysRevB.86.020406&lt;/electronic-resource-num&gt;&lt;/record&gt;&lt;/Cite&gt;&lt;/EndNote&gt;</w:instrText>
            </w:r>
            <w:r w:rsidRPr="00F1559F">
              <w:fldChar w:fldCharType="separate"/>
            </w:r>
            <w:r w:rsidR="000949C8" w:rsidRPr="000949C8">
              <w:rPr>
                <w:noProof/>
                <w:vertAlign w:val="superscript"/>
              </w:rPr>
              <w:t>26</w:t>
            </w:r>
            <w:r w:rsidRPr="00F1559F">
              <w:fldChar w:fldCharType="end"/>
            </w:r>
            <w:r w:rsidRPr="00F1559F">
              <w:t xml:space="preserve">. The unit cell of the stoichiometric inverse spinel greigite structure contains 32 sulfur atoms and 24 iron atoms </w:t>
            </w:r>
            <w:r w:rsidRPr="00F1559F">
              <w:fldChar w:fldCharType="begin"/>
            </w:r>
            <w:r w:rsidR="00194F0B">
              <w:instrText xml:space="preserve"> ADDIN EN.CITE &lt;EndNote&gt;&lt;Cite&gt;&lt;Author&gt;Skinner&lt;/Author&gt;&lt;Year&gt;1964&lt;/Year&gt;&lt;RecNum&gt;643&lt;/RecNum&gt;&lt;DisplayText&gt;&lt;style face="superscript"&gt;27, 28&lt;/style&gt;&lt;/DisplayText&gt;&lt;record&gt;&lt;rec-number&gt;643&lt;/rec-number&gt;&lt;foreign-keys&gt;&lt;key app="EN" db-id="a2zpsespyrevvge252tvfx5lrfdd22v55ex9" timestamp="0"&gt;643&lt;/key&gt;&lt;/foreign-keys&gt;&lt;ref-type name="Journal Article"&gt;17&lt;/ref-type&gt;&lt;contributors&gt;&lt;authors&gt;&lt;author&gt;Skinner, Brian J&lt;/author&gt;&lt;author&gt;Erd, Richard C&lt;/author&gt;&lt;author&gt;Grimaldi, Frank S&lt;/author&gt;&lt;/authors&gt;&lt;/contributors&gt;&lt;titles&gt;&lt;title&gt;Greigite, the thio-spinel of iron; a new mineral&lt;/title&gt;&lt;secondary-title&gt;American Mineralogist: Journal of Earth and Planetary Materials&lt;/secondary-title&gt;&lt;/titles&gt;&lt;pages&gt;543-555&lt;/pages&gt;&lt;volume&gt;49&lt;/volume&gt;&lt;number&gt;5-6&lt;/number&gt;&lt;dates&gt;&lt;year&gt;1964&lt;/year&gt;&lt;/dates&gt;&lt;isbn&gt;0003-004X&lt;/isbn&gt;&lt;urls&gt;&lt;/urls&gt;&lt;/record&gt;&lt;/Cite&gt;&lt;Cite&gt;&lt;Author&gt;Uda&lt;/Author&gt;&lt;Year&gt;1965&lt;/Year&gt;&lt;RecNum&gt;645&lt;/RecNum&gt;&lt;record&gt;&lt;rec-number&gt;645&lt;/rec-number&gt;&lt;foreign-keys&gt;&lt;key app="EN" db-id="a2zpsespyrevvge252tvfx5lrfdd22v55ex9" timestamp="0"&gt;645&lt;/key&gt;&lt;/foreign-keys&gt;&lt;ref-type name="Journal Article"&gt;17&lt;/ref-type&gt;&lt;contributors&gt;&lt;authors&gt;&lt;author&gt;Uda, M.&lt;/author&gt;&lt;/authors&gt;&lt;/contributors&gt;&lt;titles&gt;&lt;title&gt;On the synthesis of greigite&lt;/title&gt;&lt;secondary-title&gt;Am. Mineral.&lt;/secondary-title&gt;&lt;/titles&gt;&lt;pages&gt;1487-1489&lt;/pages&gt;&lt;volume&gt;50&lt;/volume&gt;&lt;dates&gt;&lt;year&gt;1965&lt;/year&gt;&lt;/dates&gt;&lt;urls&gt;&lt;/urls&gt;&lt;/record&gt;&lt;/Cite&gt;&lt;/EndNote&gt;</w:instrText>
            </w:r>
            <w:r w:rsidRPr="00F1559F">
              <w:fldChar w:fldCharType="separate"/>
            </w:r>
            <w:r w:rsidR="000949C8" w:rsidRPr="000949C8">
              <w:rPr>
                <w:noProof/>
                <w:vertAlign w:val="superscript"/>
              </w:rPr>
              <w:t>27, 28</w:t>
            </w:r>
            <w:r w:rsidRPr="00F1559F">
              <w:fldChar w:fldCharType="end"/>
            </w:r>
            <w:r w:rsidRPr="00F1559F">
              <w:t>, with two sub-lattices of iron atoms with Fe</w:t>
            </w:r>
            <w:r w:rsidRPr="00F1559F">
              <w:rPr>
                <w:vertAlign w:val="superscript"/>
              </w:rPr>
              <w:t>3+</w:t>
            </w:r>
            <w:r w:rsidRPr="00F1559F">
              <w:t xml:space="preserve"> ions occupying tetrahedral A-sites and Fe</w:t>
            </w:r>
            <w:r w:rsidRPr="00F1559F">
              <w:rPr>
                <w:vertAlign w:val="superscript"/>
              </w:rPr>
              <w:t>2+</w:t>
            </w:r>
            <w:r w:rsidRPr="00F1559F">
              <w:t xml:space="preserve"> and Fe</w:t>
            </w:r>
            <w:r w:rsidRPr="00F1559F">
              <w:rPr>
                <w:vertAlign w:val="superscript"/>
              </w:rPr>
              <w:t xml:space="preserve">3+ </w:t>
            </w:r>
            <w:r w:rsidRPr="00F1559F">
              <w:t xml:space="preserve">ions occupying octahedral B-sites </w:t>
            </w:r>
            <w:r w:rsidRPr="00F1559F">
              <w:fldChar w:fldCharType="begin"/>
            </w:r>
            <w:r w:rsidR="00CD7288">
              <w:instrText xml:space="preserve"> ADDIN EN.CITE &lt;EndNote&gt;&lt;Cite&gt;&lt;Author&gt;Lyubutin&lt;/Author&gt;&lt;Year&gt;2013&lt;/Year&gt;&lt;RecNum&gt;4261&lt;/RecNum&gt;&lt;DisplayText&gt;&lt;style face="superscript"&gt;29&lt;/style&gt;&lt;/DisplayText&gt;&lt;record&gt;&lt;rec-number&gt;4261&lt;/rec-number&gt;&lt;foreign-keys&gt;&lt;key app="EN" db-id="a2zpsespyrevvge252tvfx5lrfdd22v55ex9" timestamp="0"&gt;4261&lt;/key&gt;&lt;/foreign-keys&gt;&lt;ref-type name="Journal Article"&gt;17&lt;/ref-type&gt;&lt;contributors&gt;&lt;authors&gt;&lt;author&gt;Lyubutin, I. S.&lt;/author&gt;&lt;author&gt;Starchikov, S. S.&lt;/author&gt;&lt;author&gt;Lin, Chun-Rong&lt;/author&gt;&lt;author&gt;Lu, Shin-Zong&lt;/author&gt;&lt;author&gt;Shaikh, Muhammad Omar&lt;/author&gt;&lt;author&gt;Funtov, K. O.&lt;/author&gt;&lt;author&gt;Dmitrieva, T. V.&lt;/author&gt;&lt;author&gt;Ovchinnikov, S. G.&lt;/author&gt;&lt;author&gt;Edelman, I. S.&lt;/author&gt;&lt;author&gt;Ivantsov, R.&lt;/author&gt;&lt;/authors&gt;&lt;/contributors&gt;&lt;titles&gt;&lt;title&gt;Magnetic, structural, and electronic properties of iron sulfide Fe3S4 nanoparticles synthesized by the polyol mediated process&lt;/title&gt;&lt;secondary-title&gt;Journal of Nanoparticle Research&lt;/secondary-title&gt;&lt;/titles&gt;&lt;volume&gt;15&lt;/volume&gt;&lt;number&gt;1&lt;/number&gt;&lt;dates&gt;&lt;year&gt;2013&lt;/year&gt;&lt;pub-dates&gt;&lt;date&gt;Jan&lt;/date&gt;&lt;/pub-dates&gt;&lt;/dates&gt;&lt;isbn&gt;1388-0764&amp;#xD;1572-896X&lt;/isbn&gt;&lt;accession-num&gt;WOS:000318550000082&lt;/accession-num&gt;&lt;urls&gt;&lt;related-urls&gt;&lt;url&gt;&amp;lt;Go to ISI&amp;gt;://WOS:000318550000082&lt;/url&gt;&lt;/related-urls&gt;&lt;/urls&gt;&lt;custom7&gt;1397&lt;/custom7&gt;&lt;electronic-resource-num&gt;10.1007/s11051-012-1397-0&lt;/electronic-resource-num&gt;&lt;/record&gt;&lt;/Cite&gt;&lt;/EndNote&gt;</w:instrText>
            </w:r>
            <w:r w:rsidRPr="00F1559F">
              <w:fldChar w:fldCharType="separate"/>
            </w:r>
            <w:r w:rsidR="000949C8" w:rsidRPr="000949C8">
              <w:rPr>
                <w:noProof/>
                <w:vertAlign w:val="superscript"/>
              </w:rPr>
              <w:t>29</w:t>
            </w:r>
            <w:r w:rsidRPr="00F1559F">
              <w:fldChar w:fldCharType="end"/>
            </w:r>
            <w:r w:rsidRPr="00F1559F">
              <w:t xml:space="preserve">.  While greigite is thermally stable at ambient temperature, it will break down to form pyrrhotite when heated, and slowly dissolves in hydrofluoric acid or warm hydrochloric acid </w:t>
            </w:r>
            <w:r w:rsidRPr="00F1559F">
              <w:fldChar w:fldCharType="begin"/>
            </w:r>
            <w:r w:rsidR="00194F0B">
              <w:instrText xml:space="preserve"> ADDIN EN.CITE &lt;EndNote&gt;&lt;Cite&gt;&lt;Author&gt;Skinner&lt;/Author&gt;&lt;Year&gt;1964&lt;/Year&gt;&lt;RecNum&gt;643&lt;/RecNum&gt;&lt;DisplayText&gt;&lt;style face="superscript"&gt;27&lt;/style&gt;&lt;/DisplayText&gt;&lt;record&gt;&lt;rec-number&gt;643&lt;/rec-number&gt;&lt;foreign-keys&gt;&lt;key app="EN" db-id="a2zpsespyrevvge252tvfx5lrfdd22v55ex9" timestamp="0"&gt;643&lt;/key&gt;&lt;/foreign-keys&gt;&lt;ref-type name="Journal Article"&gt;17&lt;/ref-type&gt;&lt;contributors&gt;&lt;authors&gt;&lt;author&gt;Skinner, Brian J&lt;/author&gt;&lt;author&gt;Erd, Richard C&lt;/author&gt;&lt;author&gt;Grimaldi, Frank S&lt;/author&gt;&lt;/authors&gt;&lt;/contributors&gt;&lt;titles&gt;&lt;title&gt;Greigite, the thio-spinel of iron; a new mineral&lt;/title&gt;&lt;secondary-title&gt;American Mineralogist: Journal of Earth and Planetary Materials&lt;/secondary-title&gt;&lt;/titles&gt;&lt;pages&gt;543-555&lt;/pages&gt;&lt;volume&gt;49&lt;/volume&gt;&lt;number&gt;5-6&lt;/number&gt;&lt;dates&gt;&lt;year&gt;1964&lt;/year&gt;&lt;/dates&gt;&lt;isbn&gt;0003-004X&lt;/isbn&gt;&lt;urls&gt;&lt;/urls&gt;&lt;/record&gt;&lt;/Cite&gt;&lt;/EndNote&gt;</w:instrText>
            </w:r>
            <w:r w:rsidRPr="00F1559F">
              <w:fldChar w:fldCharType="separate"/>
            </w:r>
            <w:r w:rsidR="000949C8" w:rsidRPr="000949C8">
              <w:rPr>
                <w:noProof/>
                <w:vertAlign w:val="superscript"/>
              </w:rPr>
              <w:t>27</w:t>
            </w:r>
            <w:r w:rsidRPr="00F1559F">
              <w:fldChar w:fldCharType="end"/>
            </w:r>
            <w:r w:rsidRPr="00F1559F">
              <w:t xml:space="preserve">.  The relative instability of greigite has resulted in it being less well studied than magnetite, but engineered greigite is now receiving greater interest owing to its complex magnetic properties </w:t>
            </w:r>
            <w:r w:rsidRPr="00F1559F">
              <w:fldChar w:fldCharType="begin">
                <w:fldData xml:space="preserve">PEVuZE5vdGU+PENpdGU+PEF1dGhvcj5CZWFsPC9BdXRob3I+PFllYXI+MjAxMTwvWWVhcj48UmVj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</w:fldData>
              </w:fldChar>
            </w:r>
            <w:r w:rsidR="00CD7288">
              <w:instrText xml:space="preserve"> ADDIN EN.CITE </w:instrText>
            </w:r>
            <w:r w:rsidR="00CD7288">
              <w:fldChar w:fldCharType="begin">
                <w:fldData xml:space="preserve">PEVuZE5vdGU+PENpdGU+PEF1dGhvcj5CZWFsPC9BdXRob3I+PFllYXI+MjAxMTwvWWVhcj48UmVj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</w:fldData>
              </w:fldChar>
            </w:r>
            <w:r w:rsidR="00CD7288">
              <w:instrText xml:space="preserve"> ADDIN EN.CITE.DATA </w:instrText>
            </w:r>
            <w:r w:rsidR="00CD7288">
              <w:fldChar w:fldCharType="end"/>
            </w:r>
            <w:r w:rsidRPr="00F1559F">
              <w:fldChar w:fldCharType="separate"/>
            </w:r>
            <w:r w:rsidR="000949C8" w:rsidRPr="000949C8">
              <w:rPr>
                <w:noProof/>
                <w:vertAlign w:val="superscript"/>
              </w:rPr>
              <w:t>30</w:t>
            </w:r>
            <w:r w:rsidRPr="00F1559F">
              <w:fldChar w:fldCharType="end"/>
            </w:r>
            <w:r w:rsidRPr="00F1559F">
              <w:t xml:space="preserve">.  </w:t>
            </w:r>
          </w:p>
        </w:tc>
      </w:tr>
      <w:tr w:rsidR="00F1559F" w:rsidRPr="00F1559F" w14:paraId="7B2DCA37" w14:textId="77777777" w:rsidTr="009A4AFE">
        <w:tc>
          <w:tcPr>
            <w:tcW w:w="1588" w:type="dxa"/>
            <w:tcBorders>
              <w:top w:val="nil"/>
            </w:tcBorders>
          </w:tcPr>
          <w:p w14:paraId="0FD5597D" w14:textId="1A63B62B" w:rsidR="00092378" w:rsidRPr="00F1559F" w:rsidRDefault="00092378" w:rsidP="00AE339A">
            <w:pPr>
              <w:pStyle w:val="TCTableBody"/>
            </w:pPr>
            <w:r w:rsidRPr="00F1559F">
              <w:t>Pyrite (FeS</w:t>
            </w:r>
            <w:r w:rsidRPr="00F1559F">
              <w:rPr>
                <w:vertAlign w:val="subscript"/>
              </w:rPr>
              <w:t>2</w:t>
            </w:r>
            <w:r w:rsidRPr="00F1559F">
              <w:t>)</w:t>
            </w:r>
          </w:p>
        </w:tc>
        <w:tc>
          <w:tcPr>
            <w:tcW w:w="8902" w:type="dxa"/>
            <w:tcBorders>
              <w:top w:val="nil"/>
            </w:tcBorders>
          </w:tcPr>
          <w:p w14:paraId="06D6D81F" w14:textId="774A00DE" w:rsidR="00092378" w:rsidRPr="00F1559F" w:rsidRDefault="00092378" w:rsidP="00AE339A">
            <w:pPr>
              <w:pStyle w:val="TCTableBody"/>
            </w:pPr>
            <w:r w:rsidRPr="00F1559F">
              <w:t>Pyrite has the composition of FeS</w:t>
            </w:r>
            <w:r w:rsidRPr="00F1559F">
              <w:rPr>
                <w:vertAlign w:val="subscript"/>
              </w:rPr>
              <w:t>2p</w:t>
            </w:r>
            <w:r w:rsidRPr="00F1559F">
              <w:t xml:space="preserve"> and forms in a cubic </w:t>
            </w:r>
            <w:r w:rsidRPr="00F1559F">
              <w:rPr>
                <w:i/>
              </w:rPr>
              <w:t>Pa3</w:t>
            </w:r>
            <w:r w:rsidRPr="00F1559F">
              <w:t xml:space="preserve"> structure </w:t>
            </w:r>
            <w:r w:rsidRPr="00F1559F">
              <w:fldChar w:fldCharType="begin"/>
            </w:r>
            <w:r w:rsidR="00CD7288">
              <w:instrText xml:space="preserve"> ADDIN EN.CITE &lt;EndNote&gt;&lt;Cite&gt;&lt;Author&gt;Rickard&lt;/Author&gt;&lt;Year&gt;2007&lt;/Year&gt;&lt;RecNum&gt;682&lt;/RecNum&gt;&lt;DisplayText&gt;&lt;style face="superscript"&gt;19&lt;/style&gt;&lt;/DisplayText&gt;&lt;record&gt;&lt;rec-number&gt;682&lt;/rec-number&gt;&lt;foreign-keys&gt;&lt;key app="EN" db-id="a2zpsespyrevvge252tvfx5lrfdd22v55ex9" timestamp="0"&gt;682&lt;/key&gt;&lt;/foreign-keys&gt;&lt;ref-type name="Journal Article"&gt;17&lt;/ref-type&gt;&lt;contributors&gt;&lt;authors&gt;&lt;author&gt;Rickard, D.&lt;/author&gt;&lt;author&gt;Luther, G. W., 3rd&lt;/author&gt;&lt;/authors&gt;&lt;/contributors&gt;&lt;auth-address&gt;School of Earth, Ocean and Planetary Sciences, Cardiff University, Cardiff CF103YE, Wales, UK. rickard@cardiff.ac.uk&lt;/auth-address&gt;&lt;titles&gt;&lt;title&gt;Chemistry of iron sulfides&lt;/title&gt;&lt;secondary-title&gt;Chem Rev&lt;/secondary-title&gt;&lt;/titles&gt;&lt;pages&gt;514-62&lt;/pages&gt;&lt;volume&gt;107&lt;/volume&gt;&lt;number&gt;2&lt;/number&gt;&lt;edition&gt;2007/01/31&lt;/edition&gt;&lt;dates&gt;&lt;year&gt;2007&lt;/year&gt;&lt;pub-dates&gt;&lt;date&gt;Feb&lt;/date&gt;&lt;/pub-dates&gt;&lt;/dates&gt;&lt;isbn&gt;0009-2665 (Print)&amp;#xD;0009-2665 (Linking)&lt;/isbn&gt;&lt;accession-num&gt;17261073&lt;/accession-num&gt;&lt;urls&gt;&lt;related-urls&gt;&lt;url&gt;https://www.ncbi.nlm.nih.gov/pubmed/17261073&lt;/url&gt;&lt;/related-urls&gt;&lt;/urls&gt;&lt;electronic-resource-num&gt;10.1021/cr0503658&lt;/electronic-resource-num&gt;&lt;/record&gt;&lt;/Cite&gt;&lt;/EndNote&gt;</w:instrText>
            </w:r>
            <w:r w:rsidRPr="00F1559F">
              <w:fldChar w:fldCharType="separate"/>
            </w:r>
            <w:r w:rsidR="000949C8" w:rsidRPr="000949C8">
              <w:rPr>
                <w:noProof/>
                <w:vertAlign w:val="superscript"/>
              </w:rPr>
              <w:t>19</w:t>
            </w:r>
            <w:r w:rsidRPr="00F1559F">
              <w:fldChar w:fldCharType="end"/>
            </w:r>
            <w:r w:rsidRPr="00F1559F">
              <w:t xml:space="preserve">. It is one of the most abundant minerals of the Earth’s surface. </w:t>
            </w:r>
          </w:p>
        </w:tc>
      </w:tr>
    </w:tbl>
    <w:p w14:paraId="507CFD96" w14:textId="77777777" w:rsidR="00851B95" w:rsidRPr="00F1559F" w:rsidRDefault="00851B95" w:rsidP="00654C86">
      <w:pPr>
        <w:pStyle w:val="TAMainText"/>
      </w:pPr>
    </w:p>
    <w:p w14:paraId="6EEACE3A" w14:textId="4CA2832B" w:rsidR="00092378" w:rsidRPr="00F1559F" w:rsidRDefault="00092378" w:rsidP="00092378">
      <w:pPr>
        <w:pStyle w:val="Heading2"/>
      </w:pPr>
      <w:bookmarkStart w:id="16" w:name="_Toc510793947"/>
      <w:bookmarkStart w:id="17" w:name="_Toc510793946"/>
      <w:r w:rsidRPr="00F1559F">
        <w:t xml:space="preserve">FeS, mackinawite and troilite (approximate FeS) </w:t>
      </w:r>
    </w:p>
    <w:p w14:paraId="40F66E66" w14:textId="2679A20D" w:rsidR="00092378" w:rsidRPr="00F1559F" w:rsidRDefault="00092378" w:rsidP="00092378">
      <w:pPr>
        <w:pStyle w:val="TAMainText"/>
      </w:pPr>
      <w:bookmarkStart w:id="18" w:name="OLE_LINK79"/>
      <w:bookmarkStart w:id="19" w:name="OLE_LINK80"/>
      <w:bookmarkStart w:id="20" w:name="OLE_LINK81"/>
      <w:bookmarkStart w:id="21" w:name="OLE_LINK82"/>
      <w:bookmarkStart w:id="22" w:name="OLE_LINK83"/>
      <w:bookmarkStart w:id="23" w:name="OLE_LINK84"/>
      <w:bookmarkStart w:id="24" w:name="OLE_LINK85"/>
      <w:bookmarkStart w:id="25" w:name="OLE_LINK86"/>
      <w:bookmarkStart w:id="26" w:name="OLE_LINK87"/>
      <w:r w:rsidRPr="00F1559F">
        <w:t>Iron(II)sulfide (FeS) is not normally stable in its amorphous form. Cubic FeS</w:t>
      </w:r>
      <w:r w:rsidRPr="00F1559F">
        <w:rPr>
          <w:vertAlign w:val="subscript"/>
        </w:rPr>
        <w:t>c</w:t>
      </w:r>
      <w:r w:rsidRPr="00F1559F">
        <w:t xml:space="preserve"> has a cubic </w:t>
      </w:r>
      <m:oMath>
        <m:r>
          <w:rPr>
            <w:rFonts w:ascii="Cambria Math" w:hAnsi="Cambria Math"/>
          </w:rPr>
          <m:t>F</m:t>
        </m:r>
        <m:acc>
          <m:accPr>
            <m:chr m:val="̅"/>
            <m:ctrlPr>
              <w:rPr>
                <w:rFonts w:ascii="Cambria Math" w:hAnsi="Cambria Math"/>
                <w:i/>
              </w:rPr>
            </m:ctrlPr>
          </m:accPr>
          <m:e>
            <m:r>
              <w:rPr>
                <w:rFonts w:ascii="Cambria Math" w:hAnsi="Cambria Math"/>
              </w:rPr>
              <m:t>4</m:t>
            </m:r>
          </m:e>
        </m:acc>
        <m:r>
          <w:rPr>
            <w:rFonts w:ascii="Cambria Math" w:hAnsi="Cambria Math"/>
          </w:rPr>
          <m:t>3m</m:t>
        </m:r>
      </m:oMath>
      <w:r w:rsidRPr="00F1559F">
        <w:t xml:space="preserve"> structure and is not found in nature </w:t>
      </w:r>
      <w:r w:rsidRPr="00F1559F">
        <w:fldChar w:fldCharType="begin"/>
      </w:r>
      <w:r w:rsidR="00CD7288">
        <w:instrText xml:space="preserve"> ADDIN EN.CITE &lt;EndNote&gt;&lt;Cite&gt;&lt;Author&gt;Rickard&lt;/Author&gt;&lt;Year&gt;2007&lt;/Year&gt;&lt;RecNum&gt;682&lt;/RecNum&gt;&lt;DisplayText&gt;&lt;style face="superscript"&gt;19&lt;/style&gt;&lt;/DisplayText&gt;&lt;record&gt;&lt;rec-number&gt;682&lt;/rec-number&gt;&lt;foreign-keys&gt;&lt;key app="EN" db-id="a2zpsespyrevvge252tvfx5lrfdd22v55ex9" timestamp="0"&gt;682&lt;/key&gt;&lt;/foreign-keys&gt;&lt;ref-type name="Journal Article"&gt;17&lt;/ref-type&gt;&lt;contributors&gt;&lt;authors&gt;&lt;author&gt;Rickard, D.&lt;/author&gt;&lt;author&gt;Luther, G. W., 3rd&lt;/author&gt;&lt;/authors&gt;&lt;/contributors&gt;&lt;auth-address&gt;School of Earth, Ocean and Planetary Sciences, Cardiff University, Cardiff CF103YE, Wales, UK. rickard@cardiff.ac.uk&lt;/auth-address&gt;&lt;titles&gt;&lt;title&gt;Chemistry of iron sulfides&lt;/title&gt;&lt;secondary-title&gt;Chem Rev&lt;/secondary-title&gt;&lt;/titles&gt;&lt;pages&gt;514-62&lt;/pages&gt;&lt;volume&gt;107&lt;/volume&gt;&lt;number&gt;2&lt;/number&gt;&lt;edition&gt;2007/01/31&lt;/edition&gt;&lt;dates&gt;&lt;year&gt;2007&lt;/year&gt;&lt;pub-dates&gt;&lt;date&gt;Feb&lt;/date&gt;&lt;/pub-dates&gt;&lt;/dates&gt;&lt;isbn&gt;0009-2665 (Print)&amp;#xD;0009-2665 (Linking)&lt;/isbn&gt;&lt;accession-num&gt;17261073&lt;/accession-num&gt;&lt;urls&gt;&lt;related-urls&gt;&lt;url&gt;https://www.ncbi.nlm.nih.gov/pubmed/17261073&lt;/url&gt;&lt;/related-urls&gt;&lt;/urls&gt;&lt;electronic-resource-num&gt;10.1021/cr0503658&lt;/electronic-resource-num&gt;&lt;/record&gt;&lt;/Cite&gt;&lt;/EndNote&gt;</w:instrText>
      </w:r>
      <w:r w:rsidRPr="00F1559F">
        <w:fldChar w:fldCharType="separate"/>
      </w:r>
      <w:r w:rsidR="000949C8" w:rsidRPr="000949C8">
        <w:rPr>
          <w:noProof/>
          <w:vertAlign w:val="superscript"/>
        </w:rPr>
        <w:t>19</w:t>
      </w:r>
      <w:r w:rsidRPr="00F1559F">
        <w:fldChar w:fldCharType="end"/>
      </w:r>
      <w:r w:rsidRPr="00F1559F">
        <w:t xml:space="preserve">, because it readily converts to mackinawite </w:t>
      </w:r>
      <w:r w:rsidRPr="00F1559F">
        <w:fldChar w:fldCharType="begin"/>
      </w:r>
      <w:r w:rsidR="00CD7288">
        <w:instrText xml:space="preserve"> ADDIN EN.CITE &lt;EndNote&gt;&lt;Cite&gt;&lt;Author&gt;Posfai&lt;/Author&gt;&lt;Year&gt;1998&lt;/Year&gt;&lt;RecNum&gt;616&lt;/RecNum&gt;&lt;DisplayText&gt;&lt;style face="superscript"&gt;20&lt;/style&gt;&lt;/DisplayText&gt;&lt;record&gt;&lt;rec-number&gt;616&lt;/rec-number&gt;&lt;foreign-keys&gt;&lt;key app="EN" db-id="a2zpsespyrevvge252tvfx5lrfdd22v55ex9" timestamp="0"&gt;616&lt;/key&gt;&lt;/foreign-keys&gt;&lt;ref-type name="Journal Article"&gt;17&lt;/ref-type&gt;&lt;contributors&gt;&lt;authors&gt;&lt;author&gt;Posfai, Mihaly&lt;/author&gt;&lt;author&gt;Buseck, Peter R.&lt;/author&gt;&lt;author&gt;Bazylinski, Dennis A.&lt;/author&gt;&lt;author&gt;Frankel, Richard B.&lt;/author&gt;&lt;/authors&gt;&lt;/contributors&gt;&lt;titles&gt;&lt;title&gt;Iron sulfides from magnetotactic bacteria; structure, composition, and phase transitions&lt;/title&gt;&lt;secondary-title&gt;American Mineralogist&lt;/secondary-title&gt;&lt;/titles&gt;&lt;periodical&gt;&lt;full-title&gt;American Mineralogist&lt;/full-title&gt;&lt;/periodical&gt;&lt;pages&gt;1469-1481&lt;/pages&gt;&lt;volume&gt;83&lt;/volume&gt;&lt;number&gt;11-12 Part 2&lt;/number&gt;&lt;section&gt;1469&lt;/section&gt;&lt;dates&gt;&lt;year&gt;1998&lt;/year&gt;&lt;/dates&gt;&lt;isbn&gt;0003-004X&lt;/isbn&gt;&lt;urls&gt;&lt;/urls&gt;&lt;electronic-resource-num&gt;10.2138/am-1998-11-1235&lt;/electronic-resource-num&gt;&lt;/record&gt;&lt;/Cite&gt;&lt;/EndNote&gt;</w:instrText>
      </w:r>
      <w:r w:rsidRPr="00F1559F">
        <w:fldChar w:fldCharType="separate"/>
      </w:r>
      <w:r w:rsidR="000949C8" w:rsidRPr="000949C8">
        <w:rPr>
          <w:noProof/>
          <w:vertAlign w:val="superscript"/>
        </w:rPr>
        <w:t>20</w:t>
      </w:r>
      <w:r w:rsidRPr="00F1559F">
        <w:fldChar w:fldCharType="end"/>
      </w:r>
      <w:r w:rsidRPr="00F1559F">
        <w:t>.  Mackinawite, expressed in the formula FeS</w:t>
      </w:r>
      <w:r w:rsidRPr="00F1559F">
        <w:rPr>
          <w:vertAlign w:val="subscript"/>
        </w:rPr>
        <w:t>m</w:t>
      </w:r>
      <w:r w:rsidRPr="00F1559F">
        <w:t xml:space="preserve">, comprises Fe atoms surrounded by four sulfur atoms in a nearly perfect tetrahedron structure, </w:t>
      </w:r>
      <w:r w:rsidRPr="00F1559F">
        <w:fldChar w:fldCharType="begin"/>
      </w:r>
      <w:r w:rsidR="00194F0B">
        <w:instrText xml:space="preserve"> ADDIN EN.CITE &lt;EndNote&gt;&lt;Cite&gt;&lt;Author&gt;Taylor&lt;/Author&gt;&lt;Year&gt;1970&lt;/Year&gt;&lt;RecNum&gt;632&lt;/RecNum&gt;&lt;DisplayText&gt;&lt;style face="superscript"&gt;21&lt;/style&gt;&lt;/DisplayText&gt;&lt;record&gt;&lt;rec-number&gt;632&lt;/rec-number&gt;&lt;foreign-keys&gt;&lt;key app="EN" db-id="a2zpsespyrevvge252tvfx5lrfdd22v55ex9" timestamp="0"&gt;632&lt;/key&gt;&lt;/foreign-keys&gt;&lt;ref-type name="Journal Article"&gt;17&lt;/ref-type&gt;&lt;contributors&gt;&lt;authors&gt;&lt;author&gt;Taylor, LA&lt;/author&gt;&lt;author&gt;Finger, LW&lt;/author&gt;&lt;/authors&gt;&lt;/contributors&gt;&lt;titles&gt;&lt;title&gt;Structural refinement and composition of mackinawite&lt;/title&gt;&lt;secondary-title&gt;Carnegie Institute of Washington Geophysical Laboratory Annual Report&lt;/secondary-title&gt;&lt;/titles&gt;&lt;pages&gt;318-322&lt;/pages&gt;&lt;volume&gt;69&lt;/volume&gt;&lt;dates&gt;&lt;year&gt;1970&lt;/year&gt;&lt;/dates&gt;&lt;urls&gt;&lt;/urls&gt;&lt;/record&gt;&lt;/Cite&gt;&lt;/EndNote&gt;</w:instrText>
      </w:r>
      <w:r w:rsidRPr="00F1559F">
        <w:fldChar w:fldCharType="separate"/>
      </w:r>
      <w:r w:rsidR="000949C8" w:rsidRPr="000949C8">
        <w:rPr>
          <w:noProof/>
          <w:vertAlign w:val="superscript"/>
        </w:rPr>
        <w:t>21</w:t>
      </w:r>
      <w:r w:rsidRPr="00F1559F">
        <w:fldChar w:fldCharType="end"/>
      </w:r>
      <w:r w:rsidRPr="00F1559F">
        <w:t xml:space="preserve"> forming a tetragonal </w:t>
      </w:r>
      <w:r w:rsidRPr="00F1559F">
        <w:rPr>
          <w:i/>
        </w:rPr>
        <w:t>P4/nmm</w:t>
      </w:r>
      <w:r w:rsidRPr="00F1559F">
        <w:t xml:space="preserve"> structure </w:t>
      </w:r>
      <w:r w:rsidRPr="00F1559F">
        <w:fldChar w:fldCharType="begin"/>
      </w:r>
      <w:r w:rsidR="00CD7288">
        <w:instrText xml:space="preserve"> ADDIN EN.CITE &lt;EndNote&gt;&lt;Cite&gt;&lt;Author&gt;Rickard&lt;/Author&gt;&lt;Year&gt;2007&lt;/Year&gt;&lt;RecNum&gt;682&lt;/RecNum&gt;&lt;DisplayText&gt;&lt;style face="superscript"&gt;19&lt;/style&gt;&lt;/DisplayText&gt;&lt;record&gt;&lt;rec-number&gt;682&lt;/rec-number&gt;&lt;foreign-keys&gt;&lt;key app="EN" db-id="a2zpsespyrevvge252tvfx5lrfdd22v55ex9" timestamp="0"&gt;682&lt;/key&gt;&lt;/foreign-keys&gt;&lt;ref-type name="Journal Article"&gt;17&lt;/ref-type&gt;&lt;contributors&gt;&lt;authors&gt;&lt;author&gt;Rickard, D.&lt;/author&gt;&lt;author&gt;Luther, G. W., 3rd&lt;/author&gt;&lt;/authors&gt;&lt;/contributors&gt;&lt;auth-address&gt;School of Earth, Ocean and Planetary Sciences, Cardiff University, Cardiff CF103YE, Wales, UK. rickard@cardiff.ac.uk&lt;/auth-address&gt;&lt;titles&gt;&lt;title&gt;Chemistry of iron sulfides&lt;/title&gt;&lt;secondary-title&gt;Chem Rev&lt;/secondary-title&gt;&lt;/titles&gt;&lt;pages&gt;514-62&lt;/pages&gt;&lt;volume&gt;107&lt;/volume&gt;&lt;number&gt;2&lt;/number&gt;&lt;edition&gt;2007/01/31&lt;/edition&gt;&lt;dates&gt;&lt;year&gt;2007&lt;/year&gt;&lt;pub-dates&gt;&lt;date&gt;Feb&lt;/date&gt;&lt;/pub-dates&gt;&lt;/dates&gt;&lt;isbn&gt;0009-2665 (Print)&amp;#xD;0009-2665 (Linking)&lt;/isbn&gt;&lt;accession-num&gt;17261073&lt;/accession-num&gt;&lt;urls&gt;&lt;related-urls&gt;&lt;url&gt;https://www.ncbi.nlm.nih.gov/pubmed/17261073&lt;/url&gt;&lt;/related-urls&gt;&lt;/urls&gt;&lt;electronic-resource-num&gt;10.1021/cr0503658&lt;/electronic-resource-num&gt;&lt;/record&gt;&lt;/Cite&gt;&lt;/EndNote&gt;</w:instrText>
      </w:r>
      <w:r w:rsidRPr="00F1559F">
        <w:fldChar w:fldCharType="separate"/>
      </w:r>
      <w:r w:rsidR="000949C8" w:rsidRPr="000949C8">
        <w:rPr>
          <w:noProof/>
          <w:vertAlign w:val="superscript"/>
        </w:rPr>
        <w:t>19</w:t>
      </w:r>
      <w:r w:rsidRPr="00F1559F">
        <w:fldChar w:fldCharType="end"/>
      </w:r>
      <w:r w:rsidRPr="00F1559F">
        <w:t>.  It is a widespread metastable mineral in low-temperature aqueous environments, being the major FeS constituent precipitated from aqueous solutions</w:t>
      </w:r>
      <w:r w:rsidR="00C30ADF" w:rsidRPr="00F1559F">
        <w:t xml:space="preserve"> </w:t>
      </w:r>
      <w:r w:rsidR="00C30ADF" w:rsidRPr="00F1559F">
        <w:fldChar w:fldCharType="begin"/>
      </w:r>
      <w:r w:rsidR="00194F0B">
        <w:instrText xml:space="preserve"> ADDIN EN.CITE &lt;EndNote&gt;&lt;Cite&gt;&lt;Author&gt;Taylor&lt;/Author&gt;&lt;Year&gt;1980&lt;/Year&gt;&lt;RecNum&gt;8060&lt;/RecNum&gt;&lt;DisplayText&gt;&lt;style face="superscript"&gt;31&lt;/style&gt;&lt;/DisplayText&gt;&lt;record&gt;&lt;rec-number&gt;8060&lt;/rec-number&gt;&lt;foreign-keys&gt;&lt;key app="EN" db-id="a2zpsespyrevvge252tvfx5lrfdd22v55ex9" timestamp="1597415447"&gt;8060&lt;/key&gt;&lt;/foreign-keys&gt;&lt;ref-type name="Journal Article"&gt;17&lt;/ref-type&gt;&lt;contributors&gt;&lt;authors&gt;&lt;author&gt;Taylor, Peter&lt;/author&gt;&lt;/authors&gt;&lt;/contributors&gt;&lt;titles&gt;&lt;title&gt;The stereochemistry of iron sulfides—a structural rationale for the crystallization of some metastable phases from aqueous solution&lt;/title&gt;&lt;secondary-title&gt;American Mineralogist&lt;/secondary-title&gt;&lt;/titles&gt;&lt;periodical&gt;&lt;full-title&gt;American Mineralogist&lt;/full-title&gt;&lt;/periodical&gt;&lt;pages&gt;1026-1030&lt;/pages&gt;&lt;volume&gt;65&lt;/volume&gt;&lt;number&gt;9-10&lt;/number&gt;&lt;dates&gt;&lt;year&gt;1980&lt;/year&gt;&lt;/dates&gt;&lt;isbn&gt;1945-3027&lt;/isbn&gt;&lt;urls&gt;&lt;/urls&gt;&lt;/record&gt;&lt;/Cite&gt;&lt;/EndNote&gt;</w:instrText>
      </w:r>
      <w:r w:rsidR="00C30ADF" w:rsidRPr="00F1559F">
        <w:fldChar w:fldCharType="separate"/>
      </w:r>
      <w:r w:rsidR="000949C8" w:rsidRPr="000949C8">
        <w:rPr>
          <w:noProof/>
          <w:vertAlign w:val="superscript"/>
        </w:rPr>
        <w:t>31</w:t>
      </w:r>
      <w:r w:rsidR="00C30ADF" w:rsidRPr="00F1559F">
        <w:fldChar w:fldCharType="end"/>
      </w:r>
      <w:r w:rsidRPr="00F1559F">
        <w:t xml:space="preserve">. In terms of its technological applications, mackinawite has seen much interest in environmental technology as a reducing reagent (e.g., for the dechlorination of chlorinated organic pollutants) and sorbent for divalent metals </w:t>
      </w:r>
      <w:r w:rsidRPr="00F1559F">
        <w:fldChar w:fldCharType="begin"/>
      </w:r>
      <w:r w:rsidR="00CD7288">
        <w:instrText xml:space="preserve"> ADDIN EN.CITE &lt;EndNote&gt;&lt;Cite&gt;&lt;Author&gt;Jeong&lt;/Author&gt;&lt;Year&gt;2008&lt;/Year&gt;&lt;RecNum&gt;633&lt;/RecNum&gt;&lt;DisplayText&gt;&lt;style face="superscript"&gt;32&lt;/style&gt;&lt;/DisplayText&gt;&lt;record&gt;&lt;rec-number&gt;633&lt;/rec-number&gt;&lt;foreign-keys&gt;&lt;key app="EN" db-id="a2zpsespyrevvge252tvfx5lrfdd22v55ex9" timestamp="0"&gt;633&lt;/key&gt;&lt;/foreign-keys&gt;&lt;ref-type name="Journal Article"&gt;17&lt;/ref-type&gt;&lt;contributors&gt;&lt;authors&gt;&lt;author&gt;Jeong, H. Y.&lt;/author&gt;&lt;author&gt;Lee, J. H.&lt;/author&gt;&lt;author&gt;Hayes, K. F.&lt;/author&gt;&lt;/authors&gt;&lt;/contributors&gt;&lt;auth-address&gt;Department of Civil and Environmental Engineering, University of Michigan, Ann Arbor, Michigan 48109-2125, Ann Arbor, Michigan 48109, USA.&lt;/auth-address&gt;&lt;titles&gt;&lt;title&gt;Characterization of synthetic nanocrystalline mackinawite: crystal structure, particle size, and specific surface area&lt;/title&gt;&lt;secondary-title&gt;Geochim Cosmochim Acta&lt;/secondary-title&gt;&lt;/titles&gt;&lt;periodical&gt;&lt;full-title&gt;Geochim Cosmochim Acta&lt;/full-title&gt;&lt;/periodical&gt;&lt;pages&gt;493-505&lt;/pages&gt;&lt;volume&gt;72&lt;/volume&gt;&lt;number&gt;2&lt;/number&gt;&lt;edition&gt;2008/01/15&lt;/edition&gt;&lt;dates&gt;&lt;year&gt;2008&lt;/year&gt;&lt;pub-dates&gt;&lt;date&gt;Jan 15&lt;/date&gt;&lt;/pub-dates&gt;&lt;/dates&gt;&lt;isbn&gt;0016-7037 (Print)&amp;#xD;0016-7037 (Linking)&lt;/isbn&gt;&lt;accession-num&gt;21085620&lt;/accession-num&gt;&lt;urls&gt;&lt;related-urls&gt;&lt;url&gt;https://www.ncbi.nlm.nih.gov/pubmed/21085620&lt;/url&gt;&lt;/related-urls&gt;&lt;/urls&gt;&lt;custom2&gt;PMC2981034&lt;/custom2&gt;&lt;electronic-resource-num&gt;10.1016/j.gca.2007.11.008&lt;/electronic-resource-num&gt;&lt;/record&gt;&lt;/Cite&gt;&lt;/EndNote&gt;</w:instrText>
      </w:r>
      <w:r w:rsidRPr="00F1559F">
        <w:fldChar w:fldCharType="separate"/>
      </w:r>
      <w:r w:rsidR="000949C8" w:rsidRPr="000949C8">
        <w:rPr>
          <w:noProof/>
          <w:vertAlign w:val="superscript"/>
        </w:rPr>
        <w:t>32</w:t>
      </w:r>
      <w:r w:rsidRPr="00F1559F">
        <w:fldChar w:fldCharType="end"/>
      </w:r>
      <w:r w:rsidRPr="00F1559F">
        <w:t xml:space="preserve">.  </w:t>
      </w:r>
    </w:p>
    <w:p w14:paraId="48F6051D" w14:textId="7B1794E0" w:rsidR="00092378" w:rsidRPr="00F1559F" w:rsidRDefault="00092378" w:rsidP="00092378">
      <w:pPr>
        <w:pStyle w:val="TAMainText"/>
      </w:pPr>
      <w:r w:rsidRPr="00F1559F">
        <w:t>FeS can also be found in nature as troilite (FeS</w:t>
      </w:r>
      <w:r w:rsidRPr="00F1559F">
        <w:rPr>
          <w:vertAlign w:val="subscript"/>
        </w:rPr>
        <w:t>t</w:t>
      </w:r>
      <w:r w:rsidRPr="00F1559F">
        <w:t xml:space="preserve">), with a hexagonal </w:t>
      </w:r>
      <m:oMath>
        <m:r>
          <w:rPr>
            <w:rFonts w:ascii="Cambria Math" w:hAnsi="Cambria Math"/>
          </w:rPr>
          <m:t>P</m:t>
        </m:r>
        <m:acc>
          <m:accPr>
            <m:chr m:val="̅"/>
            <m:ctrlPr>
              <w:rPr>
                <w:rFonts w:ascii="Cambria Math" w:hAnsi="Cambria Math"/>
                <w:i/>
              </w:rPr>
            </m:ctrlPr>
          </m:accPr>
          <m:e>
            <m:r>
              <w:rPr>
                <w:rFonts w:ascii="Cambria Math" w:hAnsi="Cambria Math"/>
              </w:rPr>
              <m:t>6</m:t>
            </m:r>
          </m:e>
        </m:acc>
        <m:r>
          <w:rPr>
            <w:rFonts w:ascii="Cambria Math" w:hAnsi="Cambria Math"/>
          </w:rPr>
          <m:t>2c</m:t>
        </m:r>
      </m:oMath>
      <w:r w:rsidRPr="00F1559F">
        <w:t xml:space="preserve"> structure </w:t>
      </w:r>
      <w:r w:rsidRPr="00F1559F">
        <w:fldChar w:fldCharType="begin"/>
      </w:r>
      <w:r w:rsidR="00CD7288">
        <w:instrText xml:space="preserve"> ADDIN EN.CITE &lt;EndNote&gt;&lt;Cite&gt;&lt;Author&gt;Rickard&lt;/Author&gt;&lt;Year&gt;2007&lt;/Year&gt;&lt;RecNum&gt;682&lt;/RecNum&gt;&lt;DisplayText&gt;&lt;style face="superscript"&gt;19&lt;/style&gt;&lt;/DisplayText&gt;&lt;record&gt;&lt;rec-number&gt;682&lt;/rec-number&gt;&lt;foreign-keys&gt;&lt;key app="EN" db-id="a2zpsespyrevvge252tvfx5lrfdd22v55ex9" timestamp="0"&gt;682&lt;/key&gt;&lt;/foreign-keys&gt;&lt;ref-type name="Journal Article"&gt;17&lt;/ref-type&gt;&lt;contributors&gt;&lt;authors&gt;&lt;author&gt;Rickard, D.&lt;/author&gt;&lt;author&gt;Luther, G. W., 3rd&lt;/author&gt;&lt;/authors&gt;&lt;/contributors&gt;&lt;auth-address&gt;School of Earth, Ocean and Planetary Sciences, Cardiff University, Cardiff CF103YE, Wales, UK. rickard@cardiff.ac.uk&lt;/auth-address&gt;&lt;titles&gt;&lt;title&gt;Chemistry of iron sulfides&lt;/title&gt;&lt;secondary-title&gt;Chem Rev&lt;/secondary-title&gt;&lt;/titles&gt;&lt;pages&gt;514-62&lt;/pages&gt;&lt;volume&gt;107&lt;/volume&gt;&lt;number&gt;2&lt;/number&gt;&lt;edition&gt;2007/01/31&lt;/edition&gt;&lt;dates&gt;&lt;year&gt;2007&lt;/year&gt;&lt;pub-dates&gt;&lt;date&gt;Feb&lt;/date&gt;&lt;/pub-dates&gt;&lt;/dates&gt;&lt;isbn&gt;0009-2665 (Print)&amp;#xD;0009-2665 (Linking)&lt;/isbn&gt;&lt;accession-num&gt;17261073&lt;/accession-num&gt;&lt;urls&gt;&lt;related-urls&gt;&lt;url&gt;https://www.ncbi.nlm.nih.gov/pubmed/17261073&lt;/url&gt;&lt;/related-urls&gt;&lt;/urls&gt;&lt;electronic-resource-num&gt;10.1021/cr0503658&lt;/electronic-resource-num&gt;&lt;/record&gt;&lt;/Cite&gt;&lt;/EndNote&gt;</w:instrText>
      </w:r>
      <w:r w:rsidRPr="00F1559F">
        <w:fldChar w:fldCharType="separate"/>
      </w:r>
      <w:r w:rsidR="000949C8" w:rsidRPr="000949C8">
        <w:rPr>
          <w:noProof/>
          <w:vertAlign w:val="superscript"/>
        </w:rPr>
        <w:t>19</w:t>
      </w:r>
      <w:r w:rsidRPr="00F1559F">
        <w:fldChar w:fldCharType="end"/>
      </w:r>
      <w:r w:rsidRPr="00F1559F">
        <w:t xml:space="preserve">.  It is the stoichiometric end member of the pyrrhotite mineral group,  having antiferromagnetic properties at ambient temperature </w:t>
      </w:r>
      <w:r w:rsidRPr="00F1559F">
        <w:fldChar w:fldCharType="begin"/>
      </w:r>
      <w:r w:rsidR="00CD7288">
        <w:instrText xml:space="preserve"> ADDIN EN.CITE &lt;EndNote&gt;&lt;Cite&gt;&lt;Author&gt;Akhtar&lt;/Author&gt;&lt;Year&gt;2013&lt;/Year&gt;&lt;RecNum&gt;622&lt;/RecNum&gt;&lt;DisplayText&gt;&lt;style face="superscript"&gt;22&lt;/style&gt;&lt;/DisplayText&gt;&lt;record&gt;&lt;rec-number&gt;622&lt;/rec-number&gt;&lt;foreign-keys&gt;&lt;key app="EN" db-id="a2zpsespyrevvge252tvfx5lrfdd22v55ex9" timestamp="0"&gt;622&lt;/key&gt;&lt;/foreign-keys&gt;&lt;ref-type name="Journal Article"&gt;17&lt;/ref-type&gt;&lt;contributors&gt;&lt;authors&gt;&lt;author&gt;Akhtar, Masood&lt;/author&gt;&lt;author&gt;Malik, Mohammad Azad&lt;/author&gt;&lt;author&gt;Tuna, Floriana&lt;/author&gt;&lt;author&gt;O&amp;apos;Brien, Paul&lt;/author&gt;&lt;/authors&gt;&lt;/contributors&gt;&lt;auth-address&gt;[Akhtar, Masood] Univ Manchester, Sch Chem, Manchester, Lancs, England. Univ Manchester, Sch Mat, Manchester, Lancs, England.&amp;#xD;Akhtar, M (reprint author), Univ Manchester, Sch Chem, Manchester, Lancs, England.&amp;#xD;paul.obrien@manchester.ac.uk&lt;/auth-address&gt;&lt;titles&gt;&lt;title&gt;The synthesis of iron sulfide nanocrystals from tris(O-alkylxanthato)iron(iii) complexes&lt;/title&gt;&lt;secondary-title&gt;Journal of Materials Chemistry A&lt;/secondary-title&gt;&lt;alt-title&gt;J. Mater. Chem. A&lt;/alt-title&gt;&lt;/titles&gt;&lt;pages&gt;8766-8774&lt;/pages&gt;&lt;volume&gt;1&lt;/volume&gt;&lt;number&gt;31&lt;/number&gt;&lt;section&gt;8766&lt;/section&gt;&lt;keywords&gt;&lt;keyword&gt;chemical-vapor-deposition&lt;/keyword&gt;&lt;keyword&gt;single-source precursors&lt;/keyword&gt;&lt;keyword&gt;fes2 thin-films&lt;/keyword&gt;&lt;keyword&gt;spray-pyrolysis&lt;/keyword&gt;&lt;keyword&gt;pyrite&lt;/keyword&gt;&lt;keyword&gt;nanoparticles&lt;/keyword&gt;&lt;keyword&gt;growth&lt;/keyword&gt;&lt;keyword&gt;mocvd&lt;/keyword&gt;&lt;keyword&gt;thiobiurets&lt;/keyword&gt;&lt;keyword&gt;pyrrhotite&lt;/keyword&gt;&lt;keyword&gt;Chemistry&lt;/keyword&gt;&lt;keyword&gt;Energy &amp;amp; Fuels&lt;/keyword&gt;&lt;keyword&gt;Materials Science&lt;/keyword&gt;&lt;/keywords&gt;&lt;dates&gt;&lt;year&gt;2013&lt;/year&gt;&lt;/dates&gt;&lt;isbn&gt;2050-7488&amp;#xD;2050-7496&lt;/isbn&gt;&lt;accession-num&gt;WOS:000321864300011&lt;/accession-num&gt;&lt;work-type&gt;Article&lt;/work-type&gt;&lt;urls&gt;&lt;related-urls&gt;&lt;url&gt;&amp;lt;Go to ISI&amp;gt;://WOS:000321864300011&lt;/url&gt;&lt;url&gt;http://pubs.rsc.org/en/content/articlepdf/2013/ta/c3ta12178j&lt;/url&gt;&lt;/related-urls&gt;&lt;/urls&gt;&lt;electronic-resource-num&gt;10.1039/c3ta12178j&lt;/electronic-resource-num&gt;&lt;language&gt;English&lt;/language&gt;&lt;/record&gt;&lt;/Cite&gt;&lt;/EndNote&gt;</w:instrText>
      </w:r>
      <w:r w:rsidRPr="00F1559F">
        <w:fldChar w:fldCharType="separate"/>
      </w:r>
      <w:r w:rsidR="000949C8" w:rsidRPr="000949C8">
        <w:rPr>
          <w:noProof/>
          <w:vertAlign w:val="superscript"/>
        </w:rPr>
        <w:t>22</w:t>
      </w:r>
      <w:r w:rsidRPr="00F1559F">
        <w:fldChar w:fldCharType="end"/>
      </w:r>
      <w:r w:rsidRPr="00F1559F">
        <w:t xml:space="preserve">.  Troilite forms in nature under strongly reducing environments, and is less </w:t>
      </w:r>
      <w:r w:rsidRPr="00F1559F">
        <w:lastRenderedPageBreak/>
        <w:t xml:space="preserve">abundant in terrestrial environments than other pyrrhotite minerals, being only found at low concentrations where there are strongly reducing environments </w:t>
      </w:r>
      <w:r w:rsidRPr="00F1559F">
        <w:fldChar w:fldCharType="begin"/>
      </w:r>
      <w:r w:rsidR="004D013A">
        <w:instrText xml:space="preserve"> ADDIN EN.CITE &lt;EndNote&gt;&lt;Cite&gt;&lt;Author&gt;Wang&lt;/Author&gt;&lt;Year&gt;2005&lt;/Year&gt;&lt;RecNum&gt;621&lt;/RecNum&gt;&lt;DisplayText&gt;&lt;style face="superscript"&gt;23&lt;/style&gt;&lt;/DisplayText&gt;&lt;record&gt;&lt;rec-number&gt;621&lt;/rec-number&gt;&lt;foreign-keys&gt;&lt;key app="EN" db-id="a2zpsespyrevvge252tvfx5lrfdd22v55ex9" timestamp="0"&gt;621&lt;/key&gt;&lt;/foreign-keys&gt;&lt;ref-type name="Journal Article"&gt;17&lt;/ref-type&gt;&lt;contributors&gt;&lt;authors&gt;&lt;author&gt;Wang, Haipeng&lt;/author&gt;&lt;author&gt;Salveson, Ian&lt;/author&gt;&lt;/authors&gt;&lt;/contributors&gt;&lt;titles&gt;&lt;title&gt;A review on the mineral chemistry of the non-stoichiometric iron sulphide, Fe1− x S (0</w:instrText>
      </w:r>
      <w:r w:rsidR="004D013A">
        <w:rPr>
          <w:rFonts w:hint="eastAsia"/>
        </w:rPr>
        <w:instrText>≤</w:instrText>
      </w:r>
      <w:r w:rsidR="004D013A">
        <w:instrText xml:space="preserve"> x</w:instrText>
      </w:r>
      <w:r w:rsidR="004D013A">
        <w:rPr>
          <w:rFonts w:hint="eastAsia"/>
        </w:rPr>
        <w:instrText>≤</w:instrText>
      </w:r>
      <w:r w:rsidR="004D013A">
        <w:instrText xml:space="preserve"> 0.125): polymorphs, phase relations and transitions, electronic and magnetic structures&lt;/title&gt;&lt;secondary-title&gt;Phase Transitions&lt;/secondary-title&gt;&lt;/titles&gt;&lt;pages&gt;547-567&lt;/pages&gt;&lt;volume&gt;78&lt;/volume&gt;&lt;number&gt;7-8&lt;/number&gt;&lt;dates&gt;&lt;year&gt;2005&lt;/year&gt;&lt;/dates&gt;&lt;isbn&gt;0141-1594&lt;/isbn&gt;&lt;urls&gt;&lt;related-urls&gt;&lt;url&gt;https://www.tandfonline.com/doi/pdf/10.1080/01411590500185542?needAccess=true&lt;/url&gt;&lt;/related-urls&gt;&lt;/urls&gt;&lt;electronic-resource-num&gt;10.1080/01411590500185542&lt;/electronic-resource-num&gt;&lt;/record&gt;&lt;/Cite&gt;&lt;/EndNote&gt;</w:instrText>
      </w:r>
      <w:r w:rsidRPr="00F1559F">
        <w:fldChar w:fldCharType="separate"/>
      </w:r>
      <w:r w:rsidR="000949C8" w:rsidRPr="000949C8">
        <w:rPr>
          <w:noProof/>
          <w:vertAlign w:val="superscript"/>
        </w:rPr>
        <w:t>23</w:t>
      </w:r>
      <w:r w:rsidRPr="00F1559F">
        <w:fldChar w:fldCharType="end"/>
      </w:r>
      <w:r w:rsidRPr="00F1559F">
        <w:t xml:space="preserve">.  However, troilite is abundant in meteorites, and it may occur in massive forms (up to 5 cm crystals) in iron meteorites </w:t>
      </w:r>
      <w:r w:rsidRPr="00F1559F">
        <w:fldChar w:fldCharType="begin"/>
      </w:r>
      <w:r w:rsidR="004D013A">
        <w:instrText xml:space="preserve"> ADDIN EN.CITE &lt;EndNote&gt;&lt;Cite&gt;&lt;Author&gt;Wang&lt;/Author&gt;&lt;Year&gt;2005&lt;/Year&gt;&lt;RecNum&gt;621&lt;/RecNum&gt;&lt;DisplayText&gt;&lt;style face="superscript"&gt;23&lt;/style&gt;&lt;/DisplayText&gt;&lt;record&gt;&lt;rec-number&gt;621&lt;/rec-number&gt;&lt;foreign-keys&gt;&lt;key app="EN" db-id="a2zpsespyrevvge252tvfx5lrfdd22v55ex9" timestamp="0"&gt;621&lt;/key&gt;&lt;/foreign-keys&gt;&lt;ref-type name="Journal Article"&gt;17&lt;/ref-type&gt;&lt;contributors&gt;&lt;authors&gt;&lt;author&gt;Wang, Haipeng&lt;/author&gt;&lt;author&gt;Salveson, Ian&lt;/author&gt;&lt;/authors&gt;&lt;/contributors&gt;&lt;titles&gt;&lt;title&gt;A review on the mineral chemistry of the non-stoichiometric iron sulphide, Fe1− x S (0</w:instrText>
      </w:r>
      <w:r w:rsidR="004D013A">
        <w:rPr>
          <w:rFonts w:hint="eastAsia"/>
        </w:rPr>
        <w:instrText>≤</w:instrText>
      </w:r>
      <w:r w:rsidR="004D013A">
        <w:instrText xml:space="preserve"> x</w:instrText>
      </w:r>
      <w:r w:rsidR="004D013A">
        <w:rPr>
          <w:rFonts w:hint="eastAsia"/>
        </w:rPr>
        <w:instrText>≤</w:instrText>
      </w:r>
      <w:r w:rsidR="004D013A">
        <w:instrText xml:space="preserve"> 0.125): polymorphs, phase relations and transitions, electronic and magnetic structures&lt;/title&gt;&lt;secondary-title&gt;Phase Transitions&lt;/secondary-title&gt;&lt;/titles&gt;&lt;pages&gt;547-567&lt;/pages&gt;&lt;volume&gt;78&lt;/volume&gt;&lt;number&gt;7-8&lt;/number&gt;&lt;dates&gt;&lt;year&gt;2005&lt;/year&gt;&lt;/dates&gt;&lt;isbn&gt;0141-1594&lt;/isbn&gt;&lt;urls&gt;&lt;related-urls&gt;&lt;url&gt;https://www.tandfonline.com/doi/pdf/10.1080/01411590500185542?needAccess=true&lt;/url&gt;&lt;/related-urls&gt;&lt;/urls&gt;&lt;electronic-resource-num&gt;10.1080/01411590500185542&lt;/electronic-resource-num&gt;&lt;/record&gt;&lt;/Cite&gt;&lt;/EndNote&gt;</w:instrText>
      </w:r>
      <w:r w:rsidRPr="00F1559F">
        <w:fldChar w:fldCharType="separate"/>
      </w:r>
      <w:r w:rsidR="000949C8" w:rsidRPr="000949C8">
        <w:rPr>
          <w:noProof/>
          <w:vertAlign w:val="superscript"/>
        </w:rPr>
        <w:t>23</w:t>
      </w:r>
      <w:r w:rsidRPr="00F1559F">
        <w:fldChar w:fldCharType="end"/>
      </w:r>
      <w:r w:rsidRPr="00F1559F">
        <w:t xml:space="preserve">.  A characteristic of troilite is that when is heated to above the β-transition temperature (315 °C), it is transformed from an antiferromagnetic structure to a paramagnetic structure with magnetic moment disordering (Fig. 1), which is accompanied by a phase transformation to the NiAs subcell (1C) </w:t>
      </w:r>
      <w:r w:rsidRPr="00F1559F">
        <w:fldChar w:fldCharType="begin"/>
      </w:r>
      <w:r w:rsidR="004D013A">
        <w:instrText xml:space="preserve"> ADDIN EN.CITE &lt;EndNote&gt;&lt;Cite&gt;&lt;Author&gt;Wang&lt;/Author&gt;&lt;Year&gt;2005&lt;/Year&gt;&lt;RecNum&gt;621&lt;/RecNum&gt;&lt;DisplayText&gt;&lt;style face="superscript"&gt;23&lt;/style&gt;&lt;/DisplayText&gt;&lt;record&gt;&lt;rec-number&gt;621&lt;/rec-number&gt;&lt;foreign-keys&gt;&lt;key app="EN" db-id="a2zpsespyrevvge252tvfx5lrfdd22v55ex9" timestamp="0"&gt;621&lt;/key&gt;&lt;/foreign-keys&gt;&lt;ref-type name="Journal Article"&gt;17&lt;/ref-type&gt;&lt;contributors&gt;&lt;authors&gt;&lt;author&gt;Wang, Haipeng&lt;/author&gt;&lt;author&gt;Salveson, Ian&lt;/author&gt;&lt;/authors&gt;&lt;/contributors&gt;&lt;titles&gt;&lt;title&gt;A review on the mineral chemistry of the non-stoichiometric iron sulphide, Fe1− x S (0</w:instrText>
      </w:r>
      <w:r w:rsidR="004D013A">
        <w:rPr>
          <w:rFonts w:hint="eastAsia"/>
        </w:rPr>
        <w:instrText>≤</w:instrText>
      </w:r>
      <w:r w:rsidR="004D013A">
        <w:instrText xml:space="preserve"> x</w:instrText>
      </w:r>
      <w:r w:rsidR="004D013A">
        <w:rPr>
          <w:rFonts w:hint="eastAsia"/>
        </w:rPr>
        <w:instrText>≤</w:instrText>
      </w:r>
      <w:r w:rsidR="004D013A">
        <w:instrText xml:space="preserve"> 0.125): polymorphs, phase relations and transitions, electronic and magnetic structures&lt;/title&gt;&lt;secondary-title&gt;Phase Transitions&lt;/secondary-title&gt;&lt;/titles&gt;&lt;pages&gt;547-567&lt;/pages&gt;&lt;volume&gt;78&lt;/volume&gt;&lt;number&gt;7-8&lt;/number&gt;&lt;dates&gt;&lt;year&gt;2005&lt;/year&gt;&lt;/dates&gt;&lt;isbn&gt;0141-1594&lt;/isbn&gt;&lt;urls&gt;&lt;related-urls&gt;&lt;url&gt;https://www.tandfonline.com/doi/pdf/10.1080/01411590500185542?needAccess=true&lt;/url&gt;&lt;/related-urls&gt;&lt;/urls&gt;&lt;electronic-resource-num&gt;10.1080/01411590500185542&lt;/electronic-resource-num&gt;&lt;/record&gt;&lt;/Cite&gt;&lt;/EndNote&gt;</w:instrText>
      </w:r>
      <w:r w:rsidRPr="00F1559F">
        <w:fldChar w:fldCharType="separate"/>
      </w:r>
      <w:r w:rsidR="000949C8" w:rsidRPr="000949C8">
        <w:rPr>
          <w:noProof/>
          <w:vertAlign w:val="superscript"/>
        </w:rPr>
        <w:t>23</w:t>
      </w:r>
      <w:r w:rsidRPr="00F1559F">
        <w:fldChar w:fldCharType="end"/>
      </w:r>
      <w:r w:rsidRPr="00F1559F">
        <w:t xml:space="preserve">.  </w:t>
      </w:r>
    </w:p>
    <w:p w14:paraId="22ACF68B" w14:textId="77777777" w:rsidR="00092378" w:rsidRPr="00F1559F" w:rsidRDefault="00092378" w:rsidP="00092378">
      <w:pPr>
        <w:rPr>
          <w:rFonts w:eastAsia="OneGulliverA"/>
          <w:szCs w:val="20"/>
        </w:rPr>
      </w:pPr>
      <w:bookmarkStart w:id="27" w:name="_Hlk51760546"/>
      <w:r w:rsidRPr="00F1559F">
        <w:rPr>
          <w:noProof/>
        </w:rPr>
        <w:drawing>
          <wp:inline distT="0" distB="0" distL="0" distR="0" wp14:anchorId="6684AB3D" wp14:editId="0AAA2DB6">
            <wp:extent cx="5936615" cy="3862070"/>
            <wp:effectExtent l="0" t="0" r="698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6615" cy="3862070"/>
                    </a:xfrm>
                    <a:prstGeom prst="rect">
                      <a:avLst/>
                    </a:prstGeom>
                    <a:noFill/>
                    <a:ln>
                      <a:noFill/>
                    </a:ln>
                  </pic:spPr>
                </pic:pic>
              </a:graphicData>
            </a:graphic>
          </wp:inline>
        </w:drawing>
      </w:r>
    </w:p>
    <w:p w14:paraId="607AEA8A" w14:textId="2E4F755C" w:rsidR="00092378" w:rsidRPr="00F1559F" w:rsidRDefault="00092378" w:rsidP="00092378">
      <w:pPr>
        <w:pStyle w:val="VAFigureCaption"/>
      </w:pPr>
      <w:r w:rsidRPr="00F1559F">
        <w:rPr>
          <w:b/>
        </w:rPr>
        <w:t xml:space="preserve">Fig. 1 </w:t>
      </w:r>
      <w:r w:rsidRPr="00F1559F">
        <w:t xml:space="preserve">Heating-induced transition of the magnetic moment configuration in troilite </w:t>
      </w:r>
      <w:r w:rsidRPr="00F1559F">
        <w:rPr>
          <w:noProof/>
        </w:rPr>
        <w:t xml:space="preserve">(adapted from Wang and Salveson (2005) </w:t>
      </w:r>
      <w:r w:rsidRPr="00F1559F">
        <w:rPr>
          <w:noProof/>
        </w:rPr>
        <w:fldChar w:fldCharType="begin"/>
      </w:r>
      <w:r w:rsidR="004D013A">
        <w:rPr>
          <w:noProof/>
        </w:rPr>
        <w:instrText xml:space="preserve"> ADDIN EN.CITE &lt;EndNote&gt;&lt;Cite&gt;&lt;Author&gt;Wang&lt;/Author&gt;&lt;Year&gt;2005&lt;/Year&gt;&lt;RecNum&gt;621&lt;/RecNum&gt;&lt;DisplayText&gt;&lt;style face="superscript"&gt;23&lt;/style&gt;&lt;/DisplayText&gt;&lt;record&gt;&lt;rec-number&gt;621&lt;/rec-number&gt;&lt;foreign-keys&gt;&lt;key app="EN" db-id="a2zpsespyrevvge252tvfx5lrfdd22v55ex9" timestamp="0"&gt;621&lt;/key&gt;&lt;/foreign-keys&gt;&lt;ref-type name="Journal Article"&gt;17&lt;/ref-type&gt;&lt;contributors&gt;&lt;authors&gt;&lt;author&gt;Wang, Haipeng&lt;/author&gt;&lt;author&gt;Salveson, Ian&lt;/author&gt;&lt;/authors&gt;&lt;/contributors&gt;&lt;titles&gt;&lt;title&gt;A review on the mineral chemistry of the non-stoichiometric iron sulphide, Fe1− x S (0</w:instrText>
      </w:r>
      <w:r w:rsidR="004D013A">
        <w:rPr>
          <w:rFonts w:hint="eastAsia"/>
          <w:noProof/>
        </w:rPr>
        <w:instrText>≤</w:instrText>
      </w:r>
      <w:r w:rsidR="004D013A">
        <w:rPr>
          <w:noProof/>
        </w:rPr>
        <w:instrText xml:space="preserve"> x</w:instrText>
      </w:r>
      <w:r w:rsidR="004D013A">
        <w:rPr>
          <w:rFonts w:hint="eastAsia"/>
          <w:noProof/>
        </w:rPr>
        <w:instrText>≤</w:instrText>
      </w:r>
      <w:r w:rsidR="004D013A">
        <w:rPr>
          <w:noProof/>
        </w:rPr>
        <w:instrText xml:space="preserve"> 0.125): polymorphs, phase relations and transitions, electronic and magnetic structures&lt;/title&gt;&lt;secondary-title&gt;Phase Transitions&lt;/secondary-title&gt;&lt;/titles&gt;&lt;pages&gt;547-567&lt;/pages&gt;&lt;volume&gt;78&lt;/volume&gt;&lt;number&gt;7-8&lt;/number&gt;&lt;dates&gt;&lt;year&gt;2005&lt;/year&gt;&lt;/dates&gt;&lt;isbn&gt;0141-1594&lt;/isbn&gt;&lt;urls&gt;&lt;related-urls&gt;&lt;url&gt;https://www.tandfonline.com/doi/pdf/10.1080/01411590500185542?needAccess=true&lt;/url&gt;&lt;/related-urls&gt;&lt;/urls&gt;&lt;electronic-resource-num&gt;10.1080/01411590500185542&lt;/electronic-resource-num&gt;&lt;/record&gt;&lt;/Cite&gt;&lt;/EndNote&gt;</w:instrText>
      </w:r>
      <w:r w:rsidRPr="00F1559F">
        <w:rPr>
          <w:noProof/>
        </w:rPr>
        <w:fldChar w:fldCharType="separate"/>
      </w:r>
      <w:r w:rsidR="000949C8" w:rsidRPr="000949C8">
        <w:rPr>
          <w:noProof/>
          <w:vertAlign w:val="superscript"/>
        </w:rPr>
        <w:t>23</w:t>
      </w:r>
      <w:r w:rsidRPr="00F1559F">
        <w:rPr>
          <w:noProof/>
        </w:rPr>
        <w:fldChar w:fldCharType="end"/>
      </w:r>
      <w:r w:rsidRPr="00F1559F">
        <w:rPr>
          <w:noProof/>
        </w:rPr>
        <w:t xml:space="preserve"> </w:t>
      </w:r>
      <w:r w:rsidRPr="00F1559F">
        <w:t>with permission)</w:t>
      </w:r>
    </w:p>
    <w:bookmarkEnd w:id="27"/>
    <w:p w14:paraId="41644F9D" w14:textId="404F1CDE" w:rsidR="00AF439B" w:rsidRPr="00F1559F" w:rsidRDefault="00AF439B" w:rsidP="00AF439B"/>
    <w:p w14:paraId="36133A87" w14:textId="77777777" w:rsidR="00AF439B" w:rsidRPr="00F1559F" w:rsidRDefault="00AF439B" w:rsidP="00AF439B"/>
    <w:p w14:paraId="26130D53" w14:textId="1A8D367B" w:rsidR="00092378" w:rsidRPr="00F1559F" w:rsidRDefault="00092378" w:rsidP="00AE339A">
      <w:pPr>
        <w:pStyle w:val="Heading2"/>
      </w:pPr>
      <w:bookmarkStart w:id="28" w:name="_Toc510793948"/>
      <w:bookmarkEnd w:id="16"/>
      <w:bookmarkEnd w:id="18"/>
      <w:bookmarkEnd w:id="19"/>
      <w:bookmarkEnd w:id="20"/>
      <w:bookmarkEnd w:id="21"/>
      <w:bookmarkEnd w:id="22"/>
      <w:bookmarkEnd w:id="23"/>
      <w:bookmarkEnd w:id="24"/>
      <w:bookmarkEnd w:id="25"/>
      <w:bookmarkEnd w:id="26"/>
      <w:r w:rsidRPr="00F1559F">
        <w:lastRenderedPageBreak/>
        <w:t>Pyrrhotite (Fe</w:t>
      </w:r>
      <w:r w:rsidRPr="00F1559F">
        <w:rPr>
          <w:vertAlign w:val="subscript"/>
        </w:rPr>
        <w:t>1-x</w:t>
      </w:r>
      <w:r w:rsidRPr="00F1559F">
        <w:t>S)</w:t>
      </w:r>
    </w:p>
    <w:p w14:paraId="6FEDDAE5" w14:textId="6459F277" w:rsidR="007970E2" w:rsidRPr="00F1559F" w:rsidRDefault="007970E2" w:rsidP="00654C86">
      <w:pPr>
        <w:pStyle w:val="TAMainText"/>
      </w:pPr>
      <w:bookmarkStart w:id="29" w:name="OLE_LINK114"/>
      <w:bookmarkStart w:id="30" w:name="OLE_LINK115"/>
      <w:r w:rsidRPr="00F1559F">
        <w:t>Pyrrhotite</w:t>
      </w:r>
      <w:bookmarkEnd w:id="29"/>
      <w:bookmarkEnd w:id="30"/>
      <w:r w:rsidRPr="00F1559F">
        <w:t xml:space="preserve"> (Fe</w:t>
      </w:r>
      <w:r w:rsidRPr="00F1559F">
        <w:rPr>
          <w:vertAlign w:val="subscript"/>
        </w:rPr>
        <w:t>1-x</w:t>
      </w:r>
      <w:r w:rsidRPr="00F1559F">
        <w:t xml:space="preserve">S where x = 0 to 0.13) minerals are non-stoichimetric variants of FeS which exist as monoclinic (e.g., </w:t>
      </w:r>
      <w:r w:rsidRPr="00F1559F">
        <w:rPr>
          <w:i/>
        </w:rPr>
        <w:t>A2/a</w:t>
      </w:r>
      <w:r w:rsidRPr="00F1559F">
        <w:t xml:space="preserve">) or hexagonal (e.g., </w:t>
      </w:r>
      <w:r w:rsidRPr="00F1559F">
        <w:rPr>
          <w:i/>
        </w:rPr>
        <w:t>P6/mmc</w:t>
      </w:r>
      <w:r w:rsidRPr="00F1559F">
        <w:t xml:space="preserve">) structures, </w:t>
      </w:r>
      <w:r w:rsidRPr="00F1559F">
        <w:fldChar w:fldCharType="begin"/>
      </w:r>
      <w:r w:rsidR="00CD7288">
        <w:instrText xml:space="preserve"> ADDIN EN.CITE &lt;EndNote&gt;&lt;Cite&gt;&lt;Author&gt;Rickard&lt;/Author&gt;&lt;Year&gt;2007&lt;/Year&gt;&lt;RecNum&gt;682&lt;/RecNum&gt;&lt;DisplayText&gt;&lt;style face="superscript"&gt;19&lt;/style&gt;&lt;/DisplayText&gt;&lt;record&gt;&lt;rec-number&gt;682&lt;/rec-number&gt;&lt;foreign-keys&gt;&lt;key app="EN" db-id="a2zpsespyrevvge252tvfx5lrfdd22v55ex9" timestamp="0"&gt;682&lt;/key&gt;&lt;/foreign-keys&gt;&lt;ref-type name="Journal Article"&gt;17&lt;/ref-type&gt;&lt;contributors&gt;&lt;authors&gt;&lt;author&gt;Rickard, D.&lt;/author&gt;&lt;author&gt;Luther, G. W., 3rd&lt;/author&gt;&lt;/authors&gt;&lt;/contributors&gt;&lt;auth-address&gt;School of Earth, Ocean and Planetary Sciences, Cardiff University, Cardiff CF103YE, Wales, UK. rickard@cardiff.ac.uk&lt;/auth-address&gt;&lt;titles&gt;&lt;title&gt;Chemistry of iron sulfides&lt;/title&gt;&lt;secondary-title&gt;Chem Rev&lt;/secondary-title&gt;&lt;/titles&gt;&lt;pages&gt;514-62&lt;/pages&gt;&lt;volume&gt;107&lt;/volume&gt;&lt;number&gt;2&lt;/number&gt;&lt;edition&gt;2007/01/31&lt;/edition&gt;&lt;dates&gt;&lt;year&gt;2007&lt;/year&gt;&lt;pub-dates&gt;&lt;date&gt;Feb&lt;/date&gt;&lt;/pub-dates&gt;&lt;/dates&gt;&lt;isbn&gt;0009-2665 (Print)&amp;#xD;0009-2665 (Linking)&lt;/isbn&gt;&lt;accession-num&gt;17261073&lt;/accession-num&gt;&lt;urls&gt;&lt;related-urls&gt;&lt;url&gt;https://www.ncbi.nlm.nih.gov/pubmed/17261073&lt;/url&gt;&lt;/related-urls&gt;&lt;/urls&gt;&lt;electronic-resource-num&gt;10.1021/cr0503658&lt;/electronic-resource-num&gt;&lt;/record&gt;&lt;/Cite&gt;&lt;/EndNote&gt;</w:instrText>
      </w:r>
      <w:r w:rsidRPr="00F1559F">
        <w:fldChar w:fldCharType="separate"/>
      </w:r>
      <w:r w:rsidR="000949C8" w:rsidRPr="000949C8">
        <w:rPr>
          <w:noProof/>
          <w:vertAlign w:val="superscript"/>
        </w:rPr>
        <w:t>19</w:t>
      </w:r>
      <w:r w:rsidRPr="00F1559F">
        <w:fldChar w:fldCharType="end"/>
      </w:r>
      <w:r w:rsidRPr="00F1559F">
        <w:t xml:space="preserve"> or trigonal phases </w:t>
      </w:r>
      <w:r w:rsidRPr="00F1559F">
        <w:fldChar w:fldCharType="begin"/>
      </w:r>
      <w:r w:rsidR="004D013A">
        <w:instrText xml:space="preserve"> ADDIN EN.CITE &lt;EndNote&gt;&lt;Cite&gt;&lt;Author&gt;Wang&lt;/Author&gt;&lt;Year&gt;2005&lt;/Year&gt;&lt;RecNum&gt;621&lt;/RecNum&gt;&lt;DisplayText&gt;&lt;style face="superscript"&gt;23&lt;/style&gt;&lt;/DisplayText&gt;&lt;record&gt;&lt;rec-number&gt;621&lt;/rec-number&gt;&lt;foreign-keys&gt;&lt;key app="EN" db-id="a2zpsespyrevvge252tvfx5lrfdd22v55ex9" timestamp="0"&gt;621&lt;/key&gt;&lt;/foreign-keys&gt;&lt;ref-type name="Journal Article"&gt;17&lt;/ref-type&gt;&lt;contributors&gt;&lt;authors&gt;&lt;author&gt;Wang, Haipeng&lt;/author&gt;&lt;author&gt;Salveson, Ian&lt;/author&gt;&lt;/authors&gt;&lt;/contributors&gt;&lt;titles&gt;&lt;title&gt;A review on the mineral chemistry of the non-stoichiometric iron sulphide, Fe1− x S (0</w:instrText>
      </w:r>
      <w:r w:rsidR="004D013A">
        <w:rPr>
          <w:rFonts w:hint="eastAsia"/>
        </w:rPr>
        <w:instrText>≤</w:instrText>
      </w:r>
      <w:r w:rsidR="004D013A">
        <w:instrText xml:space="preserve"> x</w:instrText>
      </w:r>
      <w:r w:rsidR="004D013A">
        <w:rPr>
          <w:rFonts w:hint="eastAsia"/>
        </w:rPr>
        <w:instrText>≤</w:instrText>
      </w:r>
      <w:r w:rsidR="004D013A">
        <w:instrText xml:space="preserve"> 0.125): polymorphs, phase relations and transitions, electronic and magnetic structures&lt;/title&gt;&lt;secondary-title&gt;Phase Transitions&lt;/secondary-title&gt;&lt;/titles&gt;&lt;pages&gt;547-567&lt;/pages&gt;&lt;volume&gt;78&lt;/volume&gt;&lt;number&gt;7-8&lt;/number&gt;&lt;dates&gt;&lt;year&gt;2005&lt;/year&gt;&lt;/dates&gt;&lt;isbn&gt;0141-1594&lt;/isbn&gt;&lt;urls&gt;&lt;related-urls&gt;&lt;url&gt;https://www.tandfonline.com/doi/pdf/10.1080/01411590500185542?needAccess=true&lt;/url&gt;&lt;/related-urls&gt;&lt;/urls&gt;&lt;electronic-resource-num&gt;10.1080/01411590500185542&lt;/electronic-resource-num&gt;&lt;/record&gt;&lt;/Cite&gt;&lt;/EndNote&gt;</w:instrText>
      </w:r>
      <w:r w:rsidRPr="00F1559F">
        <w:fldChar w:fldCharType="separate"/>
      </w:r>
      <w:r w:rsidR="000949C8" w:rsidRPr="000949C8">
        <w:rPr>
          <w:noProof/>
          <w:vertAlign w:val="superscript"/>
        </w:rPr>
        <w:t>23</w:t>
      </w:r>
      <w:r w:rsidRPr="00F1559F">
        <w:fldChar w:fldCharType="end"/>
      </w:r>
      <w:r w:rsidRPr="00F1559F">
        <w:t xml:space="preserve">. Pyrrhotite minerals are relatively abundant on Earth, being found in many geological settings </w:t>
      </w:r>
      <w:r w:rsidRPr="00F1559F">
        <w:fldChar w:fldCharType="begin"/>
      </w:r>
      <w:r w:rsidR="00CD7288">
        <w:instrText xml:space="preserve"> ADDIN EN.CITE &lt;EndNote&gt;&lt;Cite&gt;&lt;Author&gt;Rickard&lt;/Author&gt;&lt;Year&gt;2007&lt;/Year&gt;&lt;RecNum&gt;682&lt;/RecNum&gt;&lt;DisplayText&gt;&lt;style face="superscript"&gt;19&lt;/style&gt;&lt;/DisplayText&gt;&lt;record&gt;&lt;rec-number&gt;682&lt;/rec-number&gt;&lt;foreign-keys&gt;&lt;key app="EN" db-id="a2zpsespyrevvge252tvfx5lrfdd22v55ex9" timestamp="0"&gt;682&lt;/key&gt;&lt;/foreign-keys&gt;&lt;ref-type name="Journal Article"&gt;17&lt;/ref-type&gt;&lt;contributors&gt;&lt;authors&gt;&lt;author&gt;Rickard, D.&lt;/author&gt;&lt;author&gt;Luther, G. W., 3rd&lt;/author&gt;&lt;/authors&gt;&lt;/contributors&gt;&lt;auth-address&gt;School of Earth, Ocean and Planetary Sciences, Cardiff University, Cardiff CF103YE, Wales, UK. rickard@cardiff.ac.uk&lt;/auth-address&gt;&lt;titles&gt;&lt;title&gt;Chemistry of iron sulfides&lt;/title&gt;&lt;secondary-title&gt;Chem Rev&lt;/secondary-title&gt;&lt;/titles&gt;&lt;pages&gt;514-62&lt;/pages&gt;&lt;volume&gt;107&lt;/volume&gt;&lt;number&gt;2&lt;/number&gt;&lt;edition&gt;2007/01/31&lt;/edition&gt;&lt;dates&gt;&lt;year&gt;2007&lt;/year&gt;&lt;pub-dates&gt;&lt;date&gt;Feb&lt;/date&gt;&lt;/pub-dates&gt;&lt;/dates&gt;&lt;isbn&gt;0009-2665 (Print)&amp;#xD;0009-2665 (Linking)&lt;/isbn&gt;&lt;accession-num&gt;17261073&lt;/accession-num&gt;&lt;urls&gt;&lt;related-urls&gt;&lt;url&gt;https://www.ncbi.nlm.nih.gov/pubmed/17261073&lt;/url&gt;&lt;/related-urls&gt;&lt;/urls&gt;&lt;electronic-resource-num&gt;10.1021/cr0503658&lt;/electronic-resource-num&gt;&lt;/record&gt;&lt;/Cite&gt;&lt;/EndNote&gt;</w:instrText>
      </w:r>
      <w:r w:rsidRPr="00F1559F">
        <w:fldChar w:fldCharType="separate"/>
      </w:r>
      <w:r w:rsidR="000949C8" w:rsidRPr="000949C8">
        <w:rPr>
          <w:noProof/>
          <w:vertAlign w:val="superscript"/>
        </w:rPr>
        <w:t>19</w:t>
      </w:r>
      <w:r w:rsidRPr="00F1559F">
        <w:fldChar w:fldCharType="end"/>
      </w:r>
      <w:r w:rsidRPr="00F1559F">
        <w:t>.</w:t>
      </w:r>
    </w:p>
    <w:p w14:paraId="12F378D5" w14:textId="2160D360" w:rsidR="007970E2" w:rsidRPr="00F1559F" w:rsidRDefault="007970E2" w:rsidP="00654C86">
      <w:pPr>
        <w:pStyle w:val="TAMainText"/>
      </w:pPr>
      <w:r w:rsidRPr="00F1559F">
        <w:t xml:space="preserve">It is the ordered omission of Fe that produces superstructures that range from hexagonal to monoclinic </w:t>
      </w:r>
      <w:r w:rsidRPr="00F1559F">
        <w:fldChar w:fldCharType="begin"/>
      </w:r>
      <w:r w:rsidR="00194F0B">
        <w:instrText xml:space="preserve"> ADDIN EN.CITE &lt;EndNote&gt;&lt;Cite&gt;&lt;Author&gt;Vaughan&lt;/Author&gt;&lt;Year&gt;1978&lt;/Year&gt;&lt;RecNum&gt;640&lt;/RecNum&gt;&lt;DisplayText&gt;&lt;style face="superscript"&gt;24&lt;/style&gt;&lt;/DisplayText&gt;&lt;record&gt;&lt;rec-number&gt;640&lt;/rec-number&gt;&lt;foreign-keys&gt;&lt;key app="EN" db-id="a2zpsespyrevvge252tvfx5lrfdd22v55ex9" timestamp="0"&gt;640&lt;/key&gt;&lt;/foreign-keys&gt;&lt;ref-type name="Journal Article"&gt;17&lt;/ref-type&gt;&lt;contributors&gt;&lt;authors&gt;&lt;author&gt;Vaughan, David J&lt;/author&gt;&lt;/authors&gt;&lt;/contributors&gt;&lt;titles&gt;&lt;title&gt;Mineral chemistry of metal sulfides&lt;/title&gt;&lt;secondary-title&gt;Cambridge Earth Sci. Ser., Cambridge&lt;/secondary-title&gt;&lt;/titles&gt;&lt;volume&gt;493&lt;/volume&gt;&lt;dates&gt;&lt;year&gt;1978&lt;/year&gt;&lt;/dates&gt;&lt;urls&gt;&lt;/urls&gt;&lt;/record&gt;&lt;/Cite&gt;&lt;/EndNote&gt;</w:instrText>
      </w:r>
      <w:r w:rsidRPr="00F1559F">
        <w:fldChar w:fldCharType="separate"/>
      </w:r>
      <w:r w:rsidR="000949C8" w:rsidRPr="000949C8">
        <w:rPr>
          <w:noProof/>
          <w:vertAlign w:val="superscript"/>
        </w:rPr>
        <w:t>24</w:t>
      </w:r>
      <w:r w:rsidRPr="00F1559F">
        <w:fldChar w:fldCharType="end"/>
      </w:r>
      <w:r w:rsidRPr="00F1559F">
        <w:t>.  The monoclinic structure (often denoted as Fe</w:t>
      </w:r>
      <w:r w:rsidRPr="00F1559F">
        <w:rPr>
          <w:vertAlign w:val="subscript"/>
        </w:rPr>
        <w:t>7</w:t>
      </w:r>
      <w:r w:rsidRPr="00F1559F">
        <w:t>S</w:t>
      </w:r>
      <w:r w:rsidRPr="00F1559F">
        <w:rPr>
          <w:vertAlign w:val="subscript"/>
        </w:rPr>
        <w:t>8</w:t>
      </w:r>
      <w:r w:rsidRPr="00F1559F">
        <w:t xml:space="preserve">, but with a wide compositional range) contains alternating layers of full iron sites and layers of sites with iron vacancies.  Pyrrhotite with a hexagonal structure (i.e., the nickel arsenide (NiAs) structure) will distort into a monoclinic structure if the vacancy content is greater than 0.11 per formula unit </w:t>
      </w:r>
      <w:r w:rsidRPr="00F1559F">
        <w:fldChar w:fldCharType="begin"/>
      </w:r>
      <w:r w:rsidR="00194F0B">
        <w:instrText xml:space="preserve"> ADDIN EN.CITE &lt;EndNote&gt;&lt;Cite&gt;&lt;Author&gt;Dekkers&lt;/Author&gt;&lt;Year&gt;1989&lt;/Year&gt;&lt;RecNum&gt;855&lt;/RecNum&gt;&lt;DisplayText&gt;&lt;style face="superscript"&gt;25&lt;/style&gt;&lt;/DisplayText&gt;&lt;record&gt;&lt;rec-number&gt;855&lt;/rec-number&gt;&lt;foreign-keys&gt;&lt;key app="EN" db-id="a2zpsespyrevvge252tvfx5lrfdd22v55ex9" timestamp="0"&gt;855&lt;/key&gt;&lt;/foreign-keys&gt;&lt;ref-type name="Journal Article"&gt;17&lt;/ref-type&gt;&lt;contributors&gt;&lt;authors&gt;&lt;author&gt;Dekkers, M. J.&lt;/author&gt;&lt;/authors&gt;&lt;/contributors&gt;&lt;titles&gt;&lt;title&gt;Magnetic properties of natural pyrrhotite. II. High- and low-temperature behaviour of Jrs and TRM as function of grain size&lt;/title&gt;&lt;secondary-title&gt;Physics of the Earth and Planetary Interiors&lt;/secondary-title&gt;&lt;/titles&gt;&lt;pages&gt;266-283&lt;/pages&gt;&lt;volume&gt;57&lt;/volume&gt;&lt;number&gt;3-4&lt;/number&gt;&lt;section&gt;266&lt;/section&gt;&lt;dates&gt;&lt;year&gt;1989&lt;/year&gt;&lt;/dates&gt;&lt;isbn&gt;00319201&lt;/isbn&gt;&lt;work-type&gt;Article&lt;/work-type&gt;&lt;urls&gt;&lt;related-urls&gt;&lt;url&gt;https://www.scopus.com/inward/record.uri?eid=2-s2.0-0024928101&amp;amp;doi=10.1016%2f0031-9201%2889%2990116-7&amp;amp;partnerID=40&amp;amp;md5=45774c16e529fe5b0797144c0e1249a5&lt;/url&gt;&lt;/related-urls&gt;&lt;/urls&gt;&lt;electronic-resource-num&gt;10.1016/0031-9201(89)90116-7&lt;/electronic-resource-num&gt;&lt;remote-database-name&gt;Scopus&lt;/remote-database-name&gt;&lt;/record&gt;&lt;/Cite&gt;&lt;/EndNote&gt;</w:instrText>
      </w:r>
      <w:r w:rsidRPr="00F1559F">
        <w:fldChar w:fldCharType="separate"/>
      </w:r>
      <w:r w:rsidR="000949C8" w:rsidRPr="000949C8">
        <w:rPr>
          <w:noProof/>
          <w:vertAlign w:val="superscript"/>
        </w:rPr>
        <w:t>25</w:t>
      </w:r>
      <w:r w:rsidRPr="00F1559F">
        <w:fldChar w:fldCharType="end"/>
      </w:r>
      <w:r w:rsidRPr="00F1559F">
        <w:t>.  The hexagonal form of Fe</w:t>
      </w:r>
      <w:r w:rsidRPr="00F1559F">
        <w:rPr>
          <w:vertAlign w:val="subscript"/>
        </w:rPr>
        <w:t>7</w:t>
      </w:r>
      <w:r w:rsidRPr="00F1559F">
        <w:t>S</w:t>
      </w:r>
      <w:r w:rsidRPr="00F1559F">
        <w:rPr>
          <w:vertAlign w:val="subscript"/>
        </w:rPr>
        <w:t>8</w:t>
      </w:r>
      <w:r w:rsidRPr="00F1559F">
        <w:t xml:space="preserve"> is stable and antiferromagnetic, whereas monoclinic pyrrhotite is strongly ferrimagnetic.  Hexagonal pyrrhotite is known to naturally form in many geological settings, including deep-sea sediments associated with methane hydrates  </w:t>
      </w:r>
      <w:r w:rsidRPr="00F1559F">
        <w:fldChar w:fldCharType="begin"/>
      </w:r>
      <w:r w:rsidR="00194F0B">
        <w:instrText xml:space="preserve"> ADDIN EN.CITE &lt;EndNote&gt;&lt;Cite&gt;&lt;Author&gt;Horng&lt;/Author&gt;&lt;Year&gt;2018&lt;/Year&gt;&lt;RecNum&gt;8063&lt;/RecNum&gt;&lt;DisplayText&gt;&lt;style face="superscript"&gt;33&lt;/style&gt;&lt;/DisplayText&gt;&lt;record&gt;&lt;rec-number&gt;8063&lt;/rec-number&gt;&lt;foreign-keys&gt;&lt;key app="EN" db-id="a2zpsespyrevvge252tvfx5lrfdd22</w:instrText>
      </w:r>
      <w:r w:rsidR="00194F0B">
        <w:rPr>
          <w:rFonts w:hint="eastAsia"/>
        </w:rPr>
        <w:instrText>v55ex9" timestamp="1600857348"&gt;8063&lt;/key&gt;&lt;/foreign-keys&gt;&lt;ref-type name="Journal Article"&gt;17&lt;/ref-type&gt;&lt;contributors&gt;&lt;authors&gt;&lt;author&gt;Horng, Chorng</w:instrText>
      </w:r>
      <w:r w:rsidR="00194F0B">
        <w:rPr>
          <w:rFonts w:hint="eastAsia"/>
        </w:rPr>
        <w:instrText>‐</w:instrText>
      </w:r>
      <w:r w:rsidR="00194F0B">
        <w:rPr>
          <w:rFonts w:hint="eastAsia"/>
        </w:rPr>
        <w:instrText>Shern&lt;/author&gt;&lt;author&gt;Roberts, Andrew P&lt;/author&gt;&lt;/authors&gt;&lt;/contributors&gt;&lt;titles&gt;&lt;title&gt;The low</w:instrText>
      </w:r>
      <w:r w:rsidR="00194F0B">
        <w:rPr>
          <w:rFonts w:hint="eastAsia"/>
        </w:rPr>
        <w:instrText>‐</w:instrText>
      </w:r>
      <w:r w:rsidR="00194F0B">
        <w:rPr>
          <w:rFonts w:hint="eastAsia"/>
        </w:rPr>
        <w:instrText xml:space="preserve">temperature </w:instrText>
      </w:r>
      <w:r w:rsidR="00194F0B">
        <w:instrText>Besnus magnetic transition: Signals due to monoclinic and hexagonal pyrrhotite&lt;/title&gt;&lt;secondary-title&gt;Geochemistry, Geophysics, Geosystems&lt;/secondary-title&gt;&lt;/titles&gt;&lt;periodical&gt;&lt;full-title&gt;Geochemistry, Geophysics, Geosystems&lt;/full-title&gt;&lt;/periodical&gt;&lt;pages&gt;3364-3375&lt;/pages&gt;&lt;volume&gt;19&lt;/volume&gt;&lt;number&gt;9&lt;/number&gt;&lt;dates&gt;&lt;year&gt;2018&lt;/year&gt;&lt;/dates&gt;&lt;isbn&gt;1525-2027&lt;/isbn&gt;&lt;urls&gt;&lt;/urls&gt;&lt;electronic-resource-num&gt;10.1002/2017JB015262.&lt;/electronic-resource-num&gt;&lt;/record&gt;&lt;/Cite&gt;&lt;/EndNote&gt;</w:instrText>
      </w:r>
      <w:r w:rsidRPr="00F1559F">
        <w:fldChar w:fldCharType="separate"/>
      </w:r>
      <w:r w:rsidR="000949C8" w:rsidRPr="000949C8">
        <w:rPr>
          <w:noProof/>
          <w:vertAlign w:val="superscript"/>
        </w:rPr>
        <w:t>33</w:t>
      </w:r>
      <w:r w:rsidRPr="00F1559F">
        <w:fldChar w:fldCharType="end"/>
      </w:r>
      <w:r w:rsidRPr="00F1559F">
        <w:t xml:space="preserve">.  Hexagonal primary pyrrhotite can be partially oxidized when exposed to oxygen, forming iron deficient secondary pyrrhotite </w:t>
      </w:r>
      <w:r w:rsidRPr="00F1559F">
        <w:fldChar w:fldCharType="begin"/>
      </w:r>
      <w:r w:rsidR="004D013A">
        <w:instrText xml:space="preserve"> ADDIN EN.CITE &lt;EndNote&gt;&lt;Cite&gt;&lt;Author&gt;Wang&lt;/Author&gt;&lt;Year&gt;2005&lt;/Year&gt;&lt;RecNum&gt;621&lt;/RecNum&gt;&lt;DisplayText&gt;&lt;style face="superscript"&gt;23&lt;/style&gt;&lt;/DisplayText&gt;&lt;record&gt;&lt;rec-number&gt;621&lt;/rec-number&gt;&lt;foreign-keys&gt;&lt;key app="EN" db-id="a2zpsespyrevvge252tvfx5lrfdd22v55ex9" timestamp="0"&gt;621&lt;/key&gt;&lt;/foreign-keys&gt;&lt;ref-type name="Journal Article"&gt;17&lt;/ref-type&gt;&lt;contributors&gt;&lt;authors&gt;&lt;author&gt;Wang, Haipeng&lt;/author&gt;&lt;author&gt;Salveson, Ian&lt;/author&gt;&lt;/authors&gt;&lt;/contributors&gt;&lt;titles&gt;&lt;title&gt;A review on the mineral chemistry of the non-stoichiometric iron sulphide, Fe1− x S (0</w:instrText>
      </w:r>
      <w:r w:rsidR="004D013A">
        <w:rPr>
          <w:rFonts w:hint="eastAsia"/>
        </w:rPr>
        <w:instrText>≤</w:instrText>
      </w:r>
      <w:r w:rsidR="004D013A">
        <w:instrText xml:space="preserve"> x</w:instrText>
      </w:r>
      <w:r w:rsidR="004D013A">
        <w:rPr>
          <w:rFonts w:hint="eastAsia"/>
        </w:rPr>
        <w:instrText>≤</w:instrText>
      </w:r>
      <w:r w:rsidR="004D013A">
        <w:instrText xml:space="preserve"> 0.125): polymorphs, phase relations and transitions, electronic and magnetic structures&lt;/title&gt;&lt;secondary-title&gt;Phase Transitions&lt;/secondary-title&gt;&lt;/titles&gt;&lt;pages&gt;547-567&lt;/pages&gt;&lt;volume&gt;78&lt;/volume&gt;&lt;number&gt;7-8&lt;/number&gt;&lt;dates&gt;&lt;year&gt;2005&lt;/year&gt;&lt;/dates&gt;&lt;isbn&gt;0141-1594&lt;/isbn&gt;&lt;urls&gt;&lt;related-urls&gt;&lt;url&gt;https://www.tandfonline.com/doi/pdf/10.1080/01411590500185542?needAccess=true&lt;/url&gt;&lt;/related-urls&gt;&lt;/urls&gt;&lt;electronic-resource-num&gt;10.1080/01411590500185542&lt;/electronic-resource-num&gt;&lt;/record&gt;&lt;/Cite&gt;&lt;/EndNote&gt;</w:instrText>
      </w:r>
      <w:r w:rsidRPr="00F1559F">
        <w:fldChar w:fldCharType="separate"/>
      </w:r>
      <w:r w:rsidR="000949C8" w:rsidRPr="000949C8">
        <w:rPr>
          <w:noProof/>
          <w:vertAlign w:val="superscript"/>
        </w:rPr>
        <w:t>23</w:t>
      </w:r>
      <w:r w:rsidRPr="00F1559F">
        <w:fldChar w:fldCharType="end"/>
      </w:r>
      <w:r w:rsidRPr="00F1559F">
        <w:t xml:space="preserve">. Monoclinic pyrrhotite exists widely in reduced igneous rock and metamorphic rocks and can </w:t>
      </w:r>
      <w:r w:rsidR="00991701" w:rsidRPr="00F1559F">
        <w:t xml:space="preserve">be </w:t>
      </w:r>
      <w:r w:rsidRPr="00F1559F">
        <w:t xml:space="preserve">transported to marine sediments as an erosional product. Once it is present in marine sediments, monoclinic pyrrhotite is an excellent provenance tracer. Notably, it is particularly common in extra-terrestrial rocks </w:t>
      </w:r>
      <w:r w:rsidRPr="00F1559F">
        <w:fldChar w:fldCharType="begin"/>
      </w:r>
      <w:r w:rsidR="00CD7288">
        <w:instrText xml:space="preserve"> ADDIN EN.CITE &lt;EndNote&gt;&lt;Cite&gt;&lt;Author&gt;Horng&lt;/Author&gt;&lt;Year&gt;2006&lt;/Year&gt;&lt;RecNum&gt;8064&lt;/RecNum&gt;&lt;DisplayText&gt;&lt;style face="superscript"&gt;34&lt;/style&gt;&lt;/DisplayText&gt;&lt;record&gt;&lt;rec-number&gt;8064&lt;/rec-number&gt;&lt;foreign-keys&gt;&lt;key app="EN" db-id="a2zpsespyrevvge252tvfx5lrfdd22v55ex9" timestamp="1600857348"&gt;8064&lt;/key&gt;&lt;/foreign-keys&gt;&lt;ref-type name="Journal Article"&gt;17&lt;/ref-type&gt;&lt;contributors&gt;&lt;authors&gt;&lt;author&gt;Horng, Chorng-Shern&lt;/author&gt;&lt;author&gt;Roberts, Andrew P.&lt;/author&gt;&lt;/authors&gt;&lt;/contributors&gt;&lt;titles&gt;&lt;title&gt;Authigenic or detrital origin of pyrrhotite in sediments?: Resolving a paleomagnetic conundrum&lt;/title&gt;&lt;secondary-title&gt;Earth and Planetary Science Letters&lt;/secondary-title&gt;&lt;/titles&gt;&lt;periodical&gt;&lt;full-title&gt;Earth and Planetary Science Letters&lt;/full-title&gt;&lt;/periodical&gt;&lt;pages&gt;750-762&lt;/pages&gt;&lt;volume&gt;241&lt;/volume&gt;&lt;number&gt;3-4&lt;/number&gt;&lt;section&gt;750&lt;/section&gt;&lt;dates&gt;&lt;year&gt;2006&lt;/year&gt;&lt;/dates&gt;&lt;isbn&gt;0012821X&lt;/isbn&gt;&lt;urls&gt;&lt;/urls&gt;&lt;electronic-resource-num&gt;10.1016/j.epsl.2005.11.008&lt;/electronic-resource-num&gt;&lt;/record&gt;&lt;/Cite&gt;&lt;/EndNote&gt;</w:instrText>
      </w:r>
      <w:r w:rsidRPr="00F1559F">
        <w:fldChar w:fldCharType="separate"/>
      </w:r>
      <w:r w:rsidR="000949C8" w:rsidRPr="000949C8">
        <w:rPr>
          <w:noProof/>
          <w:vertAlign w:val="superscript"/>
        </w:rPr>
        <w:t>34</w:t>
      </w:r>
      <w:r w:rsidRPr="00F1559F">
        <w:fldChar w:fldCharType="end"/>
      </w:r>
      <w:r w:rsidRPr="00F1559F">
        <w:t xml:space="preserve">.  </w:t>
      </w:r>
    </w:p>
    <w:p w14:paraId="216F3DC0" w14:textId="282CD076" w:rsidR="007970E2" w:rsidRPr="00F1559F" w:rsidRDefault="007970E2" w:rsidP="00654C86">
      <w:pPr>
        <w:pStyle w:val="TAMainText"/>
      </w:pPr>
      <w:r w:rsidRPr="00F1559F">
        <w:t xml:space="preserve">Because numerous pyrrhotite superstructures occur with varying iron vacancy arrangements, </w:t>
      </w:r>
      <w:r w:rsidRPr="00F1559F">
        <w:fldChar w:fldCharType="begin"/>
      </w:r>
      <w:r w:rsidR="00CD7288">
        <w:instrText xml:space="preserve"> ADDIN EN.CITE &lt;EndNote&gt;&lt;Cite&gt;&lt;Author&gt;Harada&lt;/Author&gt;&lt;Year&gt;1998&lt;/Year&gt;&lt;RecNum&gt;636&lt;/RecNum&gt;&lt;DisplayText&gt;&lt;style face="superscript"&gt;35&lt;/style&gt;&lt;/DisplayText&gt;&lt;record&gt;&lt;rec-number&gt;636&lt;/rec-number&gt;&lt;foreign-keys&gt;&lt;key app="EN" db-id="a2zpsespyrevvge252tvfx5lrfdd22v55ex9" timestamp="0"&gt;636&lt;/key&gt;&lt;/foreign-keys&gt;&lt;ref-type name="Journal Article"&gt;17&lt;/ref-type&gt;&lt;contributors&gt;&lt;authors&gt;&lt;author&gt;Harada, Takashi&lt;/author&gt;&lt;/authors&gt;&lt;/contributors&gt;&lt;titles&gt;&lt;title&gt;Transport Properties of Iron Dichalcogenides FeX2(X=S, Se and Te)&lt;/title&gt;&lt;secondary-title&gt;Journal of the Physical Society of Japan&lt;/secondary-title&gt;&lt;/titles&gt;&lt;pages&gt;1352-1358&lt;/pages&gt;&lt;volume&gt;67&lt;/volume&gt;&lt;number&gt;4&lt;/number&gt;&lt;section&gt;1352&lt;/section&gt;&lt;dates&gt;&lt;year&gt;1998&lt;/year&gt;&lt;/dates&gt;&lt;isbn&gt;0031-9015&amp;#xD;1347-4073&lt;/isbn&gt;&lt;urls&gt;&lt;/urls&gt;&lt;electronic-resource-num&gt;10.1143/jpsj.67.1352&lt;/electronic-resource-num&gt;&lt;/record&gt;&lt;/Cite&gt;&lt;/EndNote&gt;</w:instrText>
      </w:r>
      <w:r w:rsidRPr="00F1559F">
        <w:fldChar w:fldCharType="separate"/>
      </w:r>
      <w:r w:rsidR="000949C8" w:rsidRPr="000949C8">
        <w:rPr>
          <w:noProof/>
          <w:vertAlign w:val="superscript"/>
        </w:rPr>
        <w:t>35</w:t>
      </w:r>
      <w:r w:rsidRPr="00F1559F">
        <w:fldChar w:fldCharType="end"/>
      </w:r>
      <w:r w:rsidRPr="00F1559F">
        <w:t xml:space="preserve"> they display various magnetic and electrical properties </w:t>
      </w:r>
      <w:r w:rsidRPr="00F1559F">
        <w:fldChar w:fldCharType="begin">
          <w:fldData xml:space="preserve">PEVuZE5vdGU+PENpdGU+PEF1dGhvcj5Ba2h0YXI8L0F1dGhvcj48WWVhcj4yMDExPC9ZZWFyPjxS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</w:fldData>
        </w:fldChar>
      </w:r>
      <w:r w:rsidR="004D013A">
        <w:instrText xml:space="preserve"> ADDIN EN.CITE </w:instrText>
      </w:r>
      <w:r w:rsidR="004D013A">
        <w:fldChar w:fldCharType="begin">
          <w:fldData xml:space="preserve">PEVuZE5vdGU+PENpdGU+PEF1dGhvcj5Ba2h0YXI8L0F1dGhvcj48WWVhcj4yMDExPC9ZZWFyPjxS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</w:fldData>
        </w:fldChar>
      </w:r>
      <w:r w:rsidR="004D013A">
        <w:instrText xml:space="preserve"> ADDIN EN.CITE.DATA </w:instrText>
      </w:r>
      <w:r w:rsidR="004D013A">
        <w:fldChar w:fldCharType="end"/>
      </w:r>
      <w:r w:rsidRPr="00F1559F">
        <w:fldChar w:fldCharType="separate"/>
      </w:r>
      <w:r w:rsidR="000949C8" w:rsidRPr="000949C8">
        <w:rPr>
          <w:noProof/>
          <w:vertAlign w:val="superscript"/>
        </w:rPr>
        <w:t>36-38</w:t>
      </w:r>
      <w:r w:rsidRPr="00F1559F">
        <w:fldChar w:fldCharType="end"/>
      </w:r>
      <w:r w:rsidRPr="00F1559F">
        <w:t xml:space="preserve">.  For instance, pyrrhotite minerals display a range of thermomagnetic behaviors depending on the precise composition </w:t>
      </w:r>
      <w:r w:rsidRPr="00F1559F">
        <w:fldChar w:fldCharType="begin"/>
      </w:r>
      <w:r w:rsidR="00194F0B">
        <w:instrText xml:space="preserve"> ADDIN EN.CITE &lt;EndNote&gt;&lt;Cite&gt;&lt;Author&gt;Dekkers&lt;/Author&gt;&lt;Year&gt;1989&lt;/Year&gt;&lt;RecNum&gt;855&lt;/RecNum&gt;&lt;DisplayText&gt;&lt;style face="superscript"&gt;25&lt;/style&gt;&lt;/DisplayText&gt;&lt;record&gt;&lt;rec-number&gt;855&lt;/rec-number&gt;&lt;foreign-keys&gt;&lt;key app="EN" db-id="a2zpsespyrevvge252tvfx5lrfdd22v55ex9" timestamp="0"&gt;855&lt;/key&gt;&lt;/foreign-keys&gt;&lt;ref-type name="Journal Article"&gt;17&lt;/ref-type&gt;&lt;contributors&gt;&lt;authors&gt;&lt;author&gt;Dekkers, M. J.&lt;/author&gt;&lt;/authors&gt;&lt;/contributors&gt;&lt;titles&gt;&lt;title&gt;Magnetic properties of natural pyrrhotite. II. High- and low-temperature behaviour of Jrs and TRM as function of grain size&lt;/title&gt;&lt;secondary-title&gt;Physics of the Earth and Planetary Interiors&lt;/secondary-title&gt;&lt;/titles&gt;&lt;pages&gt;266-283&lt;/pages&gt;&lt;volume&gt;57&lt;/volume&gt;&lt;number&gt;3-4&lt;/number&gt;&lt;section&gt;266&lt;/section&gt;&lt;dates&gt;&lt;year&gt;1989&lt;/year&gt;&lt;/dates&gt;&lt;isbn&gt;00319201&lt;/isbn&gt;&lt;work-type&gt;Article&lt;/work-type&gt;&lt;urls&gt;&lt;related-urls&gt;&lt;url&gt;https://www.scopus.com/inward/record.uri?eid=2-s2.0-0024928101&amp;amp;doi=10.1016%2f0031-9201%2889%2990116-7&amp;amp;partnerID=40&amp;amp;md5=45774c16e529fe5b0797144c0e1249a5&lt;/url&gt;&lt;/related-urls&gt;&lt;/urls&gt;&lt;electronic-resource-num&gt;10.1016/0031-9201(89)90116-7&lt;/electronic-resource-num&gt;&lt;remote-database-name&gt;Scopus&lt;/remote-database-name&gt;&lt;/record&gt;&lt;/Cite&gt;&lt;/EndNote&gt;</w:instrText>
      </w:r>
      <w:r w:rsidRPr="00F1559F">
        <w:fldChar w:fldCharType="separate"/>
      </w:r>
      <w:r w:rsidR="000949C8" w:rsidRPr="000949C8">
        <w:rPr>
          <w:noProof/>
          <w:vertAlign w:val="superscript"/>
        </w:rPr>
        <w:t>25</w:t>
      </w:r>
      <w:r w:rsidRPr="00F1559F">
        <w:fldChar w:fldCharType="end"/>
      </w:r>
      <w:r w:rsidRPr="00F1559F">
        <w:t xml:space="preserve">.  The pyrrhotite Curie temperature is reported as 310~325 °C depending on the composition, and is considered stable and ferrimagnetic at lower temperatures </w:t>
      </w:r>
      <w:r w:rsidRPr="00F1559F">
        <w:fldChar w:fldCharType="begin"/>
      </w:r>
      <w:r w:rsidR="00194F0B">
        <w:instrText xml:space="preserve"> ADDIN EN.CITE &lt;EndNote&gt;&lt;Cite&gt;&lt;Author&gt;Dekkers&lt;/Author&gt;&lt;Year&gt;1989&lt;/Year&gt;&lt;RecNum&gt;855&lt;/RecNum&gt;&lt;DisplayText&gt;&lt;style face="superscript"&gt;25&lt;/style&gt;&lt;/DisplayText&gt;&lt;record&gt;&lt;rec-number&gt;855&lt;/rec-number&gt;&lt;foreign-keys&gt;&lt;key app="EN" db-id="a2zpsespyrevvge252tvfx5lrfdd22v55ex9" timestamp="0"&gt;855&lt;/key&gt;&lt;/foreign-keys&gt;&lt;ref-type name="Journal Article"&gt;17&lt;/ref-type&gt;&lt;contributors&gt;&lt;authors&gt;&lt;author&gt;Dekkers, M. J.&lt;/author&gt;&lt;/authors&gt;&lt;/contributors&gt;&lt;titles&gt;&lt;title&gt;Magnetic properties of natural pyrrhotite. II. High- and low-temperature behaviour of Jrs and TRM as function of grain size&lt;/title&gt;&lt;secondary-title&gt;Physics of the Earth and Planetary Interiors&lt;/secondary-title&gt;&lt;/titles&gt;&lt;pages&gt;266-283&lt;/pages&gt;&lt;volume&gt;57&lt;/volume&gt;&lt;number&gt;3-4&lt;/number&gt;&lt;section&gt;266&lt;/section&gt;&lt;dates&gt;&lt;year&gt;1989&lt;/year&gt;&lt;/dates&gt;&lt;isbn&gt;00319201&lt;/isbn&gt;&lt;work-type&gt;Article&lt;/work-type&gt;&lt;urls&gt;&lt;related-urls&gt;&lt;url&gt;https://www.scopus.com/inward/record.uri?eid=2-s2.0-0024928101&amp;amp;doi=10.1016%2f0031-9201%2889%2990116-7&amp;amp;partnerID=40&amp;amp;md5=45774c16e529fe5b0797144c0e1249a5&lt;/url&gt;&lt;/related-urls&gt;&lt;/urls&gt;&lt;electronic-resource-num&gt;10.1016/0031-9201(89)90116-7&lt;/electronic-resource-num&gt;&lt;remote-database-name&gt;Scopus&lt;/remote-database-name&gt;&lt;/record&gt;&lt;/Cite&gt;&lt;/EndNote&gt;</w:instrText>
      </w:r>
      <w:r w:rsidRPr="00F1559F">
        <w:fldChar w:fldCharType="separate"/>
      </w:r>
      <w:r w:rsidR="000949C8" w:rsidRPr="000949C8">
        <w:rPr>
          <w:noProof/>
          <w:vertAlign w:val="superscript"/>
        </w:rPr>
        <w:t>25</w:t>
      </w:r>
      <w:r w:rsidRPr="00F1559F">
        <w:fldChar w:fldCharType="end"/>
      </w:r>
      <w:r w:rsidRPr="00F1559F">
        <w:t xml:space="preserve">.  Impurities as an isomorph substitute (e.g., incorporation of Ni) can significantly lower the </w:t>
      </w:r>
      <w:r w:rsidR="00723CB9" w:rsidRPr="00F1559F">
        <w:t>Curie temperature</w:t>
      </w:r>
      <w:r w:rsidRPr="00F1559F">
        <w:rPr>
          <w:vertAlign w:val="subscript"/>
        </w:rPr>
        <w:t xml:space="preserve"> </w:t>
      </w:r>
      <w:r w:rsidRPr="00F1559F">
        <w:t xml:space="preserve">value.  When pyrrhotite is </w:t>
      </w:r>
      <w:r w:rsidRPr="00F1559F">
        <w:lastRenderedPageBreak/>
        <w:t xml:space="preserve">heated to &gt;325 </w:t>
      </w:r>
      <w:r w:rsidRPr="00F1559F">
        <w:rPr>
          <w:vertAlign w:val="superscript"/>
        </w:rPr>
        <w:t>o</w:t>
      </w:r>
      <w:r w:rsidRPr="00F1559F">
        <w:t xml:space="preserve">C, the magnetic moment decreases dramatically, due to long-range magnetic moment disordering or vacancy disordering confined to different sites in alternating rows in each vacancy layer </w:t>
      </w:r>
      <w:r w:rsidRPr="00F1559F">
        <w:fldChar w:fldCharType="begin"/>
      </w:r>
      <w:r w:rsidR="00CD7288">
        <w:instrText xml:space="preserve"> ADDIN EN.CITE &lt;EndNote&gt;&lt;Cite&gt;&lt;Author&gt;Lyubutin&lt;/Author&gt;&lt;Year&gt;2013&lt;/Year&gt;&lt;RecNum&gt;4261&lt;/RecNum&gt;&lt;DisplayText&gt;&lt;style face="superscript"&gt;29&lt;/style&gt;&lt;/DisplayText&gt;&lt;record&gt;&lt;rec-number&gt;4261&lt;/rec-number&gt;&lt;foreign-keys&gt;&lt;key app="EN" db-id="a2zpsespyrevvge252tvfx5lrfdd22v55ex9" timestamp="0"&gt;4261&lt;/key&gt;&lt;/foreign-keys&gt;&lt;ref-type name="Journal Article"&gt;17&lt;/ref-type&gt;&lt;contributors&gt;&lt;authors&gt;&lt;author&gt;Lyubutin, I. S.&lt;/author&gt;&lt;author&gt;Starchikov, S. S.&lt;/author&gt;&lt;author&gt;Lin, Chun-Rong&lt;/author&gt;&lt;author&gt;Lu, Shin-Zong&lt;/author&gt;&lt;author&gt;Shaikh, Muhammad Omar&lt;/author&gt;&lt;author&gt;Funtov, K. O.&lt;/author&gt;&lt;author&gt;Dmitrieva, T. V.&lt;/author&gt;&lt;author&gt;Ovchinnikov, S. G.&lt;/author&gt;&lt;author&gt;Edelman, I. S.&lt;/author&gt;&lt;author&gt;Ivantsov, R.&lt;/author&gt;&lt;/authors&gt;&lt;/contributors&gt;&lt;titles&gt;&lt;title&gt;Magnetic, structural, and electronic properties of iron sulfide Fe3S4 nanoparticles synthesized by the polyol mediated process&lt;/title&gt;&lt;secondary-title&gt;Journal of Nanoparticle Research&lt;/secondary-title&gt;&lt;/titles&gt;&lt;volume&gt;15&lt;/volume&gt;&lt;number&gt;1&lt;/number&gt;&lt;dates&gt;&lt;year&gt;2013&lt;/year&gt;&lt;pub-dates&gt;&lt;date&gt;Jan&lt;/date&gt;&lt;/pub-dates&gt;&lt;/dates&gt;&lt;isbn&gt;1388-0764&amp;#xD;1572-896X&lt;/isbn&gt;&lt;accession-num&gt;WOS:000318550000082&lt;/accession-num&gt;&lt;urls&gt;&lt;related-urls&gt;&lt;url&gt;&amp;lt;Go to ISI&amp;gt;://WOS:000318550000082&lt;/url&gt;&lt;/related-urls&gt;&lt;/urls&gt;&lt;custom7&gt;1397&lt;/custom7&gt;&lt;electronic-resource-num&gt;10.1007/s11051-012-1397-0&lt;/electronic-resource-num&gt;&lt;/record&gt;&lt;/Cite&gt;&lt;/EndNote&gt;</w:instrText>
      </w:r>
      <w:r w:rsidRPr="00F1559F">
        <w:fldChar w:fldCharType="separate"/>
      </w:r>
      <w:r w:rsidR="00194F0B" w:rsidRPr="00194F0B">
        <w:rPr>
          <w:noProof/>
          <w:vertAlign w:val="superscript"/>
        </w:rPr>
        <w:t>29</w:t>
      </w:r>
      <w:r w:rsidRPr="00F1559F">
        <w:fldChar w:fldCharType="end"/>
      </w:r>
      <w:r w:rsidRPr="00F1559F">
        <w:t>.  The structures of other Fe</w:t>
      </w:r>
      <w:r w:rsidRPr="00F1559F">
        <w:rPr>
          <w:vertAlign w:val="subscript"/>
        </w:rPr>
        <w:t>1-x</w:t>
      </w:r>
      <w:r w:rsidRPr="00F1559F">
        <w:t xml:space="preserve">S variants have partially filled Kagome net layers and Fe-filled layers stacked with long-range orders established along the c axis </w:t>
      </w:r>
      <w:r w:rsidRPr="00F1559F">
        <w:fldChar w:fldCharType="begin"/>
      </w:r>
      <w:r w:rsidR="00CD7288">
        <w:instrText xml:space="preserve"> ADDIN EN.CITE &lt;EndNote&gt;&lt;Cite&gt;&lt;Author&gt;Yue&lt;/Author&gt;&lt;Year&gt;2006&lt;/Year&gt;&lt;RecNum&gt;641&lt;/RecNum&gt;&lt;DisplayText&gt;&lt;style face="superscript"&gt;39&lt;/style&gt;&lt;/DisplayText&gt;&lt;record&gt;&lt;rec-number&gt;641&lt;/rec-number&gt;&lt;foreign-keys&gt;&lt;key app="EN" db-id="a2zpsespyrevvge252tvfx5lrfdd22v55ex9" timestamp="0"&gt;641&lt;/key&gt;&lt;/foreign-keys&gt;&lt;ref-type name="Journal Article"&gt;17&lt;/ref-type&gt;&lt;contributors&gt;&lt;authors&gt;&lt;author&gt;Yue, G. H.&lt;/author&gt;&lt;author&gt;Yan, P. X.&lt;/author&gt;&lt;author&gt;Fan, X. Y.&lt;/author&gt;&lt;author&gt;Wang, M. X.&lt;/author&gt;&lt;author&gt;Qu, D. M.&lt;/author&gt;&lt;author&gt;Yan, D.&lt;/author&gt;&lt;author&gt;Liu, J. Z.&lt;/author&gt;&lt;/authors&gt;&lt;/contributors&gt;&lt;auth-address&gt;Lanzhou Univ, Sch Phys Sci &amp;amp; Technol, Lanzhou 730000, Peoples R China.&amp;#xD;Yan, PX (reprint author), Lanzhou Univ, Sch Phys Sci &amp;amp; Technol, Lanzhou 730000, Peoples R China.&amp;#xD;pxyan@lzu.edu.cn&lt;/auth-address&gt;&lt;titles&gt;&lt;title&gt;Characterization of the single crystalline iron sulfide nanowire array synthesis by pulsed electrodeposition&lt;/title&gt;&lt;secondary-title&gt;Journal of Applied Physics&lt;/secondary-title&gt;&lt;alt-title&gt;J. Appl. Phys.&lt;/alt-title&gt;&lt;/titles&gt;&lt;pages&gt;4&lt;/pages&gt;&lt;volume&gt;100&lt;/volume&gt;&lt;number&gt;12&lt;/number&gt;&lt;section&gt;124313&lt;/section&gt;&lt;keywords&gt;&lt;keyword&gt;magnetic-properties&lt;/keyword&gt;&lt;keyword&gt;pyrrhotite&lt;/keyword&gt;&lt;keyword&gt;temperature&lt;/keyword&gt;&lt;keyword&gt;nanorods&lt;/keyword&gt;&lt;keyword&gt;field&lt;/keyword&gt;&lt;keyword&gt;fabrication&lt;/keyword&gt;&lt;keyword&gt;anisotropy&lt;/keyword&gt;&lt;keyword&gt;nanotubes&lt;/keyword&gt;&lt;keyword&gt;Physics&lt;/keyword&gt;&lt;/keywords&gt;&lt;dates&gt;&lt;year&gt;2006&lt;/year&gt;&lt;pub-dates&gt;&lt;date&gt;Dec&lt;/date&gt;&lt;/pub-dates&gt;&lt;/dates&gt;&lt;isbn&gt;0021-8979&amp;#xD;1089-7550&lt;/isbn&gt;&lt;accession-num&gt;WOS:000243157900090&lt;/accession-num&gt;&lt;work-type&gt;Article&lt;/work-type&gt;&lt;urls&gt;&lt;related-urls&gt;&lt;url&gt;&amp;lt;Go to ISI&amp;gt;://WOS:000243157900090&lt;/url&gt;&lt;url&gt;https://aip.scitation.org/doi/pdf/10.1063/1.2403243&lt;/url&gt;&lt;/related-urls&gt;&lt;/urls&gt;&lt;custom7&gt;124313&lt;/custom7&gt;&lt;electronic-resource-num&gt;10.1063/1.2403243&lt;/electronic-resource-num&gt;&lt;language&gt;English&lt;/language&gt;&lt;/record&gt;&lt;/Cite&gt;&lt;/EndNote&gt;</w:instrText>
      </w:r>
      <w:r w:rsidRPr="00F1559F">
        <w:fldChar w:fldCharType="separate"/>
      </w:r>
      <w:r w:rsidR="00194F0B" w:rsidRPr="00194F0B">
        <w:rPr>
          <w:noProof/>
          <w:vertAlign w:val="superscript"/>
        </w:rPr>
        <w:t>39</w:t>
      </w:r>
      <w:r w:rsidRPr="00F1559F">
        <w:fldChar w:fldCharType="end"/>
      </w:r>
      <w:r w:rsidRPr="00F1559F">
        <w:t>.  Several other pyrrhotite minerals such as Fe</w:t>
      </w:r>
      <w:r w:rsidRPr="00F1559F">
        <w:rPr>
          <w:vertAlign w:val="subscript"/>
        </w:rPr>
        <w:t>9</w:t>
      </w:r>
      <w:r w:rsidRPr="00F1559F">
        <w:t>S</w:t>
      </w:r>
      <w:r w:rsidRPr="00F1559F">
        <w:rPr>
          <w:vertAlign w:val="subscript"/>
        </w:rPr>
        <w:t>10</w:t>
      </w:r>
      <w:r w:rsidRPr="00F1559F">
        <w:t>, Fe</w:t>
      </w:r>
      <w:r w:rsidRPr="00F1559F">
        <w:rPr>
          <w:vertAlign w:val="subscript"/>
        </w:rPr>
        <w:t>10</w:t>
      </w:r>
      <w:r w:rsidRPr="00F1559F">
        <w:t>S</w:t>
      </w:r>
      <w:r w:rsidRPr="00F1559F">
        <w:rPr>
          <w:vertAlign w:val="subscript"/>
        </w:rPr>
        <w:t>11</w:t>
      </w:r>
      <w:r w:rsidRPr="00F1559F">
        <w:t>, and Fe</w:t>
      </w:r>
      <w:r w:rsidRPr="00F1559F">
        <w:rPr>
          <w:vertAlign w:val="subscript"/>
        </w:rPr>
        <w:t>11</w:t>
      </w:r>
      <w:r w:rsidRPr="00F1559F">
        <w:t>S</w:t>
      </w:r>
      <w:r w:rsidRPr="00F1559F">
        <w:rPr>
          <w:vertAlign w:val="subscript"/>
        </w:rPr>
        <w:t>12</w:t>
      </w:r>
      <w:r w:rsidRPr="00F1559F">
        <w:t xml:space="preserve">, are generally hexagonal, antiferromagnetic, and only stable at temperatures below 209 °C </w:t>
      </w:r>
      <w:r w:rsidRPr="00F1559F">
        <w:fldChar w:fldCharType="begin"/>
      </w:r>
      <w:r w:rsidR="00CD7288">
        <w:instrText xml:space="preserve"> ADDIN EN.CITE &lt;EndNote&gt;&lt;Cite&gt;&lt;Author&gt;Abdelhady&lt;/Author&gt;&lt;Year&gt;2012&lt;/Year&gt;&lt;RecNum&gt;635&lt;/RecNum&gt;&lt;DisplayText&gt;&lt;style face="superscript"&gt;40&lt;/style&gt;&lt;/DisplayText&gt;&lt;record&gt;&lt;rec-number&gt;635&lt;/rec-number&gt;&lt;foreign-keys&gt;&lt;key app="EN" db-id="a2zpsespyrevvge252tvfx5lrfdd22v55ex9" timestamp="0"&gt;635&lt;/key&gt;&lt;/foreign-keys&gt;&lt;ref-type name="Journal Article"&gt;17&lt;/ref-type&gt;&lt;contributors&gt;&lt;authors&gt;&lt;author&gt;Abdelhady, Ahmed Lutfi&lt;/author&gt;&lt;author&gt;Malik, Mohammad A.&lt;/author&gt;&lt;author&gt;O’Brien, Paul&lt;/author&gt;&lt;author&gt;Tuna, Floriana&lt;/author&gt;&lt;/authors&gt;&lt;/contributors&gt;&lt;auth-address&gt;[O&amp;apos;Brien, Paul] Univ Manchester, Sch Chem, Manchester, Lancs, England. Univ Manchester, Sch Mat, Manchester, Lancs, England.&amp;#xD;O&amp;apos;Brien, P (reprint author), Univ Manchester, Sch Chem, Manchester, Lancs, England.&amp;#xD;paul.obrien@manchester.ac.uk&lt;/auth-address&gt;&lt;titles&gt;&lt;title&gt;Nickel and Iron Sulfide Nanoparticles from Thiobiurets&lt;/title&gt;&lt;secondary-title&gt;The Journal of Physical Chemistry C&lt;/secondary-title&gt;&lt;alt-title&gt;J. Phys. Chem. C&lt;/alt-title&gt;&lt;/titles&gt;&lt;pages&gt;2253-2259&lt;/pages&gt;&lt;volume&gt;116&lt;/volume&gt;&lt;number&gt;3&lt;/number&gt;&lt;section&gt;2253&lt;/section&gt;&lt;keywords&gt;&lt;keyword&gt;single-source precursors&lt;/keyword&gt;&lt;keyword&gt;thin-films&lt;/keyword&gt;&lt;keyword&gt;magnetic-properties&lt;/keyword&gt;&lt;keyword&gt;quantum dots&lt;/keyword&gt;&lt;keyword&gt;nanocrystal synthesis&lt;/keyword&gt;&lt;keyword&gt;phase-relations&lt;/keyword&gt;&lt;keyword&gt;chemistry&lt;/keyword&gt;&lt;keyword&gt;nis&lt;/keyword&gt;&lt;keyword&gt;nanostructures&lt;/keyword&gt;&lt;keyword&gt;microstructure&lt;/keyword&gt;&lt;keyword&gt;Chemistry&lt;/keyword&gt;&lt;keyword&gt;Science &amp;amp; Technology - Other Topics&lt;/keyword&gt;&lt;keyword&gt;Materials Science&lt;/keyword&gt;&lt;/keywords&gt;&lt;dates&gt;&lt;year&gt;2012&lt;/year&gt;&lt;pub-dates&gt;&lt;date&gt;Jan&lt;/date&gt;&lt;/pub-dates&gt;&lt;/dates&gt;&lt;isbn&gt;1932-7447&amp;#xD;1932-7455&lt;/isbn&gt;&lt;accession-num&gt;WOS:000299584400028&lt;/accession-num&gt;&lt;work-type&gt;Article&lt;/work-type&gt;&lt;urls&gt;&lt;related-urls&gt;&lt;url&gt;&amp;lt;Go to ISI&amp;gt;://WOS:000299584400028&lt;/url&gt;&lt;url&gt;https://pubs.acs.org/doi/pdfplus/10.1021/jp2078659&lt;/url&gt;&lt;/related-urls&gt;&lt;/urls&gt;&lt;electronic-resource-num&gt;10.1021/jp2078659&lt;/electronic-resource-num&gt;&lt;language&gt;English&lt;/language&gt;&lt;/record&gt;&lt;/Cite&gt;&lt;/EndNote&gt;</w:instrText>
      </w:r>
      <w:r w:rsidRPr="00F1559F">
        <w:fldChar w:fldCharType="separate"/>
      </w:r>
      <w:r w:rsidR="00194F0B" w:rsidRPr="00194F0B">
        <w:rPr>
          <w:noProof/>
          <w:vertAlign w:val="superscript"/>
        </w:rPr>
        <w:t>40</w:t>
      </w:r>
      <w:r w:rsidRPr="00F1559F">
        <w:fldChar w:fldCharType="end"/>
      </w:r>
      <w:r w:rsidRPr="00F1559F">
        <w:t xml:space="preserve">.  </w:t>
      </w:r>
    </w:p>
    <w:p w14:paraId="43A0B555" w14:textId="77777777" w:rsidR="007970E2" w:rsidRPr="00F1559F" w:rsidRDefault="007970E2" w:rsidP="005E06A4">
      <w:pPr>
        <w:pStyle w:val="Heading2"/>
      </w:pPr>
      <w:r w:rsidRPr="00F1559F">
        <w:t>Greigite (Fe</w:t>
      </w:r>
      <w:r w:rsidRPr="00F1559F">
        <w:rPr>
          <w:vertAlign w:val="subscript"/>
        </w:rPr>
        <w:t>3</w:t>
      </w:r>
      <w:r w:rsidRPr="00F1559F">
        <w:t>S</w:t>
      </w:r>
      <w:r w:rsidRPr="00F1559F">
        <w:rPr>
          <w:vertAlign w:val="subscript"/>
        </w:rPr>
        <w:t>4</w:t>
      </w:r>
      <w:r w:rsidRPr="00F1559F">
        <w:t>)</w:t>
      </w:r>
      <w:bookmarkEnd w:id="28"/>
    </w:p>
    <w:p w14:paraId="07595BC5" w14:textId="6C2612A6" w:rsidR="007970E2" w:rsidRPr="00F1559F" w:rsidRDefault="007970E2" w:rsidP="00654C86">
      <w:pPr>
        <w:pStyle w:val="TAMainText"/>
      </w:pPr>
      <w:r w:rsidRPr="00F1559F">
        <w:t>Greigite (Fe</w:t>
      </w:r>
      <w:r w:rsidRPr="00F1559F">
        <w:rPr>
          <w:vertAlign w:val="subscript"/>
        </w:rPr>
        <w:t>3</w:t>
      </w:r>
      <w:r w:rsidRPr="00F1559F">
        <w:t>S</w:t>
      </w:r>
      <w:r w:rsidRPr="00F1559F">
        <w:rPr>
          <w:vertAlign w:val="subscript"/>
        </w:rPr>
        <w:t>4</w:t>
      </w:r>
      <w:r w:rsidRPr="00F1559F">
        <w:t xml:space="preserve">) has a cubic </w:t>
      </w:r>
      <w:r w:rsidRPr="00F1559F">
        <w:rPr>
          <w:i/>
        </w:rPr>
        <w:t>Fd3m</w:t>
      </w:r>
      <w:r w:rsidRPr="00F1559F">
        <w:t xml:space="preserve"> structure </w:t>
      </w:r>
      <w:r w:rsidRPr="00F1559F">
        <w:fldChar w:fldCharType="begin"/>
      </w:r>
      <w:r w:rsidR="00CD7288">
        <w:instrText xml:space="preserve"> ADDIN EN.CITE &lt;EndNote&gt;&lt;Cite&gt;&lt;Author&gt;Rickard&lt;/Author&gt;&lt;Year&gt;2007&lt;/Year&gt;&lt;RecNum&gt;682&lt;/RecNum&gt;&lt;DisplayText&gt;&lt;style face="superscript"&gt;19&lt;/style&gt;&lt;/DisplayText&gt;&lt;record&gt;&lt;rec-number&gt;682&lt;/rec-number&gt;&lt;foreign-keys&gt;&lt;key app="EN" db-id="a2zpsespyrevvge252tvfx5lrfdd22v55ex9" timestamp="0"&gt;682&lt;/key&gt;&lt;/foreign-keys&gt;&lt;ref-type name="Journal Article"&gt;17&lt;/ref-type&gt;&lt;contributors&gt;&lt;authors&gt;&lt;author&gt;Rickard, D.&lt;/author&gt;&lt;author&gt;Luther, G. W., 3rd&lt;/author&gt;&lt;/authors&gt;&lt;/contributors&gt;&lt;auth-address&gt;School of Earth, Ocean and Planetary Sciences, Cardiff University, Cardiff CF103YE, Wales, UK. rickard@cardiff.ac.uk&lt;/auth-address&gt;&lt;titles&gt;&lt;title&gt;Chemistry of iron sulfides&lt;/title&gt;&lt;secondary-title&gt;Chem Rev&lt;/secondary-title&gt;&lt;/titles&gt;&lt;pages&gt;514-62&lt;/pages&gt;&lt;volume&gt;107&lt;/volume&gt;&lt;number&gt;2&lt;/number&gt;&lt;edition&gt;2007/01/31&lt;/edition&gt;&lt;dates&gt;&lt;year&gt;2007&lt;/year&gt;&lt;pub-dates&gt;&lt;date&gt;Feb&lt;/date&gt;&lt;/pub-dates&gt;&lt;/dates&gt;&lt;isbn&gt;0009-2665 (Print)&amp;#xD;0009-2665 (Linking)&lt;/isbn&gt;&lt;accession-num&gt;17261073&lt;/accession-num&gt;&lt;urls&gt;&lt;related-urls&gt;&lt;url&gt;https://www.ncbi.nlm.nih.gov/pubmed/17261073&lt;/url&gt;&lt;/related-urls&gt;&lt;/urls&gt;&lt;electronic-resource-num&gt;10.1021/cr0503658&lt;/electronic-resource-num&gt;&lt;/record&gt;&lt;/Cite&gt;&lt;/EndNote&gt;</w:instrText>
      </w:r>
      <w:r w:rsidRPr="00F1559F">
        <w:fldChar w:fldCharType="separate"/>
      </w:r>
      <w:r w:rsidR="000949C8" w:rsidRPr="000949C8">
        <w:rPr>
          <w:noProof/>
          <w:vertAlign w:val="superscript"/>
        </w:rPr>
        <w:t>19</w:t>
      </w:r>
      <w:r w:rsidRPr="00F1559F">
        <w:fldChar w:fldCharType="end"/>
      </w:r>
      <w:r w:rsidRPr="00F1559F">
        <w:t>, and is the iron sulfide counterpart of spinel magnetite (Fe</w:t>
      </w:r>
      <w:r w:rsidRPr="00F1559F">
        <w:rPr>
          <w:vertAlign w:val="subscript"/>
        </w:rPr>
        <w:t>3</w:t>
      </w:r>
      <w:r w:rsidRPr="00F1559F">
        <w:t>O</w:t>
      </w:r>
      <w:r w:rsidRPr="00F1559F">
        <w:rPr>
          <w:vertAlign w:val="subscript"/>
        </w:rPr>
        <w:t>4</w:t>
      </w:r>
      <w:r w:rsidRPr="00F1559F">
        <w:t xml:space="preserve">,), </w:t>
      </w:r>
      <w:bookmarkStart w:id="31" w:name="_Hlk46250651"/>
      <w:r w:rsidRPr="00F1559F">
        <w:t xml:space="preserve">although </w:t>
      </w:r>
      <w:bookmarkStart w:id="32" w:name="_Hlk46250730"/>
      <w:r w:rsidR="006D3EE0" w:rsidRPr="00F1559F">
        <w:t xml:space="preserve">electronic structure calculations </w:t>
      </w:r>
      <w:bookmarkEnd w:id="32"/>
      <w:r w:rsidR="006D3EE0" w:rsidRPr="00F1559F">
        <w:t xml:space="preserve">show that </w:t>
      </w:r>
      <w:r w:rsidRPr="00F1559F">
        <w:t xml:space="preserve">greigite is </w:t>
      </w:r>
      <w:r w:rsidR="006D3EE0" w:rsidRPr="00F1559F">
        <w:t>a normal</w:t>
      </w:r>
      <w:r w:rsidRPr="00F1559F">
        <w:t xml:space="preserve"> metal whereas magnetite is only half-metallic </w:t>
      </w:r>
      <w:r w:rsidRPr="00F1559F">
        <w:fldChar w:fldCharType="begin"/>
      </w:r>
      <w:r w:rsidR="00194F0B">
        <w:instrText xml:space="preserve"> ADDIN EN.CITE &lt;EndNote&gt;&lt;Cite&gt;&lt;Author&gt;Zhang&lt;/Author&gt;&lt;Year&gt;2012&lt;/Year&gt;&lt;RecNum&gt;922&lt;/RecNum&gt;&lt;DisplayText&gt;&lt;style face="superscript"&gt;26&lt;/style&gt;&lt;/DisplayText&gt;&lt;record&gt;&lt;rec-number&gt;922&lt;/rec-number&gt;&lt;foreign-keys&gt;&lt;key app="EN" db-id="a2zpsespyrevvge252tvfx5lrfdd22v55ex9" timestamp="0"&gt;922&lt;/key&gt;&lt;/foreign-keys&gt;&lt;ref-type name="Journal Article"&gt;17&lt;/ref-type&gt;&lt;contributors&gt;&lt;authors&gt;&lt;author&gt;Zhang, B.&lt;/author&gt;&lt;author&gt;de Wijs, G. A.&lt;/author&gt;&lt;author&gt;de Groot, R. A.&lt;/author&gt;&lt;/authors&gt;&lt;/contributors&gt;&lt;titles&gt;&lt;title&gt;Switchable Fermi surface sheets in greigite&lt;/title&gt;&lt;secondary-title&gt;Physical Review B&lt;/secondary-title&gt;&lt;/titles&gt;&lt;pages&gt;020406&lt;/pages&gt;&lt;volume&gt;86&lt;/volume&gt;&lt;number&gt;2&lt;/number&gt;&lt;dates&gt;&lt;year&gt;2012&lt;/year&gt;&lt;pub-dates&gt;&lt;date&gt;07/23/&lt;/date&gt;&lt;/pub-dates&gt;&lt;/dates&gt;&lt;publisher&gt;American Physical Society&lt;/publisher&gt;&lt;isbn&gt;1098-0121&amp;#xD;1550-235X&lt;/isbn&gt;&lt;urls&gt;&lt;related-urls&gt;&lt;url&gt;https://link.aps.org/doi/10.1103/PhysRevB.86.020406&lt;/url&gt;&lt;/related-urls&gt;&lt;/urls&gt;&lt;electronic-resource-num&gt;10.1103/PhysRevB.86.020406&lt;/electronic-resource-num&gt;&lt;/record&gt;&lt;/Cite&gt;&lt;/EndNote&gt;</w:instrText>
      </w:r>
      <w:r w:rsidRPr="00F1559F">
        <w:fldChar w:fldCharType="separate"/>
      </w:r>
      <w:r w:rsidR="000949C8" w:rsidRPr="000949C8">
        <w:rPr>
          <w:noProof/>
          <w:vertAlign w:val="superscript"/>
        </w:rPr>
        <w:t>26</w:t>
      </w:r>
      <w:r w:rsidRPr="00F1559F">
        <w:fldChar w:fldCharType="end"/>
      </w:r>
      <w:bookmarkEnd w:id="31"/>
      <w:r w:rsidRPr="00F1559F">
        <w:t xml:space="preserve">. Greigite was first observed in clay layers, as grains and crystals, in drill cores retrieved in San Bernardino, California, USA </w:t>
      </w:r>
      <w:r w:rsidRPr="00F1559F">
        <w:fldChar w:fldCharType="begin"/>
      </w:r>
      <w:r w:rsidR="00194F0B">
        <w:instrText xml:space="preserve"> ADDIN EN.CITE &lt;EndNote&gt;&lt;Cite&gt;&lt;Author&gt;Skinner&lt;/Author&gt;&lt;Year&gt;1964&lt;/Year&gt;&lt;RecNum&gt;643&lt;/RecNum&gt;&lt;DisplayText&gt;&lt;style face="superscript"&gt;27&lt;/style&gt;&lt;/DisplayText&gt;&lt;record&gt;&lt;rec-number&gt;643&lt;/rec-number&gt;&lt;foreign-keys&gt;&lt;key app="EN" db-id="a2zpsespyrevvge252tvfx5lrfdd22v55ex9" timestamp="0"&gt;643&lt;/key&gt;&lt;/foreign-keys&gt;&lt;ref-type name="Journal Article"&gt;17&lt;/ref-type&gt;&lt;contributors&gt;&lt;authors&gt;&lt;author&gt;Skinner, Brian J&lt;/author&gt;&lt;author&gt;Erd, Richard C&lt;/author&gt;&lt;author&gt;Grimaldi, Frank S&lt;/author&gt;&lt;/authors&gt;&lt;/contributors&gt;&lt;titles&gt;&lt;title&gt;Greigite, the thio-spinel of iron; a new mineral&lt;/title&gt;&lt;secondary-title&gt;American Mineralogist: Journal of Earth and Planetary Materials&lt;/secondary-title&gt;&lt;/titles&gt;&lt;pages&gt;543-555&lt;/pages&gt;&lt;volume&gt;49&lt;/volume&gt;&lt;number&gt;5-6&lt;/number&gt;&lt;dates&gt;&lt;year&gt;1964&lt;/year&gt;&lt;/dates&gt;&lt;isbn&gt;0003-004X&lt;/isbn&gt;&lt;urls&gt;&lt;/urls&gt;&lt;/record&gt;&lt;/Cite&gt;&lt;/EndNote&gt;</w:instrText>
      </w:r>
      <w:r w:rsidRPr="00F1559F">
        <w:fldChar w:fldCharType="separate"/>
      </w:r>
      <w:r w:rsidR="000949C8" w:rsidRPr="000949C8">
        <w:rPr>
          <w:noProof/>
          <w:vertAlign w:val="superscript"/>
        </w:rPr>
        <w:t>27</w:t>
      </w:r>
      <w:r w:rsidRPr="00F1559F">
        <w:fldChar w:fldCharType="end"/>
      </w:r>
      <w:r w:rsidRPr="00F1559F">
        <w:t xml:space="preserve">, but it is now know to be widespread in the natural environment, being mostly associated with fresh water systems, where it can be stable for millions of years </w:t>
      </w:r>
      <w:r w:rsidRPr="00F1559F">
        <w:fldChar w:fldCharType="begin"/>
      </w:r>
      <w:r w:rsidR="00194F0B">
        <w:instrText xml:space="preserve"> ADDIN EN.CITE &lt;EndNote&gt;&lt;Cite&gt;&lt;Author&gt;Dekkers&lt;/Author&gt;&lt;Year&gt;2000&lt;/Year&gt;&lt;RecNum&gt;921&lt;/RecNum&gt;&lt;DisplayText&gt;&lt;style face="superscript"&gt;41&lt;/style&gt;&lt;/DisplayText&gt;&lt;record&gt;&lt;rec-number&gt;921&lt;/rec-number&gt;&lt;foreign-keys&gt;&lt;key app="EN" db-id="a2zpsespyrevvge252tvfx5lrfdd22v55ex9" timestamp="0"&gt;921&lt;/key&gt;&lt;/foreign-keys&gt;&lt;ref-type name="Journal Article"&gt;17&lt;/ref-type&gt;&lt;contributors&gt;&lt;authors&gt;&lt;author&gt;Dekkers, M. J.&lt;/author&gt;&lt;author&gt;Passier, H. F.&lt;/author&gt;&lt;author&gt;Schoonen, M. A. A.&lt;/author&gt;&lt;/authors&gt;&lt;/contributors&gt;&lt;titles&gt;&lt;title&gt;Magnetic properties of hydrothermally synthesized greigite (Fe3S4)--II. High- and low-temperature characteristics&lt;/title&gt;&lt;secondary-title&gt;Geophysical Journal International&lt;/secondary-title&gt;&lt;/titles&gt;&lt;pages&gt;809-819&lt;/pages&gt;&lt;volume&gt;141&lt;/volume&gt;&lt;number&gt;3&lt;/number&gt;&lt;section&gt;809&lt;/section&gt;&lt;dates&gt;&lt;year&gt;2000&lt;/year&gt;&lt;/dates&gt;&lt;isbn&gt;0956-540X&amp;#xD;1365-246X&lt;/isbn&gt;&lt;urls&gt;&lt;related-urls&gt;&lt;url&gt;https://doi.org/10.1046/j.1365-246x.2000.00129.x&lt;/url&gt;&lt;/related-urls&gt;&lt;/urls&gt;&lt;electronic-resource-num&gt;10.1046/j.1365-246x.2000.00129.x&lt;/electronic-resource-num&gt;&lt;access-date&gt;5/24/2019&lt;/access-date&gt;&lt;/record&gt;&lt;/Cite&gt;&lt;/EndNote&gt;</w:instrText>
      </w:r>
      <w:r w:rsidRPr="00F1559F">
        <w:fldChar w:fldCharType="separate"/>
      </w:r>
      <w:r w:rsidR="00194F0B" w:rsidRPr="00194F0B">
        <w:rPr>
          <w:noProof/>
          <w:vertAlign w:val="superscript"/>
        </w:rPr>
        <w:t>41</w:t>
      </w:r>
      <w:r w:rsidRPr="00F1559F">
        <w:fldChar w:fldCharType="end"/>
      </w:r>
      <w:r w:rsidRPr="00F1559F">
        <w:t>.  Aquatic</w:t>
      </w:r>
      <w:r w:rsidR="006D3EE0" w:rsidRPr="00F1559F">
        <w:t xml:space="preserve"> magnetotactic bacteria</w:t>
      </w:r>
      <w:r w:rsidRPr="00F1559F">
        <w:t xml:space="preserve"> </w:t>
      </w:r>
      <w:r w:rsidR="006D3EE0" w:rsidRPr="00F1559F">
        <w:t>(</w:t>
      </w:r>
      <w:r w:rsidRPr="00F1559F">
        <w:t>MTB</w:t>
      </w:r>
      <w:r w:rsidR="006D3EE0" w:rsidRPr="00F1559F">
        <w:t>)</w:t>
      </w:r>
      <w:r w:rsidRPr="00F1559F">
        <w:t xml:space="preserve"> have also been found to contain greigite, which they </w:t>
      </w:r>
      <w:r w:rsidR="00F40955" w:rsidRPr="00F1559F">
        <w:t>utilize</w:t>
      </w:r>
      <w:r w:rsidRPr="00F1559F">
        <w:t xml:space="preserve"> to migrate along geomagnetic field lines </w:t>
      </w:r>
      <w:r w:rsidRPr="00F1559F">
        <w:fldChar w:fldCharType="begin"/>
      </w:r>
      <w:r w:rsidR="004D013A">
        <w:instrText xml:space="preserve"> ADDIN EN.CITE &lt;EndNote&gt;&lt;Cite&gt;&lt;Author&gt;Kasama&lt;/Author&gt;&lt;Year&gt;2006&lt;/Year&gt;&lt;RecNum&gt;644&lt;/RecNum&gt;&lt;DisplayText&gt;&lt;style face="superscript"&gt;42&lt;/style&gt;&lt;/DisplayText&gt;&lt;record&gt;&lt;rec-number&gt;644&lt;/rec-number&gt;&lt;foreign-keys&gt;&lt;key app="EN" db-id="a2zpsespyrevvge252tvfx5lrfdd22v55ex9" timestamp="0"&gt;644&lt;/key&gt;&lt;/foreign-keys&gt;&lt;ref-type name="Journal Article"&gt;17&lt;/ref-type&gt;&lt;contributors&gt;&lt;authors&gt;&lt;author&gt;Kasama, Takeshi&lt;/author&gt;&lt;author&gt;Pósfai, Mihály&lt;/author&gt;&lt;author&gt;Chong, Ryan KK&lt;/author&gt;&lt;author&gt;Finlayson, Anna P&lt;/author&gt;&lt;author&gt;Buseck, Peter R&lt;/author&gt;&lt;author&gt;Frankel, Richard B&lt;/author&gt;&lt;author&gt;Dunin-Borkowski, Rafal E&lt;/author&gt;&lt;/authors&gt;&lt;/contributors&gt;&lt;titles&gt;&lt;title&gt;Magnetic properties, microstructure, composition, and morphology of greigite nanocrystals in magnetotactic bacteria from electron holography and tomography&lt;/title&gt;&lt;secondary-title&gt;American Mineralogist&lt;/secondary-title&gt;&lt;/titles&gt;&lt;periodical&gt;&lt;full-title&gt;American Mineralogist&lt;/full-title&gt;&lt;/periodical&gt;&lt;pages&gt;1216-1229&lt;/pages&gt;&lt;volume&gt;91&lt;/volume&gt;&lt;number&gt;8-9&lt;/number&gt;&lt;dates&gt;&lt;year&gt;2006&lt;/year&gt;&lt;/dates&gt;&lt;isbn&gt;1945-3027&lt;/isbn&gt;&lt;urls&gt;&lt;/urls&gt;&lt;electronic-resource-num&gt;10.2138/am.2006.2227&lt;/electronic-resource-num&gt;&lt;/record&gt;&lt;/Cite&gt;&lt;/EndNote&gt;</w:instrText>
      </w:r>
      <w:r w:rsidRPr="00F1559F">
        <w:fldChar w:fldCharType="separate"/>
      </w:r>
      <w:r w:rsidR="00194F0B" w:rsidRPr="00194F0B">
        <w:rPr>
          <w:noProof/>
          <w:vertAlign w:val="superscript"/>
        </w:rPr>
        <w:t>42</w:t>
      </w:r>
      <w:r w:rsidRPr="00F1559F">
        <w:fldChar w:fldCharType="end"/>
      </w:r>
      <w:r w:rsidRPr="00F1559F">
        <w:t>.</w:t>
      </w:r>
    </w:p>
    <w:p w14:paraId="0A223889" w14:textId="3A475827" w:rsidR="007970E2" w:rsidRPr="00F1559F" w:rsidRDefault="007970E2" w:rsidP="00654C86">
      <w:pPr>
        <w:pStyle w:val="TAMainText"/>
      </w:pPr>
      <w:r w:rsidRPr="00F1559F">
        <w:t xml:space="preserve">The unit cell of the stoichiometric inverse spinel greigite structure contains 32 sulfur atoms and 24 iron atoms </w:t>
      </w:r>
      <w:r w:rsidRPr="00F1559F">
        <w:fldChar w:fldCharType="begin"/>
      </w:r>
      <w:r w:rsidR="00194F0B">
        <w:instrText xml:space="preserve"> ADDIN EN.CITE &lt;EndNote&gt;&lt;Cite&gt;&lt;Author&gt;Skinner&lt;/Author&gt;&lt;Year&gt;1964&lt;/Year&gt;&lt;RecNum&gt;643&lt;/RecNum&gt;&lt;DisplayText&gt;&lt;style face="superscript"&gt;27, 28&lt;/style&gt;&lt;/DisplayText&gt;&lt;record&gt;&lt;rec-number&gt;643&lt;/rec-number&gt;&lt;foreign-keys&gt;&lt;key app="EN" db-id="a2zpsespyrevvge252tvfx5lrfdd22v55ex9" timestamp="0"&gt;643&lt;/key&gt;&lt;/foreign-keys&gt;&lt;ref-type name="Journal Article"&gt;17&lt;/ref-type&gt;&lt;contributors&gt;&lt;authors&gt;&lt;author&gt;Skinner, Brian J&lt;/author&gt;&lt;author&gt;Erd, Richard C&lt;/author&gt;&lt;author&gt;Grimaldi, Frank S&lt;/author&gt;&lt;/authors&gt;&lt;/contributors&gt;&lt;titles&gt;&lt;title&gt;Greigite, the thio-spinel of iron; a new mineral&lt;/title&gt;&lt;secondary-title&gt;American Mineralogist: Journal of Earth and Planetary Materials&lt;/secondary-title&gt;&lt;/titles&gt;&lt;pages&gt;543-555&lt;/pages&gt;&lt;volume&gt;49&lt;/volume&gt;&lt;number&gt;5-6&lt;/number&gt;&lt;dates&gt;&lt;year&gt;1964&lt;/year&gt;&lt;/dates&gt;&lt;isbn&gt;0003-004X&lt;/isbn&gt;&lt;urls&gt;&lt;/urls&gt;&lt;/record&gt;&lt;/Cite&gt;&lt;Cite&gt;&lt;Author&gt;Uda&lt;/Author&gt;&lt;Year&gt;1965&lt;/Year&gt;&lt;RecNum&gt;645&lt;/RecNum&gt;&lt;record&gt;&lt;rec-number&gt;645&lt;/rec-number&gt;&lt;foreign-keys&gt;&lt;key app="EN" db-id="a2zpsespyrevvge252tvfx5lrfdd22v55ex9" timestamp="0"&gt;645&lt;/key&gt;&lt;/foreign-keys&gt;&lt;ref-type name="Journal Article"&gt;17&lt;/ref-type&gt;&lt;contributors&gt;&lt;authors&gt;&lt;author&gt;Uda, M.&lt;/author&gt;&lt;/authors&gt;&lt;/contributors&gt;&lt;titles&gt;&lt;title&gt;On the synthesis of greigite&lt;/title&gt;&lt;secondary-title&gt;Am. Mineral.&lt;/secondary-title&gt;&lt;/titles&gt;&lt;pages&gt;1487-1489&lt;/pages&gt;&lt;volume&gt;50&lt;/volume&gt;&lt;dates&gt;&lt;year&gt;1965&lt;/year&gt;&lt;/dates&gt;&lt;urls&gt;&lt;/urls&gt;&lt;/record&gt;&lt;/Cite&gt;&lt;/EndNote&gt;</w:instrText>
      </w:r>
      <w:r w:rsidRPr="00F1559F">
        <w:fldChar w:fldCharType="separate"/>
      </w:r>
      <w:r w:rsidR="00194F0B" w:rsidRPr="00194F0B">
        <w:rPr>
          <w:noProof/>
          <w:vertAlign w:val="superscript"/>
        </w:rPr>
        <w:t>27, 28</w:t>
      </w:r>
      <w:r w:rsidRPr="00F1559F">
        <w:fldChar w:fldCharType="end"/>
      </w:r>
      <w:r w:rsidRPr="00F1559F">
        <w:t>, with two sub-lattices of iron atoms with Fe</w:t>
      </w:r>
      <w:r w:rsidRPr="00F1559F">
        <w:rPr>
          <w:vertAlign w:val="superscript"/>
        </w:rPr>
        <w:t>3+</w:t>
      </w:r>
      <w:r w:rsidRPr="00F1559F">
        <w:t xml:space="preserve"> ions occupying tetrahedral A-sites and Fe</w:t>
      </w:r>
      <w:r w:rsidRPr="00F1559F">
        <w:rPr>
          <w:vertAlign w:val="superscript"/>
        </w:rPr>
        <w:t>2+</w:t>
      </w:r>
      <w:r w:rsidRPr="00F1559F">
        <w:t xml:space="preserve"> and Fe</w:t>
      </w:r>
      <w:r w:rsidRPr="00F1559F">
        <w:rPr>
          <w:vertAlign w:val="superscript"/>
        </w:rPr>
        <w:t xml:space="preserve">3+ </w:t>
      </w:r>
      <w:r w:rsidRPr="00F1559F">
        <w:t xml:space="preserve">ions occupying octahedral B-sites </w:t>
      </w:r>
      <w:r w:rsidRPr="00F1559F">
        <w:fldChar w:fldCharType="begin"/>
      </w:r>
      <w:r w:rsidR="00CD7288">
        <w:instrText xml:space="preserve"> ADDIN EN.CITE &lt;EndNote&gt;&lt;Cite&gt;&lt;Author&gt;Lyubutin&lt;/Author&gt;&lt;Year&gt;2013&lt;/Year&gt;&lt;RecNum&gt;4261&lt;/RecNum&gt;&lt;DisplayText&gt;&lt;style face="superscript"&gt;29&lt;/style&gt;&lt;/DisplayText&gt;&lt;record&gt;&lt;rec-number&gt;4261&lt;/rec-number&gt;&lt;foreign-keys&gt;&lt;key app="EN" db-id="a2zpsespyrevvge252tvfx5lrfdd22v55ex9" timestamp="0"&gt;4261&lt;/key&gt;&lt;/foreign-keys&gt;&lt;ref-type name="Journal Article"&gt;17&lt;/ref-type&gt;&lt;contributors&gt;&lt;authors&gt;&lt;author&gt;Lyubutin, I. S.&lt;/author&gt;&lt;author&gt;Starchikov, S. S.&lt;/author&gt;&lt;author&gt;Lin, Chun-Rong&lt;/author&gt;&lt;author&gt;Lu, Shin-Zong&lt;/author&gt;&lt;author&gt;Shaikh, Muhammad Omar&lt;/author&gt;&lt;author&gt;Funtov, K. O.&lt;/author&gt;&lt;author&gt;Dmitrieva, T. V.&lt;/author&gt;&lt;author&gt;Ovchinnikov, S. G.&lt;/author&gt;&lt;author&gt;Edelman, I. S.&lt;/author&gt;&lt;author&gt;Ivantsov, R.&lt;/author&gt;&lt;/authors&gt;&lt;/contributors&gt;&lt;titles&gt;&lt;title&gt;Magnetic, structural, and electronic properties of iron sulfide Fe3S4 nanoparticles synthesized by the polyol mediated process&lt;/title&gt;&lt;secondary-title&gt;Journal of Nanoparticle Research&lt;/secondary-title&gt;&lt;/titles&gt;&lt;volume&gt;15&lt;/volume&gt;&lt;number&gt;1&lt;/number&gt;&lt;dates&gt;&lt;year&gt;2013&lt;/year&gt;&lt;pub-dates&gt;&lt;date&gt;Jan&lt;/date&gt;&lt;/pub-dates&gt;&lt;/dates&gt;&lt;isbn&gt;1388-0764&amp;#xD;1572-896X&lt;/isbn&gt;&lt;accession-num&gt;WOS:000318550000082&lt;/accession-num&gt;&lt;urls&gt;&lt;related-urls&gt;&lt;url&gt;&amp;lt;Go to ISI&amp;gt;://WOS:000318550000082&lt;/url&gt;&lt;/related-urls&gt;&lt;/urls&gt;&lt;custom7&gt;1397&lt;/custom7&gt;&lt;electronic-resource-num&gt;10.1007/s11051-012-1397-0&lt;/electronic-resource-num&gt;&lt;/record&gt;&lt;/Cite&gt;&lt;/EndNote&gt;</w:instrText>
      </w:r>
      <w:r w:rsidRPr="00F1559F">
        <w:fldChar w:fldCharType="separate"/>
      </w:r>
      <w:r w:rsidR="00194F0B" w:rsidRPr="00194F0B">
        <w:rPr>
          <w:noProof/>
          <w:vertAlign w:val="superscript"/>
        </w:rPr>
        <w:t>29</w:t>
      </w:r>
      <w:r w:rsidRPr="00F1559F">
        <w:fldChar w:fldCharType="end"/>
      </w:r>
      <w:r w:rsidRPr="00F1559F">
        <w:t xml:space="preserve">.  While greigite is thermally stable at ambient temperature, it will break down to form pyrrhotite when heated, and slowly dissolves in hydrofluoric acid or warm hydrochloric acid </w:t>
      </w:r>
      <w:r w:rsidRPr="00F1559F">
        <w:fldChar w:fldCharType="begin"/>
      </w:r>
      <w:r w:rsidR="00194F0B">
        <w:instrText xml:space="preserve"> ADDIN EN.CITE &lt;EndNote&gt;&lt;Cite&gt;&lt;Author&gt;Skinner&lt;/Author&gt;&lt;Year&gt;1964&lt;/Year&gt;&lt;RecNum&gt;643&lt;/RecNum&gt;&lt;DisplayText&gt;&lt;style face="superscript"&gt;27&lt;/style&gt;&lt;/DisplayText&gt;&lt;record&gt;&lt;rec-number&gt;643&lt;/rec-number&gt;&lt;foreign-keys&gt;&lt;key app="EN" db-id="a2zpsespyrevvge252tvfx5lrfdd22v55ex9" timestamp="0"&gt;643&lt;/key&gt;&lt;/foreign-keys&gt;&lt;ref-type name="Journal Article"&gt;17&lt;/ref-type&gt;&lt;contributors&gt;&lt;authors&gt;&lt;author&gt;Skinner, Brian J&lt;/author&gt;&lt;author&gt;Erd, Richard C&lt;/author&gt;&lt;author&gt;Grimaldi, Frank S&lt;/author&gt;&lt;/authors&gt;&lt;/contributors&gt;&lt;titles&gt;&lt;title&gt;Greigite, the thio-spinel of iron; a new mineral&lt;/title&gt;&lt;secondary-title&gt;American Mineralogist: Journal of Earth and Planetary Materials&lt;/secondary-title&gt;&lt;/titles&gt;&lt;pages&gt;543-555&lt;/pages&gt;&lt;volume&gt;49&lt;/volume&gt;&lt;number&gt;5-6&lt;/number&gt;&lt;dates&gt;&lt;year&gt;1964&lt;/year&gt;&lt;/dates&gt;&lt;isbn&gt;0003-004X&lt;/isbn&gt;&lt;urls&gt;&lt;/urls&gt;&lt;/record&gt;&lt;/Cite&gt;&lt;/EndNote&gt;</w:instrText>
      </w:r>
      <w:r w:rsidRPr="00F1559F">
        <w:fldChar w:fldCharType="separate"/>
      </w:r>
      <w:r w:rsidR="000949C8" w:rsidRPr="000949C8">
        <w:rPr>
          <w:noProof/>
          <w:vertAlign w:val="superscript"/>
        </w:rPr>
        <w:t>27</w:t>
      </w:r>
      <w:r w:rsidRPr="00F1559F">
        <w:fldChar w:fldCharType="end"/>
      </w:r>
      <w:r w:rsidRPr="00F1559F">
        <w:t xml:space="preserve">.  The relative instability of greigite has resulted in it being less well studied than magnetite, but engineered greigite is now receiving greater interest owing to its complex magnetic properties </w:t>
      </w:r>
      <w:r w:rsidRPr="00F1559F">
        <w:fldChar w:fldCharType="begin">
          <w:fldData xml:space="preserve">PEVuZE5vdGU+PENpdGU+PEF1dGhvcj5CZWFsPC9BdXRob3I+PFllYXI+MjAxMTwvWWVhcj48UmVj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</w:fldData>
        </w:fldChar>
      </w:r>
      <w:r w:rsidR="00CD7288">
        <w:instrText xml:space="preserve"> ADDIN EN.CITE </w:instrText>
      </w:r>
      <w:r w:rsidR="00CD7288">
        <w:fldChar w:fldCharType="begin">
          <w:fldData xml:space="preserve">PEVuZE5vdGU+PENpdGU+PEF1dGhvcj5CZWFsPC9BdXRob3I+PFllYXI+MjAxMTwvWWVhcj48UmVj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</w:fldData>
        </w:fldChar>
      </w:r>
      <w:r w:rsidR="00CD7288">
        <w:instrText xml:space="preserve"> ADDIN EN.CITE.DATA </w:instrText>
      </w:r>
      <w:r w:rsidR="00CD7288">
        <w:fldChar w:fldCharType="end"/>
      </w:r>
      <w:r w:rsidRPr="00F1559F">
        <w:fldChar w:fldCharType="separate"/>
      </w:r>
      <w:r w:rsidR="000949C8" w:rsidRPr="000949C8">
        <w:rPr>
          <w:noProof/>
          <w:vertAlign w:val="superscript"/>
        </w:rPr>
        <w:t>30</w:t>
      </w:r>
      <w:r w:rsidRPr="00F1559F">
        <w:fldChar w:fldCharType="end"/>
      </w:r>
      <w:r w:rsidRPr="00F1559F">
        <w:t xml:space="preserve">.  </w:t>
      </w:r>
    </w:p>
    <w:p w14:paraId="5DDF9A70" w14:textId="399153E6" w:rsidR="007970E2" w:rsidRPr="00F1559F" w:rsidRDefault="007970E2" w:rsidP="00654C86">
      <w:pPr>
        <w:pStyle w:val="TAMainText"/>
      </w:pPr>
      <w:r w:rsidRPr="00F1559F">
        <w:t xml:space="preserve">Band structure calculations have revealed a complex Fermi surface and the influence of relativistic effects.  For example, two sheets of the Fermi surface disappear or reappear depending </w:t>
      </w:r>
      <w:r w:rsidRPr="00F1559F">
        <w:lastRenderedPageBreak/>
        <w:t xml:space="preserve">on the direction of applied magnetization.  This phenomenon enables spintronic engineering at a single compound level, an advancement over traditional heterostructures </w:t>
      </w:r>
      <w:r w:rsidRPr="00F1559F">
        <w:fldChar w:fldCharType="begin"/>
      </w:r>
      <w:r w:rsidR="00194F0B">
        <w:instrText xml:space="preserve"> ADDIN EN.CITE &lt;EndNote&gt;&lt;Cite&gt;&lt;Author&gt;Zhang&lt;/Author&gt;&lt;Year&gt;2012&lt;/Year&gt;&lt;RecNum&gt;922&lt;/RecNum&gt;&lt;DisplayText&gt;&lt;style face="superscript"&gt;26&lt;/style&gt;&lt;/DisplayText&gt;&lt;record&gt;&lt;rec-number&gt;922&lt;/rec-number&gt;&lt;foreign-keys&gt;&lt;key app="EN" db-id="a2zpsespyrevvge252tvfx5lrfdd22v55ex9" timestamp="0"&gt;922&lt;/key&gt;&lt;/foreign-keys&gt;&lt;ref-type name="Journal Article"&gt;17&lt;/ref-type&gt;&lt;contributors&gt;&lt;authors&gt;&lt;author&gt;Zhang, B.&lt;/author&gt;&lt;author&gt;de Wijs, G. A.&lt;/author&gt;&lt;author&gt;de Groot, R. A.&lt;/author&gt;&lt;/authors&gt;&lt;/contributors&gt;&lt;titles&gt;&lt;title&gt;Switchable Fermi surface sheets in greigite&lt;/title&gt;&lt;secondary-title&gt;Physical Review B&lt;/secondary-title&gt;&lt;/titles&gt;&lt;pages&gt;020406&lt;/pages&gt;&lt;volume&gt;86&lt;/volume&gt;&lt;number&gt;2&lt;/number&gt;&lt;dates&gt;&lt;year&gt;2012&lt;/year&gt;&lt;pub-dates&gt;&lt;date&gt;07/23/&lt;/date&gt;&lt;/pub-dates&gt;&lt;/dates&gt;&lt;publisher&gt;American Physical Society&lt;/publisher&gt;&lt;isbn&gt;1098-0121&amp;#xD;1550-235X&lt;/isbn&gt;&lt;urls&gt;&lt;related-urls&gt;&lt;url&gt;https://link.aps.org/doi/10.1103/PhysRevB.86.020406&lt;/url&gt;&lt;/related-urls&gt;&lt;/urls&gt;&lt;electronic-resource-num&gt;10.1103/PhysRevB.86.020406&lt;/electronic-resource-num&gt;&lt;/record&gt;&lt;/Cite&gt;&lt;/EndNote&gt;</w:instrText>
      </w:r>
      <w:r w:rsidRPr="00F1559F">
        <w:fldChar w:fldCharType="separate"/>
      </w:r>
      <w:r w:rsidR="000949C8" w:rsidRPr="000949C8">
        <w:rPr>
          <w:noProof/>
          <w:vertAlign w:val="superscript"/>
        </w:rPr>
        <w:t>26</w:t>
      </w:r>
      <w:r w:rsidRPr="00F1559F">
        <w:fldChar w:fldCharType="end"/>
      </w:r>
      <w:r w:rsidRPr="00F1559F">
        <w:t xml:space="preserve">.  However, the magnetic properties of engineered greigite are sensitive to synthesis conditions, and knowledge of these properties is incomplete </w:t>
      </w:r>
      <w:r w:rsidRPr="00F1559F">
        <w:fldChar w:fldCharType="begin"/>
      </w:r>
      <w:r w:rsidR="00CD7288">
        <w:instrText xml:space="preserve"> ADDIN EN.CITE &lt;EndNote&gt;&lt;Cite&gt;&lt;Author&gt;Roberts&lt;/Author&gt;&lt;Year&gt;2011&lt;/Year&gt;&lt;RecNum&gt;647&lt;/RecNum&gt;&lt;DisplayText&gt;&lt;style face="superscript"&gt;43&lt;/style&gt;&lt;/DisplayText&gt;&lt;record&gt;&lt;rec-number&gt;647&lt;/rec-number&gt;&lt;foreign-keys&gt;&lt;key app="EN" db-id="a2zpsespyrevvge252tvfx5lrfdd22v55ex9" timestamp="0"&gt;647&lt;/key&gt;&lt;/foreign-keys&gt;&lt;ref-type name="Journal Article"&gt;17&lt;/ref-type&gt;&lt;contributors&gt;&lt;authors&gt;&lt;author&gt;Roberts, Andrew P.&lt;/author&gt;&lt;author&gt;Chang, Liao&lt;/author&gt;&lt;author&gt;Rowan, Christopher J.&lt;/author&gt;&lt;author&gt;Horng, Chorng-Shern&lt;/author&gt;&lt;author&gt;Florindo, Fabio&lt;/author&gt;&lt;/authors&gt;&lt;/contributors&gt;&lt;titles&gt;&lt;title&gt;Magnetic properties of sedimentary greigite (Fe3S4): An update&lt;/title&gt;&lt;secondary-title&gt;Reviews of Geophysics&lt;/secondary-title&gt;&lt;/titles&gt;&lt;volume&gt;49&lt;/volume&gt;&lt;number&gt;1&lt;/number&gt;&lt;dates&gt;&lt;year&gt;2011&lt;/year&gt;&lt;/dates&gt;&lt;isbn&gt;8755-1209&lt;/isbn&gt;&lt;urls&gt;&lt;/urls&gt;&lt;custom7&gt;Rg1002&lt;/custom7&gt;&lt;electronic-resource-num&gt;10.1029/2010rg000336&lt;/electronic-resource-num&gt;&lt;/record&gt;&lt;/Cite&gt;&lt;/EndNote&gt;</w:instrText>
      </w:r>
      <w:r w:rsidRPr="00F1559F">
        <w:fldChar w:fldCharType="separate"/>
      </w:r>
      <w:r w:rsidR="00194F0B" w:rsidRPr="00194F0B">
        <w:rPr>
          <w:noProof/>
          <w:vertAlign w:val="superscript"/>
        </w:rPr>
        <w:t>43</w:t>
      </w:r>
      <w:r w:rsidRPr="00F1559F">
        <w:fldChar w:fldCharType="end"/>
      </w:r>
      <w:r w:rsidRPr="00F1559F">
        <w:t xml:space="preserve">.  It is also difficult to synthesize pure greigite because most methods will also produce other iron sulfide impurities, such as mackinawite and pyrite </w:t>
      </w:r>
      <w:r w:rsidRPr="00F1559F">
        <w:fldChar w:fldCharType="begin"/>
      </w:r>
      <w:r w:rsidR="00CD7288">
        <w:instrText xml:space="preserve"> ADDIN EN.CITE &lt;EndNote&gt;&lt;Cite&gt;&lt;Author&gt;Li&lt;/Author&gt;&lt;Year&gt;2014&lt;/Year&gt;&lt;RecNum&gt;761&lt;/RecNum&gt;&lt;DisplayText&gt;&lt;style face="superscript"&gt;44&lt;/style&gt;&lt;/DisplayText&gt;&lt;record&gt;&lt;rec-number&gt;761&lt;/rec-number&gt;&lt;foreign-keys&gt;&lt;key app="EN" db-id="a2zpsespyrevvge252tvfx5lrfdd22v55ex9" timestamp="0"&gt;761&lt;/key&gt;&lt;/foreign-keys&gt;&lt;ref-type name="Journal Article"&gt;17&lt;/ref-type&gt;&lt;contributors&gt;&lt;authors&gt;&lt;author&gt;Li, L.&lt;/author&gt;&lt;author&gt;Caban-Acevedo, M.&lt;/author&gt;&lt;author&gt;Girard, S. N.&lt;/author&gt;&lt;author&gt;Jin, S.&lt;/author&gt;&lt;/authors&gt;&lt;/contributors&gt;&lt;auth-address&gt;Department of Chemistry, University of Wisconsin-Madison, 1101 University Avenue, Madison, Wisconsin 53706, USA. jin@chem.wisc.edu.&lt;/auth-address&gt;&lt;titles&gt;&lt;title&gt;High-purity iron pyrite (FeS2) nanowires as high-capacity nanostructured cathodes for lithium-ion batteries&lt;/title&gt;&lt;secondary-title&gt;Nanoscale&lt;/secondary-title&gt;&lt;/titles&gt;&lt;pages&gt;2112-8&lt;/pages&gt;&lt;volume&gt;6&lt;/volume&gt;&lt;number&gt;4&lt;/number&gt;&lt;edition&gt;2014/01/21&lt;/edition&gt;&lt;keywords&gt;&lt;keyword&gt;*Electric Power Supplies&lt;/keyword&gt;&lt;keyword&gt;Iron/*chemistry&lt;/keyword&gt;&lt;keyword&gt;Lithium/*chemistry&lt;/keyword&gt;&lt;keyword&gt;Nanowires/*chemistry&lt;/keyword&gt;&lt;keyword&gt;Sulfides/*chemistry&lt;/keyword&gt;&lt;/keywords&gt;&lt;dates&gt;&lt;year&gt;2014&lt;/year&gt;&lt;pub-dates&gt;&lt;date&gt;Feb 21&lt;/date&gt;&lt;/pub-dates&gt;&lt;/dates&gt;&lt;isbn&gt;2040-3372 (Electronic)&amp;#xD;2040-3364 (Linking)&lt;/isbn&gt;&lt;accession-num&gt;24441761&lt;/accession-num&gt;&lt;urls&gt;&lt;related-urls&gt;&lt;url&gt;https://www.ncbi.nlm.nih.gov/pubmed/24441761&lt;/url&gt;&lt;/related-urls&gt;&lt;/urls&gt;&lt;electronic-resource-num&gt;10.1039/c3nr05851d&lt;/electronic-resource-num&gt;&lt;/record&gt;&lt;/Cite&gt;&lt;/EndNote&gt;</w:instrText>
      </w:r>
      <w:r w:rsidRPr="00F1559F">
        <w:fldChar w:fldCharType="separate"/>
      </w:r>
      <w:r w:rsidR="00194F0B" w:rsidRPr="00194F0B">
        <w:rPr>
          <w:noProof/>
          <w:vertAlign w:val="superscript"/>
        </w:rPr>
        <w:t>44</w:t>
      </w:r>
      <w:r w:rsidRPr="00F1559F">
        <w:fldChar w:fldCharType="end"/>
      </w:r>
      <w:r w:rsidRPr="00F1559F">
        <w:t xml:space="preserve">. This is usually discovered by observing X-ray diffraction patterns, which often reveal non-greigite peaks. Nevertheless, pure synthetic greigite has been extensively investigated by a series studies </w:t>
      </w:r>
      <w:r w:rsidR="00343553" w:rsidRPr="00F1559F">
        <w:t>by</w:t>
      </w:r>
      <w:r w:rsidRPr="00F1559F">
        <w:t xml:space="preserve"> Chang and his colleagues </w:t>
      </w:r>
      <w:r w:rsidRPr="00F1559F">
        <w:fldChar w:fldCharType="begin">
          <w:fldData xml:space="preserve">PEVuZE5vdGU+PENpdGU+PEF1dGhvcj5DaGFuZzwvQXV0aG9yPjxZZWFyPjIwMDk8L1llYXI+PFJl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=
</w:fldData>
        </w:fldChar>
      </w:r>
      <w:r w:rsidR="00194F0B">
        <w:instrText xml:space="preserve"> ADDIN EN.CITE </w:instrText>
      </w:r>
      <w:r w:rsidR="00194F0B">
        <w:fldChar w:fldCharType="begin">
          <w:fldData xml:space="preserve">PEVuZE5vdGU+PENpdGU+PEF1dGhvcj5DaGFuZzwvQXV0aG9yPjxZZWFyPjIwMDk8L1llYXI+PFJl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=
</w:fldData>
        </w:fldChar>
      </w:r>
      <w:r w:rsidR="00194F0B">
        <w:instrText xml:space="preserve"> ADDIN EN.CITE.DATA </w:instrText>
      </w:r>
      <w:r w:rsidR="00194F0B">
        <w:fldChar w:fldCharType="end"/>
      </w:r>
      <w:r w:rsidRPr="00F1559F">
        <w:fldChar w:fldCharType="separate"/>
      </w:r>
      <w:r w:rsidR="00194F0B" w:rsidRPr="00194F0B">
        <w:rPr>
          <w:noProof/>
          <w:vertAlign w:val="superscript"/>
        </w:rPr>
        <w:t>45-48</w:t>
      </w:r>
      <w:r w:rsidRPr="00F1559F">
        <w:fldChar w:fldCharType="end"/>
      </w:r>
      <w:r w:rsidRPr="00F1559F">
        <w:t xml:space="preserve"> </w:t>
      </w:r>
    </w:p>
    <w:p w14:paraId="66349D24" w14:textId="4E03CC6C" w:rsidR="007970E2" w:rsidRPr="00F1559F" w:rsidRDefault="007970E2" w:rsidP="00654C86">
      <w:pPr>
        <w:pStyle w:val="TAMainText"/>
      </w:pPr>
      <w:r w:rsidRPr="00F1559F">
        <w:t>For bulk greigite, the expected saturation magnetization (M</w:t>
      </w:r>
      <w:r w:rsidRPr="00F1559F">
        <w:rPr>
          <w:vertAlign w:val="subscript"/>
        </w:rPr>
        <w:t>s</w:t>
      </w:r>
      <w:r w:rsidRPr="00F1559F">
        <w:t>) at room temperature is 4 μ</w:t>
      </w:r>
      <w:r w:rsidRPr="00F1559F">
        <w:rPr>
          <w:vertAlign w:val="subscript"/>
        </w:rPr>
        <w:t>B</w:t>
      </w:r>
      <w:r w:rsidRPr="00F1559F">
        <w:t xml:space="preserve"> per formula unit (f.u.), </w:t>
      </w:r>
      <w:r w:rsidR="00343553" w:rsidRPr="00F1559F">
        <w:t>however,</w:t>
      </w:r>
      <w:r w:rsidRPr="00F1559F">
        <w:t xml:space="preserve"> M</w:t>
      </w:r>
      <w:r w:rsidRPr="00F1559F">
        <w:rPr>
          <w:vertAlign w:val="subscript"/>
        </w:rPr>
        <w:t>s</w:t>
      </w:r>
      <w:r w:rsidRPr="00F1559F">
        <w:t xml:space="preserve"> values are</w:t>
      </w:r>
      <w:r w:rsidR="00343553" w:rsidRPr="00F1559F">
        <w:t xml:space="preserve"> usually measured to be</w:t>
      </w:r>
      <w:r w:rsidRPr="00F1559F">
        <w:t xml:space="preserve"> &lt; 2.5 μB/f.u., implying poor purity (i.e., mackinawite and pyrite impurities, see above) </w:t>
      </w:r>
      <w:r w:rsidRPr="00F1559F">
        <w:fldChar w:fldCharType="begin"/>
      </w:r>
      <w:r w:rsidR="00CD7288">
        <w:instrText xml:space="preserve"> ADDIN EN.CITE &lt;EndNote&gt;&lt;Cite AuthorYear="1"&gt;&lt;Author&gt;Li&lt;/Author&gt;&lt;Year&gt;2014&lt;/Year&gt;&lt;RecNum&gt;748&lt;/RecNum&gt;&lt;DisplayText&gt;&lt;style face="superscript"&gt;49&lt;/style&gt;&lt;/DisplayText&gt;&lt;record&gt;&lt;rec-number&gt;748&lt;/rec-number&gt;&lt;foreign-keys&gt;&lt;key app="EN" db-id="a2zpsespyrevvge252tvfx5lrfdd22v55ex9" timestamp="0"&gt;748&lt;/key&gt;&lt;/foreign-keys&gt;&lt;ref-type name="Journal Article"&gt;17&lt;/ref-type&gt;&lt;contributors&gt;&lt;authors&gt;&lt;author&gt;Li, Yi&lt;/author&gt;&lt;author&gt;Han, Zili&lt;/author&gt;&lt;author&gt;Jiang, Liangxing&lt;/author&gt;&lt;author&gt;Su, Zhenghua&lt;/author&gt;&lt;author&gt;Liu, Fangyang&lt;/author&gt;&lt;author&gt;Lai, Yanqing&lt;/author&gt;&lt;author&gt;Liu, Yexiang&lt;/author&gt;&lt;/authors&gt;&lt;/contributors&gt;&lt;titles&gt;&lt;title&gt;Template-directed synthesis of ordered iron pyrite (FeS2) nanowires and nanotubes arrays&lt;/title&gt;&lt;secondary-title&gt;Journal of Sol-Gel Science and Technology&lt;/secondary-title&gt;&lt;/titles&gt;&lt;pages&gt;100-105&lt;/pages&gt;&lt;volume&gt;72&lt;/volume&gt;&lt;number&gt;1&lt;/number&gt;&lt;section&gt;100&lt;/section&gt;&lt;dates&gt;&lt;year&gt;2014&lt;/year&gt;&lt;pub-dates&gt;&lt;date&gt;Oct&lt;/date&gt;&lt;/pub-dates&gt;&lt;/dates&gt;&lt;isbn&gt;0928-0707&amp;#xD;1573-4846&lt;/isbn&gt;&lt;accession-num&gt;WOS:000341503100015&lt;/accession-num&gt;&lt;urls&gt;&lt;related-urls&gt;&lt;url&gt;&amp;lt;Go to ISI&amp;gt;://WOS:000341503100015&lt;/url&gt;&lt;url&gt;https://link.springer.com/content/pdf/10.1007%2Fs10971-014-3425-2.pdf&lt;/url&gt;&lt;/related-urls&gt;&lt;/urls&gt;&lt;electronic-resource-num&gt;10.1007/s10971-014-3425-2&lt;/electronic-resource-num&gt;&lt;/record&gt;&lt;/Cite&gt;&lt;/EndNote&gt;</w:instrText>
      </w:r>
      <w:r w:rsidRPr="00F1559F">
        <w:fldChar w:fldCharType="separate"/>
      </w:r>
      <w:r w:rsidR="00194F0B" w:rsidRPr="00194F0B">
        <w:rPr>
          <w:noProof/>
          <w:vertAlign w:val="superscript"/>
        </w:rPr>
        <w:t>49</w:t>
      </w:r>
      <w:r w:rsidRPr="00F1559F">
        <w:fldChar w:fldCharType="end"/>
      </w:r>
      <w:r w:rsidRPr="00F1559F">
        <w:t>. The parameter of exchange interaction</w:t>
      </w:r>
      <w:r w:rsidR="006D3EE0" w:rsidRPr="00F1559F">
        <w:t xml:space="preserve"> (JAB)</w:t>
      </w:r>
      <w:r w:rsidRPr="00F1559F">
        <w:t xml:space="preserve"> between Fe ions in (A) and (B) sub-lattices is estimated at 1.03 meV, and no low temperature magnetic transition is present </w:t>
      </w:r>
      <w:r w:rsidRPr="00F1559F">
        <w:fldChar w:fldCharType="begin"/>
      </w:r>
      <w:r w:rsidR="00CD7288">
        <w:instrText xml:space="preserve"> ADDIN EN.CITE &lt;EndNote&gt;&lt;Cite&gt;&lt;Author&gt;Lyubutin&lt;/Author&gt;&lt;Year&gt;2013&lt;/Year&gt;&lt;RecNum&gt;4261&lt;/RecNum&gt;&lt;DisplayText&gt;&lt;style face="superscript"&gt;29&lt;/style&gt;&lt;/DisplayText&gt;&lt;record&gt;&lt;rec-number&gt;4261&lt;/rec-number&gt;&lt;foreign-keys&gt;&lt;key app="EN" db-id="a2zpsespyrevvge252tvfx5lrfdd22v55ex9" timestamp="0"&gt;4261&lt;/key&gt;&lt;/foreign-keys&gt;&lt;ref-type name="Journal Article"&gt;17&lt;/ref-type&gt;&lt;contributors&gt;&lt;authors&gt;&lt;author&gt;Lyubutin, I. S.&lt;/author&gt;&lt;author&gt;Starchikov, S. S.&lt;/author&gt;&lt;author&gt;Lin, Chun-Rong&lt;/author&gt;&lt;author&gt;Lu, Shin-Zong&lt;/author&gt;&lt;author&gt;Shaikh, Muhammad Omar&lt;/author&gt;&lt;author&gt;Funtov, K. O.&lt;/author&gt;&lt;author&gt;Dmitrieva, T. V.&lt;/author&gt;&lt;author&gt;Ovchinnikov, S. G.&lt;/author&gt;&lt;author&gt;Edelman, I. S.&lt;/author&gt;&lt;author&gt;Ivantsov, R.&lt;/author&gt;&lt;/authors&gt;&lt;/contributors&gt;&lt;titles&gt;&lt;title&gt;Magnetic, structural, and electronic properties of iron sulfide Fe3S4 nanoparticles synthesized by the polyol mediated process&lt;/title&gt;&lt;secondary-title&gt;Journal of Nanoparticle Research&lt;/secondary-title&gt;&lt;/titles&gt;&lt;volume&gt;15&lt;/volume&gt;&lt;number&gt;1&lt;/number&gt;&lt;dates&gt;&lt;year&gt;2013&lt;/year&gt;&lt;pub-dates&gt;&lt;date&gt;Jan&lt;/date&gt;&lt;/pub-dates&gt;&lt;/dates&gt;&lt;isbn&gt;1388-0764&amp;#xD;1572-896X&lt;/isbn&gt;&lt;accession-num&gt;WOS:000318550000082&lt;/accession-num&gt;&lt;urls&gt;&lt;related-urls&gt;&lt;url&gt;&amp;lt;Go to ISI&amp;gt;://WOS:000318550000082&lt;/url&gt;&lt;/related-urls&gt;&lt;/urls&gt;&lt;custom7&gt;1397&lt;/custom7&gt;&lt;electronic-resource-num&gt;10.1007/s11051-012-1397-0&lt;/electronic-resource-num&gt;&lt;/record&gt;&lt;/Cite&gt;&lt;/EndNote&gt;</w:instrText>
      </w:r>
      <w:r w:rsidRPr="00F1559F">
        <w:fldChar w:fldCharType="separate"/>
      </w:r>
      <w:r w:rsidR="00194F0B" w:rsidRPr="00194F0B">
        <w:rPr>
          <w:noProof/>
          <w:vertAlign w:val="superscript"/>
        </w:rPr>
        <w:t>29</w:t>
      </w:r>
      <w:r w:rsidRPr="00F1559F">
        <w:fldChar w:fldCharType="end"/>
      </w:r>
      <w:r w:rsidRPr="00F1559F">
        <w:t>.</w:t>
      </w:r>
    </w:p>
    <w:p w14:paraId="0B7D61D9" w14:textId="4DAB713A" w:rsidR="007970E2" w:rsidRPr="00F1559F" w:rsidRDefault="007970E2" w:rsidP="00654C86">
      <w:pPr>
        <w:pStyle w:val="TAMainText"/>
      </w:pPr>
      <w:r w:rsidRPr="00F1559F">
        <w:t xml:space="preserve">Greigite SINPs have potential to be used as an anode material in lithium-ion batteries (LIBs) </w:t>
      </w:r>
      <w:r w:rsidRPr="00F1559F">
        <w:fldChar w:fldCharType="begin"/>
      </w:r>
      <w:r w:rsidR="00CD7288">
        <w:instrText xml:space="preserve"> ADDIN EN.CITE &lt;EndNote&gt;&lt;Cite&gt;&lt;Author&gt;Jia&lt;/Author&gt;&lt;Year&gt;2012&lt;/Year&gt;&lt;RecNum&gt;655&lt;/RecNum&gt;&lt;DisplayText&gt;&lt;style face="superscript"&gt;50&lt;/style&gt;&lt;/DisplayText&gt;&lt;record&gt;&lt;rec-number&gt;655&lt;/rec-number&gt;&lt;foreign-keys&gt;&lt;key app="EN" db-id="a2zpsespyrevvge252tvfx5lrfdd22v55ex9" timestamp="0"&gt;655&lt;/key&gt;&lt;/foreign-keys&gt;&lt;ref-type name="Journal Article"&gt;17&lt;/ref-type&gt;&lt;contributors&gt;&lt;authors&gt;&lt;author&gt;Jia, X.&lt;/author&gt;&lt;author&gt;Chen, Z.&lt;/author&gt;&lt;author&gt;Cui, X.&lt;/author&gt;&lt;author&gt;Peng, Y.&lt;/author&gt;&lt;author&gt;Wang, X.&lt;/author&gt;&lt;author&gt;Wang, G.&lt;/author&gt;&lt;author&gt;Wei, F.&lt;/author&gt;&lt;author&gt;Lu, Y.&lt;/author&gt;&lt;/authors&gt;&lt;/contributors&gt;&lt;auth-address&gt;Beijing Key Laboratory of Green Chemical Reaction Engineering and Technology, Department of Chemical Engineering, Tsinghua University, Beijing 100084, People&amp;apos;s Republic of China.&lt;/auth-address&gt;&lt;titles&gt;&lt;title&gt;Building robust architectures of carbon and metal oxide nanocrystals toward high-performance anodes for lithium-ion batteries&lt;/title&gt;&lt;secondary-title&gt;ACS Nano&lt;/secondary-title&gt;&lt;/titles&gt;&lt;pages&gt;9911-9&lt;/pages&gt;&lt;volume&gt;6&lt;/volume&gt;&lt;number&gt;11&lt;/number&gt;&lt;edition&gt;2012/10/11&lt;/edition&gt;&lt;keywords&gt;&lt;keyword&gt;Crystallization/methods&lt;/keyword&gt;&lt;keyword&gt;*Electric Power Supplies&lt;/keyword&gt;&lt;keyword&gt;*Electrodes&lt;/keyword&gt;&lt;keyword&gt;Energy Transfer&lt;/keyword&gt;&lt;keyword&gt;Equipment Design&lt;/keyword&gt;&lt;keyword&gt;Equipment Failure Analysis&lt;/keyword&gt;&lt;keyword&gt;Ions&lt;/keyword&gt;&lt;keyword&gt;Lithium/*chemistry&lt;/keyword&gt;&lt;keyword&gt;Metal Nanoparticles/*chemistry&lt;/keyword&gt;&lt;keyword&gt;Nanotubes, Carbon/*chemistry&lt;/keyword&gt;&lt;keyword&gt;Oxides/chemistry&lt;/keyword&gt;&lt;/keywords&gt;&lt;dates&gt;&lt;year&gt;2012&lt;/year&gt;&lt;pub-dates&gt;&lt;date&gt;Nov 27&lt;/date&gt;&lt;/pub-dates&gt;&lt;/dates&gt;&lt;isbn&gt;1936-086X (Electronic)&amp;#xD;1936-0851 (Linking)&lt;/isbn&gt;&lt;accession-num&gt;23046380&lt;/accession-num&gt;&lt;urls&gt;&lt;related-urls&gt;&lt;url&gt;https://www.ncbi.nlm.nih.gov/pubmed/23046380&lt;/url&gt;&lt;/related-urls&gt;&lt;/urls&gt;&lt;electronic-resource-num&gt;10.1021/nn303478e&lt;/electronic-resource-num&gt;&lt;/record&gt;&lt;/Cite&gt;&lt;/EndNote&gt;</w:instrText>
      </w:r>
      <w:r w:rsidRPr="00F1559F">
        <w:fldChar w:fldCharType="separate"/>
      </w:r>
      <w:r w:rsidR="00194F0B" w:rsidRPr="00194F0B">
        <w:rPr>
          <w:noProof/>
          <w:vertAlign w:val="superscript"/>
        </w:rPr>
        <w:t>50</w:t>
      </w:r>
      <w:r w:rsidRPr="00F1559F">
        <w:fldChar w:fldCharType="end"/>
      </w:r>
      <w:r w:rsidRPr="00F1559F">
        <w:t xml:space="preserve">, and as intermediates in solar cells </w:t>
      </w:r>
      <w:r w:rsidRPr="00F1559F">
        <w:fldChar w:fldCharType="begin"/>
      </w:r>
      <w:r w:rsidR="00CD7288">
        <w:instrText xml:space="preserve"> ADDIN EN.CITE &lt;EndNote&gt;&lt;Cite&gt;&lt;Author&gt;Li&lt;/Author&gt;&lt;Year&gt;2014&lt;/Year&gt;&lt;RecNum&gt;761&lt;/RecNum&gt;&lt;DisplayText&gt;&lt;style face="superscript"&gt;44&lt;/style&gt;&lt;/DisplayText&gt;&lt;record&gt;&lt;rec-number&gt;761&lt;/rec-number&gt;&lt;foreign-keys&gt;&lt;key app="EN" db-id="a2zpsespyrevvge252tvfx5lrfdd22v55ex9" timestamp="0"&gt;761&lt;/key&gt;&lt;/foreign-keys&gt;&lt;ref-type name="Journal Article"&gt;17&lt;/ref-type&gt;&lt;contributors&gt;&lt;authors&gt;&lt;author&gt;Li, L.&lt;/author&gt;&lt;author&gt;Caban-Acevedo, M.&lt;/author&gt;&lt;author&gt;Girard, S. N.&lt;/author&gt;&lt;author&gt;Jin, S.&lt;/author&gt;&lt;/authors&gt;&lt;/contributors&gt;&lt;auth-address&gt;Department of Chemistry, University of Wisconsin-Madison, 1101 University Avenue, Madison, Wisconsin 53706, USA. jin@chem.wisc.edu.&lt;/auth-address&gt;&lt;titles&gt;&lt;title&gt;High-purity iron pyrite (FeS2) nanowires as high-capacity nanostructured cathodes for lithium-ion batteries&lt;/title&gt;&lt;secondary-title&gt;Nanoscale&lt;/secondary-title&gt;&lt;/titles&gt;&lt;pages&gt;2112-8&lt;/pages&gt;&lt;volume&gt;6&lt;/volume&gt;&lt;number&gt;4&lt;/number&gt;&lt;edition&gt;2014/01/21&lt;/edition&gt;&lt;keywords&gt;&lt;keyword&gt;*Electric Power Supplies&lt;/keyword&gt;&lt;keyword&gt;Iron/*chemistry&lt;/keyword&gt;&lt;keyword&gt;Lithium/*chemistry&lt;/keyword&gt;&lt;keyword&gt;Nanowires/*chemistry&lt;/keyword&gt;&lt;keyword&gt;Sulfides/*chemistry&lt;/keyword&gt;&lt;/keywords&gt;&lt;dates&gt;&lt;year&gt;2014&lt;/year&gt;&lt;pub-dates&gt;&lt;date&gt;Feb 21&lt;/date&gt;&lt;/pub-dates&gt;&lt;/dates&gt;&lt;isbn&gt;2040-3372 (Electronic)&amp;#xD;2040-3364 (Linking)&lt;/isbn&gt;&lt;accession-num&gt;24441761&lt;/accession-num&gt;&lt;urls&gt;&lt;related-urls&gt;&lt;url&gt;https://www.ncbi.nlm.nih.gov/pubmed/24441761&lt;/url&gt;&lt;/related-urls&gt;&lt;/urls&gt;&lt;electronic-resource-num&gt;10.1039/c3nr05851d&lt;/electronic-resource-num&gt;&lt;/record&gt;&lt;/Cite&gt;&lt;/EndNote&gt;</w:instrText>
      </w:r>
      <w:r w:rsidRPr="00F1559F">
        <w:fldChar w:fldCharType="separate"/>
      </w:r>
      <w:r w:rsidR="00194F0B" w:rsidRPr="00194F0B">
        <w:rPr>
          <w:noProof/>
          <w:vertAlign w:val="superscript"/>
        </w:rPr>
        <w:t>44</w:t>
      </w:r>
      <w:r w:rsidRPr="00F1559F">
        <w:fldChar w:fldCharType="end"/>
      </w:r>
      <w:r w:rsidRPr="00F1559F">
        <w:t xml:space="preserve">.  Interest in the use of greigite in LIBs has been increasing because of its high theoretical capacity of 785 mAh/g, which is more than twice that of conventional graphite (372 mAh/g) </w:t>
      </w:r>
      <w:r w:rsidRPr="00F1559F">
        <w:fldChar w:fldCharType="begin"/>
      </w:r>
      <w:r w:rsidR="00CD7288">
        <w:instrText xml:space="preserve"> ADDIN EN.CITE &lt;EndNote&gt;&lt;Cite&gt;&lt;Author&gt;Li&lt;/Author&gt;&lt;Year&gt;2014&lt;/Year&gt;&lt;RecNum&gt;748&lt;/RecNum&gt;&lt;DisplayText&gt;&lt;style face="superscript"&gt;49&lt;/style&gt;&lt;/DisplayText&gt;&lt;record&gt;&lt;rec-number&gt;748&lt;/rec-number&gt;&lt;foreign-keys&gt;&lt;key app="EN" db-id="a2zpsespyrevvge252tvfx5lrfdd22v55ex9" timestamp="0"&gt;748&lt;/key&gt;&lt;/foreign-keys&gt;&lt;ref-type name="Journal Article"&gt;17&lt;/ref-type&gt;&lt;contributors&gt;&lt;authors&gt;&lt;author&gt;Li, Yi&lt;/author&gt;&lt;author&gt;Han, Zili&lt;/author&gt;&lt;author&gt;Jiang, Liangxing&lt;/author&gt;&lt;author&gt;Su, Zhenghua&lt;/author&gt;&lt;author&gt;Liu, Fangyang&lt;/author&gt;&lt;author&gt;Lai, Yanqing&lt;/author&gt;&lt;author&gt;Liu, Yexiang&lt;/author&gt;&lt;/authors&gt;&lt;/contributors&gt;&lt;titles&gt;&lt;title&gt;Template-directed synthesis of ordered iron pyrite (FeS2) nanowires and nanotubes arrays&lt;/title&gt;&lt;secondary-title&gt;Journal of Sol-Gel Science and Technology&lt;/secondary-title&gt;&lt;/titles&gt;&lt;pages&gt;100-105&lt;/pages&gt;&lt;volume&gt;72&lt;/volume&gt;&lt;number&gt;1&lt;/number&gt;&lt;section&gt;100&lt;/section&gt;&lt;dates&gt;&lt;year&gt;2014&lt;/year&gt;&lt;pub-dates&gt;&lt;date&gt;Oct&lt;/date&gt;&lt;/pub-dates&gt;&lt;/dates&gt;&lt;isbn&gt;0928-0707&amp;#xD;1573-4846&lt;/isbn&gt;&lt;accession-num&gt;WOS:000341503100015&lt;/accession-num&gt;&lt;urls&gt;&lt;related-urls&gt;&lt;url&gt;&amp;lt;Go to ISI&amp;gt;://WOS:000341503100015&lt;/url&gt;&lt;url&gt;https://link.springer.com/content/pdf/10.1007%2Fs10971-014-3425-2.pdf&lt;/url&gt;&lt;/related-urls&gt;&lt;/urls&gt;&lt;electronic-resource-num&gt;10.1007/s10971-014-3425-2&lt;/electronic-resource-num&gt;&lt;/record&gt;&lt;/Cite&gt;&lt;/EndNote&gt;</w:instrText>
      </w:r>
      <w:r w:rsidRPr="00F1559F">
        <w:fldChar w:fldCharType="separate"/>
      </w:r>
      <w:r w:rsidR="00194F0B" w:rsidRPr="00194F0B">
        <w:rPr>
          <w:noProof/>
          <w:vertAlign w:val="superscript"/>
        </w:rPr>
        <w:t>49</w:t>
      </w:r>
      <w:r w:rsidRPr="00F1559F">
        <w:fldChar w:fldCharType="end"/>
      </w:r>
      <w:r w:rsidRPr="00F1559F">
        <w:t xml:space="preserve">.   It is also noteworthy that greigite is non-toxic and abundant on Earth. Furthermore, greigite SINPs hold potential applications in the areas of hydrogen storage, magnetic guided delivery of drugs, and for cancer hyperthermia applications </w:t>
      </w:r>
      <w:r w:rsidRPr="00F1559F">
        <w:fldChar w:fldCharType="begin">
          <w:fldData xml:space="preserve">PEVuZE5vdGU+PENpdGU+PEF1dGhvcj5DaGFuZzwvQXV0aG9yPjxZZWFyPjIwMTE8L1llYXI+PFJl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</w:fldData>
        </w:fldChar>
      </w:r>
      <w:r w:rsidR="004D013A">
        <w:instrText xml:space="preserve"> ADDIN EN.CITE </w:instrText>
      </w:r>
      <w:r w:rsidR="004D013A">
        <w:fldChar w:fldCharType="begin">
          <w:fldData xml:space="preserve">PEVuZE5vdGU+PENpdGU+PEF1dGhvcj5DaGFuZzwvQXV0aG9yPjxZZWFyPjIwMTE8L1llYXI+PFJl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</w:fldData>
        </w:fldChar>
      </w:r>
      <w:r w:rsidR="004D013A">
        <w:instrText xml:space="preserve"> ADDIN EN.CITE.DATA </w:instrText>
      </w:r>
      <w:r w:rsidR="004D013A">
        <w:fldChar w:fldCharType="end"/>
      </w:r>
      <w:r w:rsidRPr="00F1559F">
        <w:fldChar w:fldCharType="separate"/>
      </w:r>
      <w:r w:rsidR="00194F0B" w:rsidRPr="00194F0B">
        <w:rPr>
          <w:noProof/>
          <w:vertAlign w:val="superscript"/>
        </w:rPr>
        <w:t>51, 52</w:t>
      </w:r>
      <w:r w:rsidRPr="00F1559F">
        <w:fldChar w:fldCharType="end"/>
      </w:r>
      <w:r w:rsidRPr="00F1559F">
        <w:t xml:space="preserve">.  Greigite NPs have also been used as an enzyme mimetic to catalyze chemical reactions because natural enzymes are vulnerable to changing acidity, temperature, and inhibitors </w:t>
      </w:r>
      <w:r w:rsidRPr="00F1559F">
        <w:fldChar w:fldCharType="begin"/>
      </w:r>
      <w:r w:rsidR="00CD7288">
        <w:instrText xml:space="preserve"> ADDIN EN.CITE &lt;EndNote&gt;&lt;Cite&gt;&lt;Author&gt;Ding&lt;/Author&gt;&lt;Year&gt;2015&lt;/Year&gt;&lt;RecNum&gt;658&lt;/RecNum&gt;&lt;DisplayText&gt;&lt;style face="superscript"&gt;53&lt;/style&gt;&lt;/DisplayText&gt;&lt;record&gt;&lt;rec-number&gt;658&lt;/rec-number&gt;&lt;foreign-keys&gt;&lt;key app="EN" db-id="a2zpsespyrevvge252tvfx5lrfdd22v55ex9" timestamp="0"&gt;658&lt;/key&gt;&lt;/foreign-keys&gt;&lt;ref-type name="Journal Article"&gt;17&lt;/ref-type&gt;&lt;contributors&gt;&lt;authors&gt;&lt;author&gt;Ding, Caiping&lt;/author&gt;&lt;author&gt;Yan, Yinghan&lt;/author&gt;&lt;author&gt;Xiang, Dongshan&lt;/author&gt;&lt;author&gt;Zhang, Cuiling&lt;/author&gt;&lt;author&gt;Xian, Yuezhong&lt;/author&gt;&lt;/authors&gt;&lt;/contributors&gt;&lt;titles&gt;&lt;title&gt;Magnetic Fe3S4 nanoparticles with peroxidase-like activity, and their use in a photometric enzymatic glucose assay&lt;/title&gt;&lt;secondary-title&gt;Microchimica Acta&lt;/secondary-title&gt;&lt;/titles&gt;&lt;pages&gt;625-631&lt;/pages&gt;&lt;volume&gt;183&lt;/volume&gt;&lt;number&gt;2&lt;/number&gt;&lt;section&gt;625&lt;/section&gt;&lt;dates&gt;&lt;year&gt;2015&lt;/year&gt;&lt;pub-dates&gt;&lt;date&gt;Feb&lt;/date&gt;&lt;/pub-dates&gt;&lt;/dates&gt;&lt;isbn&gt;0026-3672&amp;#xD;1436-5073&lt;/isbn&gt;&lt;accession-num&gt;WOS:000370176500014&lt;/accession-num&gt;&lt;urls&gt;&lt;related-urls&gt;&lt;url&gt;&amp;lt;Go to ISI&amp;gt;://WOS:000370176500014&lt;/url&gt;&lt;url&gt;https://link.springer.com/content/pdf/10.1007%2Fs00604-015-1690-6.pdf&lt;/url&gt;&lt;/related-urls&gt;&lt;/urls&gt;&lt;electronic-resource-num&gt;10.1007/s00604-015-1690-6&lt;/electronic-resource-num&gt;&lt;/record&gt;&lt;/Cite&gt;&lt;/EndNote&gt;</w:instrText>
      </w:r>
      <w:r w:rsidRPr="00F1559F">
        <w:fldChar w:fldCharType="separate"/>
      </w:r>
      <w:r w:rsidR="000949C8" w:rsidRPr="000949C8">
        <w:rPr>
          <w:noProof/>
          <w:vertAlign w:val="superscript"/>
        </w:rPr>
        <w:t>53</w:t>
      </w:r>
      <w:r w:rsidRPr="00F1559F">
        <w:fldChar w:fldCharType="end"/>
      </w:r>
      <w:r w:rsidRPr="00F1559F">
        <w:t xml:space="preserve">.  The intrinsic enzyme mimetic activity is similar to natural </w:t>
      </w:r>
      <w:r w:rsidR="00506F21" w:rsidRPr="00F1559F">
        <w:t>peroxidases and</w:t>
      </w:r>
      <w:r w:rsidRPr="00F1559F">
        <w:t xml:space="preserve"> has been exploited to develop novel immunoassay </w:t>
      </w:r>
      <w:r w:rsidRPr="00F1559F">
        <w:lastRenderedPageBreak/>
        <w:t>methods</w:t>
      </w:r>
      <w:r w:rsidR="00CF42BB" w:rsidRPr="00F1559F">
        <w:t>.</w:t>
      </w:r>
      <w:r w:rsidRPr="00F1559F">
        <w:t xml:space="preserve"> </w:t>
      </w:r>
      <w:r w:rsidR="00CF42BB" w:rsidRPr="00F1559F">
        <w:t>Greigite</w:t>
      </w:r>
      <w:r w:rsidRPr="00F1559F">
        <w:t xml:space="preserve"> has a stronger affinity than Fe</w:t>
      </w:r>
      <w:r w:rsidRPr="00F1559F">
        <w:rPr>
          <w:vertAlign w:val="subscript"/>
        </w:rPr>
        <w:t>3</w:t>
      </w:r>
      <w:r w:rsidRPr="00F1559F">
        <w:t>O</w:t>
      </w:r>
      <w:r w:rsidRPr="00F1559F">
        <w:rPr>
          <w:vertAlign w:val="subscript"/>
        </w:rPr>
        <w:t>4</w:t>
      </w:r>
      <w:r w:rsidRPr="00F1559F">
        <w:t xml:space="preserve"> in peroxidase-like behavior, which suggests that greigite SINPs have </w:t>
      </w:r>
      <w:r w:rsidR="00CF42BB" w:rsidRPr="00F1559F">
        <w:t xml:space="preserve">good </w:t>
      </w:r>
      <w:r w:rsidRPr="00F1559F">
        <w:t xml:space="preserve">potential for medical detection applications </w:t>
      </w:r>
      <w:r w:rsidRPr="00F1559F">
        <w:fldChar w:fldCharType="begin"/>
      </w:r>
      <w:r w:rsidR="00CD7288">
        <w:instrText xml:space="preserve"> ADDIN EN.CITE &lt;EndNote&gt;&lt;Cite&gt;&lt;Author&gt;Ding&lt;/Author&gt;&lt;Year&gt;2015&lt;/Year&gt;&lt;RecNum&gt;658&lt;/RecNum&gt;&lt;DisplayText&gt;&lt;style face="superscript"&gt;53&lt;/style&gt;&lt;/DisplayText&gt;&lt;record&gt;&lt;rec-number&gt;658&lt;/rec-number&gt;&lt;foreign-keys&gt;&lt;key app="EN" db-id="a2zpsespyrevvge252tvfx5lrfdd22v55ex9" timestamp="0"&gt;658&lt;/key&gt;&lt;/foreign-keys&gt;&lt;ref-type name="Journal Article"&gt;17&lt;/ref-type&gt;&lt;contributors&gt;&lt;authors&gt;&lt;author&gt;Ding, Caiping&lt;/author&gt;&lt;author&gt;Yan, Yinghan&lt;/author&gt;&lt;author&gt;Xiang, Dongshan&lt;/author&gt;&lt;author&gt;Zhang, Cuiling&lt;/author&gt;&lt;author&gt;Xian, Yuezhong&lt;/author&gt;&lt;/authors&gt;&lt;/contributors&gt;&lt;titles&gt;&lt;title&gt;Magnetic Fe3S4 nanoparticles with peroxidase-like activity, and their use in a photometric enzymatic glucose assay&lt;/title&gt;&lt;secondary-title&gt;Microchimica Acta&lt;/secondary-title&gt;&lt;/titles&gt;&lt;pages&gt;625-631&lt;/pages&gt;&lt;volume&gt;183&lt;/volume&gt;&lt;number&gt;2&lt;/number&gt;&lt;section&gt;625&lt;/section&gt;&lt;dates&gt;&lt;year&gt;2015&lt;/year&gt;&lt;pub-dates&gt;&lt;date&gt;Feb&lt;/date&gt;&lt;/pub-dates&gt;&lt;/dates&gt;&lt;isbn&gt;0026-3672&amp;#xD;1436-5073&lt;/isbn&gt;&lt;accession-num&gt;WOS:000370176500014&lt;/accession-num&gt;&lt;urls&gt;&lt;related-urls&gt;&lt;url&gt;&amp;lt;Go to ISI&amp;gt;://WOS:000370176500014&lt;/url&gt;&lt;url&gt;https://link.springer.com/content/pdf/10.1007%2Fs00604-015-1690-6.pdf&lt;/url&gt;&lt;/related-urls&gt;&lt;/urls&gt;&lt;electronic-resource-num&gt;10.1007/s00604-015-1690-6&lt;/electronic-resource-num&gt;&lt;/record&gt;&lt;/Cite&gt;&lt;/EndNote&gt;</w:instrText>
      </w:r>
      <w:r w:rsidRPr="00F1559F">
        <w:fldChar w:fldCharType="separate"/>
      </w:r>
      <w:r w:rsidR="000949C8" w:rsidRPr="000949C8">
        <w:rPr>
          <w:noProof/>
          <w:vertAlign w:val="superscript"/>
        </w:rPr>
        <w:t>53</w:t>
      </w:r>
      <w:r w:rsidRPr="00F1559F">
        <w:fldChar w:fldCharType="end"/>
      </w:r>
      <w:r w:rsidRPr="00F1559F">
        <w:t xml:space="preserve">. </w:t>
      </w:r>
    </w:p>
    <w:p w14:paraId="7420AC61" w14:textId="60D93D54" w:rsidR="00092378" w:rsidRPr="00F1559F" w:rsidRDefault="00092378" w:rsidP="00092378">
      <w:pPr>
        <w:pStyle w:val="Heading2"/>
      </w:pPr>
      <w:bookmarkStart w:id="33" w:name="_Toc510793951"/>
      <w:bookmarkEnd w:id="17"/>
      <w:r w:rsidRPr="00F1559F">
        <w:t>Pyrite (FeS</w:t>
      </w:r>
      <w:r w:rsidRPr="00F1559F">
        <w:rPr>
          <w:vertAlign w:val="subscript"/>
        </w:rPr>
        <w:t>2</w:t>
      </w:r>
      <w:r w:rsidRPr="00F1559F">
        <w:t>)</w:t>
      </w:r>
    </w:p>
    <w:p w14:paraId="24820CDC" w14:textId="6D6B740A" w:rsidR="00092378" w:rsidRPr="00F1559F" w:rsidRDefault="00092378" w:rsidP="00092378">
      <w:pPr>
        <w:pStyle w:val="TAMainText"/>
      </w:pPr>
      <w:r w:rsidRPr="00F1559F">
        <w:t>Pyrite has the composition FeS</w:t>
      </w:r>
      <w:r w:rsidRPr="00F1559F">
        <w:rPr>
          <w:vertAlign w:val="subscript"/>
        </w:rPr>
        <w:t>2p</w:t>
      </w:r>
      <w:r w:rsidRPr="00F1559F">
        <w:t xml:space="preserve">, forms in a cubic </w:t>
      </w:r>
      <w:r w:rsidRPr="00F1559F">
        <w:rPr>
          <w:i/>
        </w:rPr>
        <w:t>Pa3</w:t>
      </w:r>
      <w:r w:rsidRPr="00F1559F">
        <w:t xml:space="preserve"> structure, and is one of the most abundant minerals of the Earth’s surface </w:t>
      </w:r>
      <w:r w:rsidRPr="00F1559F">
        <w:fldChar w:fldCharType="begin"/>
      </w:r>
      <w:r w:rsidR="00CD7288">
        <w:instrText xml:space="preserve"> ADDIN EN.CITE &lt;EndNote&gt;&lt;Cite&gt;&lt;Author&gt;Rickard&lt;/Author&gt;&lt;Year&gt;2007&lt;/Year&gt;&lt;RecNum&gt;682&lt;/RecNum&gt;&lt;DisplayText&gt;&lt;style face="superscript"&gt;19&lt;/style&gt;&lt;/DisplayText&gt;&lt;record&gt;&lt;rec-number&gt;682&lt;/rec-number&gt;&lt;foreign-keys&gt;&lt;key app="EN" db-id="a2zpsespyrevvge252tvfx5lrfdd22v55ex9" timestamp="0"&gt;682&lt;/key&gt;&lt;/foreign-keys&gt;&lt;ref-type name="Journal Article"&gt;17&lt;/ref-type&gt;&lt;contributors&gt;&lt;authors&gt;&lt;author&gt;Rickard, D.&lt;/author&gt;&lt;author&gt;Luther, G. W., 3rd&lt;/author&gt;&lt;/authors&gt;&lt;/contributors&gt;&lt;auth-address&gt;School of Earth, Ocean and Planetary Sciences, Cardiff University, Cardiff CF103YE, Wales, UK. rickard@cardiff.ac.uk&lt;/auth-address&gt;&lt;titles&gt;&lt;title&gt;Chemistry of iron sulfides&lt;/title&gt;&lt;secondary-title&gt;Chem Rev&lt;/secondary-title&gt;&lt;/titles&gt;&lt;pages&gt;514-62&lt;/pages&gt;&lt;volume&gt;107&lt;/volume&gt;&lt;number&gt;2&lt;/number&gt;&lt;edition&gt;2007/01/31&lt;/edition&gt;&lt;dates&gt;&lt;year&gt;2007&lt;/year&gt;&lt;pub-dates&gt;&lt;date&gt;Feb&lt;/date&gt;&lt;/pub-dates&gt;&lt;/dates&gt;&lt;isbn&gt;0009-2665 (Print)&amp;#xD;0009-2665 (Linking)&lt;/isbn&gt;&lt;accession-num&gt;17261073&lt;/accession-num&gt;&lt;urls&gt;&lt;related-urls&gt;&lt;url&gt;https://www.ncbi.nlm.nih.gov/pubmed/17261073&lt;/url&gt;&lt;/related-urls&gt;&lt;/urls&gt;&lt;electronic-resource-num&gt;10.1021/cr0503658&lt;/electronic-resource-num&gt;&lt;/record&gt;&lt;/Cite&gt;&lt;/EndNote&gt;</w:instrText>
      </w:r>
      <w:r w:rsidRPr="00F1559F">
        <w:fldChar w:fldCharType="separate"/>
      </w:r>
      <w:r w:rsidR="000949C8" w:rsidRPr="000949C8">
        <w:rPr>
          <w:noProof/>
          <w:vertAlign w:val="superscript"/>
        </w:rPr>
        <w:t>19</w:t>
      </w:r>
      <w:r w:rsidRPr="00F1559F">
        <w:fldChar w:fldCharType="end"/>
      </w:r>
      <w:r w:rsidRPr="00F1559F">
        <w:t xml:space="preserve"> (FeS</w:t>
      </w:r>
      <w:r w:rsidRPr="00F1559F">
        <w:rPr>
          <w:vertAlign w:val="subscript"/>
        </w:rPr>
        <w:t>2</w:t>
      </w:r>
      <w:r w:rsidRPr="00F1559F">
        <w:t xml:space="preserve"> with an orthorhombic crystalline structure is known as marcasite). Pyrite has many uses for modern technological processes</w:t>
      </w:r>
      <w:r w:rsidR="00CF42BB" w:rsidRPr="00F1559F">
        <w:t>. For example, i</w:t>
      </w:r>
      <w:r w:rsidRPr="00F1559F">
        <w:t>ts high adsorption coefficient (α &gt;10</w:t>
      </w:r>
      <w:r w:rsidRPr="00F1559F">
        <w:rPr>
          <w:vertAlign w:val="superscript"/>
        </w:rPr>
        <w:t>5</w:t>
      </w:r>
      <w:r w:rsidRPr="00F1559F">
        <w:t xml:space="preserve"> cm</w:t>
      </w:r>
      <w:r w:rsidRPr="00F1559F">
        <w:rPr>
          <w:vertAlign w:val="superscript"/>
        </w:rPr>
        <w:t xml:space="preserve">-1 </w:t>
      </w:r>
      <w:r w:rsidRPr="00F1559F">
        <w:t xml:space="preserve">for hv &gt;1.3 eV) and band gap (0.8~0.95 eV) make it useful as an </w:t>
      </w:r>
      <w:r w:rsidR="00CF42BB" w:rsidRPr="00F1559F">
        <w:t xml:space="preserve">PV </w:t>
      </w:r>
      <w:r w:rsidRPr="00F1559F">
        <w:t xml:space="preserve">absorber material </w:t>
      </w:r>
      <w:r w:rsidRPr="00F1559F">
        <w:fldChar w:fldCharType="begin">
          <w:fldData xml:space="preserve">PEVuZE5vdGU+PENpdGU+PEF1dGhvcj5Ba2h0YXI8L0F1dGhvcj48WWVhcj4yMDEzPC9ZZWFyPjxS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</w:fldData>
        </w:fldChar>
      </w:r>
      <w:r w:rsidR="004D013A">
        <w:instrText xml:space="preserve"> ADDIN EN.CITE </w:instrText>
      </w:r>
      <w:r w:rsidR="004D013A">
        <w:fldChar w:fldCharType="begin">
          <w:fldData xml:space="preserve">PEVuZE5vdGU+PENpdGU+PEF1dGhvcj5Ba2h0YXI8L0F1dGhvcj48WWVhcj4yMDEzPC9ZZWFyPjxS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</w:fldData>
        </w:fldChar>
      </w:r>
      <w:r w:rsidR="004D013A">
        <w:instrText xml:space="preserve"> ADDIN EN.CITE.DATA </w:instrText>
      </w:r>
      <w:r w:rsidR="004D013A">
        <w:fldChar w:fldCharType="end"/>
      </w:r>
      <w:r w:rsidRPr="00F1559F">
        <w:fldChar w:fldCharType="separate"/>
      </w:r>
      <w:r w:rsidR="000949C8" w:rsidRPr="000949C8">
        <w:rPr>
          <w:noProof/>
          <w:vertAlign w:val="superscript"/>
        </w:rPr>
        <w:t>22, 54, 55</w:t>
      </w:r>
      <w:r w:rsidRPr="00F1559F">
        <w:fldChar w:fldCharType="end"/>
      </w:r>
      <w:r w:rsidRPr="00F1559F">
        <w:t>.  Pyrite-containing devices have high quantum efficiency (&gt;90%), high photocurrents (&gt;40 mA cm</w:t>
      </w:r>
      <w:r w:rsidRPr="00F1559F">
        <w:rPr>
          <w:vertAlign w:val="superscript"/>
        </w:rPr>
        <w:t>-2</w:t>
      </w:r>
      <w:r w:rsidRPr="00F1559F">
        <w:t xml:space="preserve">), and low photo-voltages (&lt;200 mV) </w:t>
      </w:r>
      <w:r w:rsidRPr="00F1559F">
        <w:fldChar w:fldCharType="begin">
          <w:fldData xml:space="preserve">PEVuZE5vdGU+PENpdGU+PEF1dGhvcj5Fbm5hb3VpPC9BdXRob3I+PFllYXI+MTk4NjwvWWVhcj48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</w:fldData>
        </w:fldChar>
      </w:r>
      <w:r w:rsidR="004D013A">
        <w:instrText xml:space="preserve"> ADDIN EN.CITE </w:instrText>
      </w:r>
      <w:r w:rsidR="004D013A">
        <w:fldChar w:fldCharType="begin">
          <w:fldData xml:space="preserve">PEVuZE5vdGU+PENpdGU+PEF1dGhvcj5Fbm5hb3VpPC9BdXRob3I+PFllYXI+MTk4NjwvWWVhcj48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</w:fldData>
        </w:fldChar>
      </w:r>
      <w:r w:rsidR="004D013A">
        <w:instrText xml:space="preserve"> ADDIN EN.CITE.DATA </w:instrText>
      </w:r>
      <w:r w:rsidR="004D013A">
        <w:fldChar w:fldCharType="end"/>
      </w:r>
      <w:r w:rsidRPr="00F1559F">
        <w:fldChar w:fldCharType="separate"/>
      </w:r>
      <w:r w:rsidR="000949C8" w:rsidRPr="000949C8">
        <w:rPr>
          <w:noProof/>
          <w:vertAlign w:val="superscript"/>
        </w:rPr>
        <w:t>56-58</w:t>
      </w:r>
      <w:r w:rsidRPr="00F1559F">
        <w:fldChar w:fldCharType="end"/>
      </w:r>
      <w:r w:rsidRPr="00F1559F">
        <w:t xml:space="preserve">.  </w:t>
      </w:r>
      <w:r w:rsidR="00CF42BB" w:rsidRPr="00F1559F">
        <w:t>P</w:t>
      </w:r>
      <w:r w:rsidRPr="00F1559F">
        <w:t xml:space="preserve">yrite nanocrystals can also be deposited on flexible substrates such as solar ink or paint in order to provide large </w:t>
      </w:r>
      <w:r w:rsidR="003345AF" w:rsidRPr="00F1559F">
        <w:t xml:space="preserve">surface </w:t>
      </w:r>
      <w:r w:rsidRPr="00F1559F">
        <w:t>area PVs</w:t>
      </w:r>
      <w:r w:rsidR="003345AF" w:rsidRPr="00F1559F">
        <w:t xml:space="preserve"> </w:t>
      </w:r>
      <w:r w:rsidR="003345AF" w:rsidRPr="00F1559F">
        <w:fldChar w:fldCharType="begin"/>
      </w:r>
      <w:r w:rsidR="00194F0B">
        <w:instrText xml:space="preserve"> ADDIN EN.CITE &lt;EndNote&gt;&lt;Cite&gt;&lt;Author&gt;Steinhagen&lt;/Author&gt;&lt;Year&gt;2012&lt;/Year&gt;&lt;RecNum&gt;8059&lt;/RecNum&gt;&lt;DisplayText&gt;&lt;style face="superscript"&gt;59&lt;/style&gt;&lt;/DisplayText&gt;&lt;record&gt;&lt;rec-number&gt;8059&lt;/rec-number&gt;&lt;foreign-keys&gt;&lt;key app="EN" db-id="a2zpsespyrevvge252tvfx5lrfdd22v55ex9" timestamp="1597415260"&gt;8059&lt;/key&gt;&lt;/foreign-keys&gt;&lt;ref-type name="Journal Article"&gt;17&lt;/ref-type&gt;&lt;contributors&gt;&lt;authors&gt;&lt;author&gt;Steinhagen, C.&lt;/author&gt;&lt;author&gt;Harvey, T. B.&lt;/author&gt;&lt;author&gt;Stolle, C. J.&lt;/author&gt;&lt;author&gt;Harris, J.&lt;/author&gt;&lt;author&gt;Korgel, B. A.&lt;/author&gt;&lt;/authors&gt;&lt;/contributors&gt;&lt;auth-address&gt;Department of Chemical Engineering, Center for Nano- and Molecular Science and Technology, and Texas Materials Institute, The University of Texas at Austin, Austin, Texas, 78712-1062.&lt;/auth-address&gt;&lt;titles&gt;&lt;title&gt;Pyrite Nanocrystal Solar Cells: Promising, or Fool&amp;apos;s Gold?&lt;/title&gt;&lt;secondary-title&gt;J Phys Chem Lett&lt;/secondary-title&gt;&lt;/titles&gt;&lt;pages&gt;2352-6&lt;/pages&gt;&lt;volume&gt;3&lt;/volume&gt;&lt;number&gt;17&lt;/number&gt;&lt;edition&gt;2012/09/06&lt;/edition&gt;&lt;keywords&gt;&lt;keyword&gt;nanocrystals&lt;/keyword&gt;&lt;keyword&gt;photovoltaics&lt;/keyword&gt;&lt;keyword&gt;pyrite&lt;/keyword&gt;&lt;keyword&gt;solar cells&lt;/keyword&gt;&lt;keyword&gt;thin-films&lt;/keyword&gt;&lt;/keywords&gt;&lt;dates&gt;&lt;year&gt;2012&lt;/year&gt;&lt;pub-dates&gt;&lt;date&gt;Sep 6&lt;/date&gt;&lt;/pub-dates&gt;&lt;/dates&gt;&lt;isbn&gt;1948-7185 (Print)&amp;#xD;1948-7185 (Linking)&lt;/isbn&gt;&lt;accession-num&gt;26292113&lt;/accession-num&gt;&lt;urls&gt;&lt;related-urls&gt;&lt;url&gt;https://www.ncbi.nlm.nih.gov/pubmed/26292113&lt;/url&gt;&lt;/related-urls&gt;&lt;/urls&gt;&lt;electronic-resource-num&gt;10.1021/jz301023c&lt;/electronic-resource-num&gt;&lt;/record&gt;&lt;/Cite&gt;&lt;/EndNote&gt;</w:instrText>
      </w:r>
      <w:r w:rsidR="003345AF" w:rsidRPr="00F1559F">
        <w:fldChar w:fldCharType="separate"/>
      </w:r>
      <w:r w:rsidR="000949C8" w:rsidRPr="000949C8">
        <w:rPr>
          <w:noProof/>
          <w:vertAlign w:val="superscript"/>
        </w:rPr>
        <w:t>59</w:t>
      </w:r>
      <w:r w:rsidR="003345AF" w:rsidRPr="00F1559F">
        <w:fldChar w:fldCharType="end"/>
      </w:r>
      <w:r w:rsidRPr="00F1559F">
        <w:t>.  Importantly, cobalt can also be substituted in cubic pyrite nanocrystals (Co</w:t>
      </w:r>
      <w:r w:rsidRPr="00F1559F">
        <w:rPr>
          <w:vertAlign w:val="subscript"/>
        </w:rPr>
        <w:t>x</w:t>
      </w:r>
      <w:r w:rsidRPr="00F1559F">
        <w:t>Fe</w:t>
      </w:r>
      <w:r w:rsidRPr="00F1559F">
        <w:rPr>
          <w:vertAlign w:val="subscript"/>
        </w:rPr>
        <w:t>1−x</w:t>
      </w:r>
      <w:r w:rsidRPr="00F1559F">
        <w:t>S</w:t>
      </w:r>
      <w:r w:rsidRPr="00F1559F">
        <w:rPr>
          <w:vertAlign w:val="subscript"/>
        </w:rPr>
        <w:t>2</w:t>
      </w:r>
      <w:r w:rsidRPr="00F1559F">
        <w:t xml:space="preserve">) as nanoscale thin films, to enable switching from p-type to n-type semi-conductors between x=0.16 and x=0.21 </w:t>
      </w:r>
      <w:r w:rsidRPr="00F1559F">
        <w:fldChar w:fldCharType="begin">
          <w:fldData xml:space="preserve">PEVuZE5vdGU+PENpdGU+PEF1dGhvcj5LaW5uZXI8L0F1dGhvcj48WWVhcj4yMDE2PC9ZZWFyPjxS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</w:fldData>
        </w:fldChar>
      </w:r>
      <w:r w:rsidR="00CD7288">
        <w:instrText xml:space="preserve"> ADDIN EN.CITE </w:instrText>
      </w:r>
      <w:r w:rsidR="00CD7288">
        <w:fldChar w:fldCharType="begin">
          <w:fldData xml:space="preserve">PEVuZE5vdGU+PENpdGU+PEF1dGhvcj5LaW5uZXI8L0F1dGhvcj48WWVhcj4yMDE2PC9ZZWFyPjxS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</w:fldData>
        </w:fldChar>
      </w:r>
      <w:r w:rsidR="00CD7288">
        <w:instrText xml:space="preserve"> ADDIN EN.CITE.DATA </w:instrText>
      </w:r>
      <w:r w:rsidR="00CD7288">
        <w:fldChar w:fldCharType="end"/>
      </w:r>
      <w:r w:rsidRPr="00F1559F">
        <w:fldChar w:fldCharType="separate"/>
      </w:r>
      <w:r w:rsidR="000949C8" w:rsidRPr="000949C8">
        <w:rPr>
          <w:noProof/>
          <w:vertAlign w:val="superscript"/>
        </w:rPr>
        <w:t>60</w:t>
      </w:r>
      <w:r w:rsidRPr="00F1559F">
        <w:fldChar w:fldCharType="end"/>
      </w:r>
      <w:r w:rsidRPr="00F1559F">
        <w:t xml:space="preserve">. Compared to traditional single crystal pyrite, pyrite NPs offer a cost-effective and highly scalable options for such applications.  As a PV material, pyrite NPs have the benefit of wide natural abundance and relatively low toxicity to humans.  Moreover, if some of the vast amounts of pyrite discarded as a mining waste could be captured for use in solar PV and photo-electrochemical cells </w:t>
      </w:r>
      <w:r w:rsidRPr="00F1559F">
        <w:fldChar w:fldCharType="begin"/>
      </w:r>
      <w:r w:rsidR="004D013A">
        <w:instrText xml:space="preserve"> ADDIN EN.CITE &lt;EndNote&gt;&lt;Cite&gt;&lt;Author&gt;Puthussery&lt;/Author&gt;&lt;Year&gt;2010&lt;/Year&gt;&lt;RecNum&gt;623&lt;/RecNum&gt;&lt;DisplayText&gt;&lt;style face="superscript"&gt;54&lt;/style&gt;&lt;/DisplayText&gt;&lt;record&gt;&lt;rec-number&gt;623&lt;/rec-number&gt;&lt;foreign-keys&gt;&lt;key app="EN" db-id="a2zpsespyrevvge252tvfx5lrfdd22v55ex9" timestamp="0"&gt;623&lt;/key&gt;&lt;/foreign-keys&gt;&lt;ref-type name="Journal Article"&gt;17&lt;/ref-type&gt;&lt;contributors&gt;&lt;authors&gt;&lt;author&gt;Puthussery, James&lt;/author&gt;&lt;author&gt;Seefeld, Sean&lt;/author&gt;&lt;author&gt;Berry, Nicholas&lt;/author&gt;&lt;author&gt;Gibbs, Markelle&lt;/author&gt;&lt;author&gt;Law, Matt&lt;/author&gt;&lt;/authors&gt;&lt;/contributors&gt;&lt;titles&gt;&lt;title&gt;Colloidal iron pyrite (FeS2) nanocrystal inks for thin-film photovoltaics&lt;/title&gt;&lt;secondary-title&gt;Journal of the American Chemical Society&lt;/secondary-title&gt;&lt;/titles&gt;&lt;pages&gt;716-719&lt;/pages&gt;&lt;volume&gt;133&lt;/volume&gt;&lt;number&gt;4&lt;/number&gt;&lt;dates&gt;&lt;year&gt;2010&lt;/year&gt;&lt;/dates&gt;&lt;isbn&gt;0002-7863&lt;/isbn&gt;&lt;urls&gt;&lt;related-urls&gt;&lt;url&gt;https://pubs.acs.org/doi/pdfplus/10.1021/ja1096368&lt;/url&gt;&lt;/related-urls&gt;&lt;/urls&gt;&lt;electronic-resource-num&gt;10.1021/ja1096368&lt;/electronic-resource-num&gt;&lt;/record&gt;&lt;/Cite&gt;&lt;/EndNote&gt;</w:instrText>
      </w:r>
      <w:r w:rsidRPr="00F1559F">
        <w:fldChar w:fldCharType="separate"/>
      </w:r>
      <w:r w:rsidR="000949C8" w:rsidRPr="000949C8">
        <w:rPr>
          <w:noProof/>
          <w:vertAlign w:val="superscript"/>
        </w:rPr>
        <w:t>54</w:t>
      </w:r>
      <w:r w:rsidRPr="00F1559F">
        <w:fldChar w:fldCharType="end"/>
      </w:r>
      <w:r w:rsidRPr="00F1559F">
        <w:t xml:space="preserve">, it would not only be </w:t>
      </w:r>
      <w:r w:rsidR="00CF42BB" w:rsidRPr="00F1559F">
        <w:t xml:space="preserve">a </w:t>
      </w:r>
      <w:r w:rsidRPr="00F1559F">
        <w:t xml:space="preserve">waste-to-resource gain, but also help reduce the impacts of acid mine drainage caused by pyrite oxidation. </w:t>
      </w:r>
    </w:p>
    <w:p w14:paraId="2C342512" w14:textId="54A657A9" w:rsidR="00092378" w:rsidRPr="00F1559F" w:rsidRDefault="00092378" w:rsidP="00092378">
      <w:pPr>
        <w:pStyle w:val="TAMainText"/>
      </w:pPr>
      <w:r w:rsidRPr="00F1559F">
        <w:t xml:space="preserve">Other promising uses for pyrite SINPs are in high-performance cathodes for energy storage, e.g. lithium-ion batteries (LIBs), due to their long shelf life and relatively high capacity, </w:t>
      </w:r>
      <w:r w:rsidRPr="00F1559F">
        <w:fldChar w:fldCharType="begin"/>
      </w:r>
      <w:r w:rsidR="00CD7288">
        <w:instrText xml:space="preserve"> ADDIN EN.CITE &lt;EndNote&gt;&lt;Cite&gt;&lt;Author&gt;Bai&lt;/Author&gt;&lt;Year&gt;2013&lt;/Year&gt;&lt;RecNum&gt;624&lt;/RecNum&gt;&lt;DisplayText&gt;&lt;style face="superscript"&gt;55&lt;/style&gt;&lt;/DisplayText&gt;&lt;record&gt;&lt;rec-number&gt;624&lt;/rec-number&gt;&lt;foreign-keys&gt;&lt;key app="EN" db-id="a2zpsespyrevvge252tvfx5lrfdd22v55ex9" timestamp="0"&gt;624&lt;/key&gt;&lt;/foreign-keys&gt;&lt;ref-type name="Journal Article"&gt;17&lt;/ref-type&gt;&lt;contributors&gt;&lt;authors&gt;&lt;author&gt;Bai, Yongxiao&lt;/author&gt;&lt;author&gt;Yeom, Jihyeon&lt;/author&gt;&lt;author&gt;Yang, Ming&lt;/author&gt;&lt;author&gt;Cha, Sang-Ho&lt;/author&gt;&lt;author&gt;Sun, Kai&lt;/author&gt;&lt;author&gt;Kotov, Nicholas A.&lt;/author&gt;&lt;/authors&gt;&lt;/contributors&gt;&lt;titles&gt;&lt;title&gt;Universal Synthesis of Single-Phase Pyrite FeS2 Nanoparticles, Nanowires, and Nanosheets&lt;/title&gt;&lt;secondary-title&gt;The Journal of Physical Chemistry C&lt;/secondary-title&gt;&lt;/titles&gt;&lt;pages&gt;2567-2573&lt;/pages&gt;&lt;volume&gt;117&lt;/volume&gt;&lt;number&gt;6&lt;/number&gt;&lt;section&gt;2567&lt;/section&gt;&lt;dates&gt;&lt;year&gt;2013&lt;/year&gt;&lt;pub-dates&gt;&lt;date&gt;Feb 14&lt;/date&gt;&lt;/pub-dates&gt;&lt;/dates&gt;&lt;isbn&gt;1932-7447&amp;#xD;1932-7455&lt;/isbn&gt;&lt;accession-num&gt;WOS:000315181800022&lt;/accession-num&gt;&lt;urls&gt;&lt;related-urls&gt;&lt;url&gt;&amp;lt;Go to ISI&amp;gt;://WOS:000315181800022&lt;/url&gt;&lt;/related-urls&gt;&lt;/urls&gt;&lt;electronic-resource-num&gt;10.1021/jp3111106&lt;/electronic-resource-num&gt;&lt;/record&gt;&lt;/Cite&gt;&lt;/EndNote&gt;</w:instrText>
      </w:r>
      <w:r w:rsidRPr="00F1559F">
        <w:fldChar w:fldCharType="separate"/>
      </w:r>
      <w:r w:rsidR="000949C8" w:rsidRPr="000949C8">
        <w:rPr>
          <w:noProof/>
          <w:vertAlign w:val="superscript"/>
        </w:rPr>
        <w:t>55</w:t>
      </w:r>
      <w:r w:rsidRPr="00F1559F">
        <w:fldChar w:fldCharType="end"/>
      </w:r>
      <w:r w:rsidRPr="00F1559F">
        <w:t xml:space="preserve"> and in wastewater treatment due to its high catalytic activity toward organic pollutants. </w:t>
      </w:r>
      <w:bookmarkStart w:id="34" w:name="_Hlk46261832"/>
      <w:r w:rsidRPr="00F1559F">
        <w:t xml:space="preserve">For example, Pyrite SINPs show high photo-catalytic activity towards organic dyes (e.g., methylene blue and Synazol Yellow K-HL), due to the creation of reactive oxygen species </w:t>
      </w:r>
      <w:r w:rsidRPr="00F1559F">
        <w:rPr>
          <w:i/>
          <w:iCs/>
        </w:rPr>
        <w:t>via</w:t>
      </w:r>
      <w:r w:rsidRPr="00F1559F">
        <w:t xml:space="preserve"> a photo Fenton like process </w:t>
      </w:r>
      <w:r w:rsidRPr="00F1559F">
        <w:fldChar w:fldCharType="begin"/>
      </w:r>
      <w:r w:rsidR="00CD7288">
        <w:instrText xml:space="preserve"> ADDIN EN.CITE &lt;EndNote&gt;&lt;Cite&gt;&lt;Author&gt;Kaur&lt;/Author&gt;&lt;Year&gt;2016&lt;/Year&gt;&lt;RecNum&gt;626&lt;/RecNum&gt;&lt;DisplayText&gt;&lt;style face="superscript"&gt;61&lt;/style&gt;&lt;/DisplayText&gt;&lt;record&gt;&lt;rec-number&gt;626&lt;/rec-number&gt;&lt;foreign-keys&gt;&lt;key app="EN" db-id="a2zpsespyrevvge252tvfx5lrfdd22v55ex9" timestamp="0"&gt;626&lt;/key&gt;&lt;/foreign-keys&gt;&lt;ref-type name="Journal Article"&gt;17&lt;/ref-type&gt;&lt;contributors&gt;&lt;authors&gt;&lt;author&gt;Kaur, Gurpreet&lt;/author&gt;&lt;author&gt;Singh, Bikramjeet&lt;/author&gt;&lt;author&gt;Singh, Paviter&lt;/author&gt;&lt;author&gt;Kaur, Manpreet&lt;/author&gt;&lt;author&gt;Buttar, Karmjeet Kaur&lt;/author&gt;&lt;author&gt;Singh, Kulwinder&lt;/author&gt;&lt;author&gt;Thakur, Anup&lt;/author&gt;&lt;author&gt;Bala, Rajni&lt;/author&gt;&lt;author&gt;Kumar, Manjeet&lt;/author&gt;&lt;author&gt;Kumar, Akshay&lt;/author&gt;&lt;/authors&gt;&lt;/contributors&gt;&lt;titles&gt;&lt;title&gt;Preferentially grown nanostructured iron disulfide (FeS2) for removal of industrial pollutants&lt;/title&gt;&lt;secondary-title&gt;RSC Advances&lt;/secondary-title&gt;&lt;/titles&gt;&lt;pages&gt;99120-99128&lt;/pages&gt;&lt;volume&gt;6&lt;/volume&gt;&lt;number&gt;101&lt;/number&gt;&lt;section&gt;99120&lt;/section&gt;&lt;dates&gt;&lt;year&gt;2016&lt;/year&gt;&lt;pub-dates&gt;&lt;date&gt;2016&lt;/date&gt;&lt;/pub-dates&gt;&lt;/dates&gt;&lt;isbn&gt;2046-2069&lt;/isbn&gt;&lt;accession-num&gt;WOS:000387427800068&lt;/accession-num&gt;&lt;urls&gt;&lt;related-urls&gt;&lt;url&gt;&amp;lt;Go to ISI&amp;gt;://WOS:000387427800068&lt;/url&gt;&lt;url&gt;http://pubs.rsc.org/en/content/articlepdf/2016/ra/c6ra18838a&lt;/url&gt;&lt;/related-urls&gt;&lt;/urls&gt;&lt;electronic-resource-num&gt;10.1039/c6ra18838a&lt;/electronic-resource-num&gt;&lt;/record&gt;&lt;/Cite&gt;&lt;/EndNote&gt;</w:instrText>
      </w:r>
      <w:r w:rsidRPr="00F1559F">
        <w:fldChar w:fldCharType="separate"/>
      </w:r>
      <w:r w:rsidR="000949C8" w:rsidRPr="000949C8">
        <w:rPr>
          <w:noProof/>
          <w:vertAlign w:val="superscript"/>
        </w:rPr>
        <w:t>61</w:t>
      </w:r>
      <w:r w:rsidRPr="00F1559F">
        <w:fldChar w:fldCharType="end"/>
      </w:r>
      <w:r w:rsidRPr="00F1559F">
        <w:t>.</w:t>
      </w:r>
      <w:bookmarkEnd w:id="34"/>
    </w:p>
    <w:p w14:paraId="641F674B" w14:textId="77777777" w:rsidR="007970E2" w:rsidRPr="00F1559F" w:rsidRDefault="007970E2" w:rsidP="005E06A4">
      <w:pPr>
        <w:pStyle w:val="Heading2"/>
      </w:pPr>
      <w:r w:rsidRPr="00F1559F">
        <w:lastRenderedPageBreak/>
        <w:t>Multi-metallic SINPs</w:t>
      </w:r>
      <w:bookmarkEnd w:id="33"/>
    </w:p>
    <w:p w14:paraId="23CAA18F" w14:textId="0011D7D6" w:rsidR="007970E2" w:rsidRPr="00F1559F" w:rsidRDefault="007970E2" w:rsidP="00654C86">
      <w:pPr>
        <w:pStyle w:val="TAMainText"/>
      </w:pPr>
      <w:r w:rsidRPr="00F1559F">
        <w:t xml:space="preserve">Multi-metallic SINPs have been explored to address issues arising among the </w:t>
      </w:r>
      <w:r w:rsidR="006F0BF4" w:rsidRPr="00F1559F">
        <w:t>various SINP</w:t>
      </w:r>
      <w:r w:rsidRPr="00F1559F">
        <w:t xml:space="preserve"> </w:t>
      </w:r>
      <w:r w:rsidR="006F0BF4" w:rsidRPr="00F1559F">
        <w:t>types</w:t>
      </w:r>
      <w:r w:rsidRPr="00F1559F">
        <w:t xml:space="preserve">.  For example, while pyrite has great potential as a PV material, due to its high adsorption coefficient and band gap, it also suffers from crystal defects arising from sulfur vacancies </w:t>
      </w:r>
      <w:r w:rsidRPr="00F1559F">
        <w:fldChar w:fldCharType="begin"/>
      </w:r>
      <w:r w:rsidR="004D013A">
        <w:instrText xml:space="preserve"> ADDIN EN.CITE &lt;EndNote&gt;&lt;Cite&gt;&lt;Author&gt;Nakamura&lt;/Author&gt;&lt;Year&gt;2001&lt;/Year&gt;&lt;RecNum&gt;660&lt;/RecNum&gt;&lt;DisplayText&gt;&lt;style face="superscript"&gt;62, 63&lt;/style&gt;&lt;/DisplayText&gt;&lt;record&gt;&lt;rec-number&gt;660&lt;/rec-number&gt;&lt;foreign-keys&gt;&lt;key app="EN" db-id="a2zpsespyrevvge252tvfx5lrfdd22v55ex9" timestamp="0"&gt;660&lt;/key&gt;&lt;/foreign-keys&gt;&lt;ref-type name="Journal Article"&gt;17&lt;/ref-type&gt;&lt;contributors&gt;&lt;authors&gt;&lt;author&gt;Nakamura, Sigeyuki&lt;/author&gt;&lt;author&gt;Yamamoto, Akio&lt;/author&gt;&lt;/authors&gt;&lt;/contributors&gt;&lt;titles&gt;&lt;title&gt;Electrodeposition of pyrite (FeS2) thin films for photovoltaic cells&lt;/title&gt;&lt;secondary-title&gt;Solar Energy Materials and Solar Cells&lt;/secondary-title&gt;&lt;/titles&gt;&lt;pages&gt;79-85&lt;/pages&gt;&lt;volume&gt;65&lt;/volume&gt;&lt;number&gt;1-4&lt;/number&gt;&lt;dates&gt;&lt;year&gt;2001&lt;/year&gt;&lt;/dates&gt;&lt;isbn&gt;0927-0248&lt;/isbn&gt;&lt;urls&gt;&lt;related-urls&gt;&lt;url&gt;https://ac.els-cdn.com/S0927024800000805/1-s2.0-S0927024800000805-main.pdf?_tid=ee0d2ca4-2732-4c98-9b95-5ea021b20e5e&amp;amp;acdnat=1545465528_03f80701d9d533643634fcd7510a71b3&lt;/url&gt;&lt;/related-urls&gt;&lt;/urls&gt;&lt;electronic-resource-num&gt;10.1016/S0927-0248(00)00080-5&lt;/electronic-resource-num&gt;&lt;/record&gt;&lt;/Cite&gt;&lt;Cite&gt;&lt;Author&gt;Takahashi&lt;/Author&gt;&lt;Year&gt;2003&lt;/Year&gt;&lt;RecNum&gt;661&lt;/RecNum&gt;&lt;record&gt;&lt;rec-number&gt;661&lt;/rec-number&gt;&lt;foreign-keys&gt;&lt;key app="EN" db-id="a2zpsespyrevvge252tvfx5lrfdd22v55ex9" timestamp="0"&gt;661&lt;/key&gt;&lt;/foreign-keys&gt;&lt;ref-type name="Journal Article"&gt;17&lt;/ref-type&gt;&lt;contributors&gt;&lt;authors&gt;&lt;author&gt;Takahashi, Naoyuki&lt;/author&gt;&lt;author&gt;Nakatani, Yusuke&lt;/author&gt;&lt;author&gt;Yatomi, Takuma&lt;/author&gt;&lt;author&gt;Nakamura, Takato&lt;/author&gt;&lt;/authors&gt;&lt;/contributors&gt;&lt;titles&gt;&lt;title&gt;Growth of single-crystal pyrite films by atmospheric pressure chemical vapor deposition&lt;/title&gt;&lt;secondary-title&gt;Chemistry of materials&lt;/secondary-title&gt;&lt;/titles&gt;&lt;pages&gt;1763-1765&lt;/pages&gt;&lt;volume&gt;15&lt;/volume&gt;&lt;number&gt;9&lt;/number&gt;&lt;dates&gt;&lt;year&gt;2003&lt;/year&gt;&lt;/dates&gt;&lt;isbn&gt;0897-4756&lt;/isbn&gt;&lt;urls&gt;&lt;related-urls&gt;&lt;url&gt;https://pubs.acs.org/doi/pdfplus/10.1021/cm0210243&lt;/url&gt;&lt;/related-urls&gt;&lt;/urls&gt;&lt;electronic-resource-num&gt;10.1021/cm0210243&lt;/electronic-resource-num&gt;&lt;/record&gt;&lt;/Cite&gt;&lt;/EndNote&gt;</w:instrText>
      </w:r>
      <w:r w:rsidRPr="00F1559F">
        <w:fldChar w:fldCharType="separate"/>
      </w:r>
      <w:r w:rsidR="000949C8" w:rsidRPr="000949C8">
        <w:rPr>
          <w:noProof/>
          <w:vertAlign w:val="superscript"/>
        </w:rPr>
        <w:t>62, 63</w:t>
      </w:r>
      <w:r w:rsidRPr="00F1559F">
        <w:fldChar w:fldCharType="end"/>
      </w:r>
      <w:r w:rsidRPr="00F1559F">
        <w:t>, which may be mitigated by the use of  bimetallic pyrite.</w:t>
      </w:r>
    </w:p>
    <w:p w14:paraId="2FA4A159" w14:textId="05DA1EA2" w:rsidR="007970E2" w:rsidRPr="00F1559F" w:rsidRDefault="007970E2" w:rsidP="00654C86">
      <w:pPr>
        <w:pStyle w:val="TAMainText"/>
      </w:pPr>
      <w:r w:rsidRPr="00F1559F">
        <w:t>Naturally occurring bimetallic FeS minerals are also found in sedimentary, hydrothermal, and igneous environments.  For instance, arsenic can be incorporated into iron-sulfide as arsenian pyrite (referred to as arseno-pyrite) in the form of As</w:t>
      </w:r>
      <w:r w:rsidRPr="00F1559F">
        <w:rPr>
          <w:vertAlign w:val="superscript"/>
        </w:rPr>
        <w:t>3+</w:t>
      </w:r>
      <w:r w:rsidRPr="00F1559F">
        <w:t>-pyrite (As substitute for Fe) or As</w:t>
      </w:r>
      <w:r w:rsidRPr="00F1559F">
        <w:rPr>
          <w:vertAlign w:val="superscript"/>
        </w:rPr>
        <w:t>1-</w:t>
      </w:r>
      <w:r w:rsidR="008A4A0F" w:rsidRPr="00F1559F">
        <w:t>-p</w:t>
      </w:r>
      <w:r w:rsidRPr="00F1559F">
        <w:t xml:space="preserve">yrite (As substitute for S) </w:t>
      </w:r>
      <w:r w:rsidRPr="00F1559F">
        <w:fldChar w:fldCharType="begin"/>
      </w:r>
      <w:r w:rsidR="00CD7288">
        <w:instrText xml:space="preserve"> ADDIN EN.CITE &lt;EndNote&gt;&lt;Cite&gt;&lt;Author&gt;Deditius&lt;/Author&gt;&lt;Year&gt;2008&lt;/Year&gt;&lt;RecNum&gt;609&lt;/RecNum&gt;&lt;DisplayText&gt;&lt;style face="superscript"&gt;64&lt;/style&gt;&lt;/DisplayText&gt;&lt;record&gt;&lt;rec-number&gt;609&lt;/rec-number&gt;&lt;foreign-keys&gt;&lt;key app="EN" db-id="a2zpsespyrevvge252tvfx5lrfdd22v55ex9" timestamp="0"&gt;609&lt;/key&gt;&lt;/foreign-keys&gt;&lt;ref-type name="Journal Article"&gt;17&lt;/ref-type&gt;&lt;contributors&gt;&lt;authors&gt;&lt;author&gt;Deditius, Artur P.&lt;/author&gt;&lt;author&gt;Utsunomiya, Satoshi&lt;/author&gt;&lt;author&gt;Renock, Devon&lt;/author&gt;&lt;author&gt;Ewing, Rodney C.&lt;/author&gt;&lt;author&gt;Ramana, Chintalapalle V.&lt;/author&gt;&lt;author&gt;Becker, Udo&lt;/author&gt;&lt;author&gt;Kesler, Stephen E.&lt;/author&gt;&lt;/authors&gt;&lt;/contributors&gt;&lt;titles&gt;&lt;title&gt;A proposed new type of arsenian pyrite: Composition, nanostructure and geological significance&lt;/title&gt;&lt;secondary-title&gt;Geochimica et Cosmochimica Acta&lt;/secondary-title&gt;&lt;/titles&gt;&lt;pages&gt;2919-2933&lt;/pages&gt;&lt;volume&gt;72&lt;/volume&gt;&lt;number&gt;12&lt;/number&gt;&lt;section&gt;2919&lt;/section&gt;&lt;dates&gt;&lt;year&gt;2008&lt;/year&gt;&lt;pub-dates&gt;&lt;date&gt;Jun 15&lt;/date&gt;&lt;/pub-dates&gt;&lt;/dates&gt;&lt;isbn&gt;00167037&lt;/isbn&gt;&lt;accession-num&gt;WOS:000256674800013&lt;/accession-num&gt;&lt;urls&gt;&lt;related-urls&gt;&lt;url&gt;&amp;lt;Go to ISI&amp;gt;://WOS:000256674800013&lt;/url&gt;&lt;url&gt;https://ac.els-cdn.com/S0016703708001671/1-s2.0-S0016703708001671-main.pdf?_tid=1ed3b0cd-5bdd-4167-9107-7ef9c63ab44c&amp;amp;acdnat=1544499993_7f145c2df631ce4a9044ffe0f0ef9ca7&lt;/url&gt;&lt;/related-urls&gt;&lt;/urls&gt;&lt;electronic-resource-num&gt;10.1016/j.gca.2008.03.014&lt;/electronic-resource-num&gt;&lt;/record&gt;&lt;/Cite&gt;&lt;/EndNote&gt;</w:instrText>
      </w:r>
      <w:r w:rsidRPr="00F1559F">
        <w:fldChar w:fldCharType="separate"/>
      </w:r>
      <w:r w:rsidR="000949C8" w:rsidRPr="000949C8">
        <w:rPr>
          <w:noProof/>
          <w:vertAlign w:val="superscript"/>
        </w:rPr>
        <w:t>64</w:t>
      </w:r>
      <w:r w:rsidRPr="00F1559F">
        <w:fldChar w:fldCharType="end"/>
      </w:r>
      <w:r w:rsidRPr="00F1559F">
        <w:t xml:space="preserve">.  Arsenian pyrite is an important host of gold in hydrothermal ore deposits, as well as a source of arsenic pollution in the </w:t>
      </w:r>
      <w:r w:rsidR="00343553" w:rsidRPr="00F1559F">
        <w:t xml:space="preserve">natural </w:t>
      </w:r>
      <w:r w:rsidRPr="00F1559F">
        <w:t xml:space="preserve">environment </w:t>
      </w:r>
      <w:r w:rsidRPr="00F1559F">
        <w:fldChar w:fldCharType="begin"/>
      </w:r>
      <w:r w:rsidR="004D013A">
        <w:instrText xml:space="preserve"> ADDIN EN.CITE &lt;EndNote&gt;&lt;Cite&gt;&lt;Author&gt;Wells&lt;/Author&gt;&lt;Year&gt;1973&lt;/Year&gt;&lt;RecNum&gt;605&lt;/RecNum&gt;&lt;DisplayText&gt;&lt;style face="superscript"&gt;65, 66&lt;/style&gt;&lt;/DisplayText&gt;&lt;record&gt;&lt;rec-number&gt;605&lt;/rec-number&gt;&lt;foreign-keys&gt;&lt;key app="EN" db-id="a2zpsespyrevvge252tvfx5lrfdd22v55ex9" timestamp="0"&gt;605&lt;/key&gt;&lt;/foreign-keys&gt;&lt;ref-type name="Journal Article"&gt;17&lt;/ref-type&gt;&lt;contributors&gt;&lt;authors&gt;&lt;author&gt;Wells, John D.&lt;/author&gt;&lt;author&gt;Mullens, Thomas E.&lt;/author&gt;&lt;/authors&gt;&lt;/contributors&gt;&lt;titles&gt;&lt;title&gt;Gold-Bearing Arsenian Pyrite Determined by Microprobe Analysis, Cortez and Carlin Gold mines, Nevada&lt;/title&gt;&lt;secondary-title&gt;Economic Geology&lt;/secondary-title&gt;&lt;/titles&gt;&lt;pages&gt;187-201&lt;/pages&gt;&lt;volume&gt;68&lt;/volume&gt;&lt;number&gt;2&lt;/number&gt;&lt;section&gt;187&lt;/section&gt;&lt;dates&gt;&lt;year&gt;1973&lt;/year&gt;&lt;/dates&gt;&lt;isbn&gt;1554-0774&amp;#xD;0361-0128&lt;/isbn&gt;&lt;work-type&gt;Article&lt;/work-type&gt;&lt;urls&gt;&lt;related-urls&gt;&lt;url&gt;https://www.scopus.com/inward/record.uri?eid=2-s2.0-35048817705&amp;amp;doi=10.2113%2fgsecongeo.68.2.187&amp;amp;partnerID=40&amp;amp;md5=c70993e76f679c27a149adcd61b7755a&lt;/url&gt;&lt;/related-urls&gt;&lt;/urls&gt;&lt;electronic-resource-num&gt;10.2113/gsecongeo.68.2.187&lt;/electronic-resource-num&gt;&lt;remote-database-name&gt;Scopus&lt;/remote-database-name&gt;&lt;/record&gt;&lt;/Cite&gt;&lt;Cite&gt;&lt;Author&gt;Kolker&lt;/Author&gt;&lt;Year&gt;2003&lt;/Year&gt;&lt;RecNum&gt;662&lt;/RecNum&gt;&lt;record&gt;&lt;rec-number&gt;662&lt;/rec-number&gt;&lt;foreign-keys&gt;&lt;key app="EN" db-id="a2zpsespyrevvge252tvfx5lrfdd22v55ex9" timestamp="0"&gt;662&lt;/key&gt;&lt;/foreign-keys&gt;&lt;ref-type name="Book Section"&gt;5&lt;/ref-type&gt;&lt;contributors&gt;&lt;authors&gt;&lt;author&gt;Kolker, Allan&lt;/author&gt;&lt;author&gt;Haack, Sheridan K&lt;/author&gt;&lt;author&gt;Cannon, William F&lt;/author&gt;&lt;author&gt;Westjohn, DB&lt;/author&gt;&lt;author&gt;Kim, M-J&lt;/author&gt;&lt;author&gt;Nriagu, Jerome&lt;/author&gt;&lt;author&gt;Woodruff, LG&lt;/author&gt;&lt;/authors&gt;&lt;/contributors&gt;&lt;titles&gt;&lt;title&gt;Arsenic in southeastern Michigan&lt;/title&gt;&lt;secondary-title&gt;Arsenic in ground water&lt;/secondary-title&gt;&lt;/titles&gt;&lt;pages&gt;281-294&lt;/pages&gt;&lt;dates&gt;&lt;year&gt;2003&lt;/year&gt;&lt;/dates&gt;&lt;publisher&gt;Springer&lt;/publisher&gt;&lt;urls&gt;&lt;/urls&gt;&lt;electronic-resource-num&gt;10.1007/0-306-47956-7_10&lt;/electronic-resource-num&gt;&lt;/record&gt;&lt;/Cite&gt;&lt;/EndNote&gt;</w:instrText>
      </w:r>
      <w:r w:rsidRPr="00F1559F">
        <w:fldChar w:fldCharType="separate"/>
      </w:r>
      <w:r w:rsidR="000949C8" w:rsidRPr="000949C8">
        <w:rPr>
          <w:noProof/>
          <w:vertAlign w:val="superscript"/>
        </w:rPr>
        <w:t>65, 66</w:t>
      </w:r>
      <w:r w:rsidRPr="00F1559F">
        <w:fldChar w:fldCharType="end"/>
      </w:r>
      <w:r w:rsidRPr="00F1559F">
        <w:t>.  While As</w:t>
      </w:r>
      <w:r w:rsidRPr="00F1559F">
        <w:rPr>
          <w:vertAlign w:val="superscript"/>
        </w:rPr>
        <w:t>3+</w:t>
      </w:r>
      <w:r w:rsidRPr="00F1559F">
        <w:t>-pyrite tends to form under oxidizing conditions, As</w:t>
      </w:r>
      <w:r w:rsidRPr="00F1559F">
        <w:rPr>
          <w:vertAlign w:val="superscript"/>
        </w:rPr>
        <w:t>1-</w:t>
      </w:r>
      <w:r w:rsidR="008A4A0F" w:rsidRPr="00F1559F">
        <w:t>-p</w:t>
      </w:r>
      <w:r w:rsidRPr="00F1559F">
        <w:t>yrite will form under relatively reducing conditions.  As</w:t>
      </w:r>
      <w:r w:rsidRPr="00F1559F">
        <w:rPr>
          <w:vertAlign w:val="superscript"/>
        </w:rPr>
        <w:t>3+</w:t>
      </w:r>
      <w:r w:rsidRPr="00F1559F">
        <w:t xml:space="preserve">-pyrite formation on pure pyrite depends on the crystal size, with larger crystal sizes containing higher arsenic concentrations </w:t>
      </w:r>
      <w:r w:rsidRPr="00F1559F">
        <w:fldChar w:fldCharType="begin"/>
      </w:r>
      <w:r w:rsidR="00CD7288">
        <w:instrText xml:space="preserve"> ADDIN EN.CITE &lt;EndNote&gt;&lt;Cite&gt;&lt;Author&gt;Deditius&lt;/Author&gt;&lt;Year&gt;2008&lt;/Year&gt;&lt;RecNum&gt;609&lt;/RecNum&gt;&lt;DisplayText&gt;&lt;style face="superscript"&gt;64&lt;/style&gt;&lt;/DisplayText&gt;&lt;record&gt;&lt;rec-number&gt;609&lt;/rec-number&gt;&lt;foreign-keys&gt;&lt;key app="EN" db-id="a2zpsespyrevvge252tvfx5lrfdd22v55ex9" timestamp="0"&gt;609&lt;/key&gt;&lt;/foreign-keys&gt;&lt;ref-type name="Journal Article"&gt;17&lt;/ref-type&gt;&lt;contributors&gt;&lt;authors&gt;&lt;author&gt;Deditius, Artur P.&lt;/author&gt;&lt;author&gt;Utsunomiya, Satoshi&lt;/author&gt;&lt;author&gt;Renock, Devon&lt;/author&gt;&lt;author&gt;Ewing, Rodney C.&lt;/author&gt;&lt;author&gt;Ramana, Chintalapalle V.&lt;/author&gt;&lt;author&gt;Becker, Udo&lt;/author&gt;&lt;author&gt;Kesler, Stephen E.&lt;/author&gt;&lt;/authors&gt;&lt;/contributors&gt;&lt;titles&gt;&lt;title&gt;A proposed new type of arsenian pyrite: Composition, nanostructure and geological significance&lt;/title&gt;&lt;secondary-title&gt;Geochimica et Cosmochimica Acta&lt;/secondary-title&gt;&lt;/titles&gt;&lt;pages&gt;2919-2933&lt;/pages&gt;&lt;volume&gt;72&lt;/volume&gt;&lt;number&gt;12&lt;/number&gt;&lt;section&gt;2919&lt;/section&gt;&lt;dates&gt;&lt;year&gt;2008&lt;/year&gt;&lt;pub-dates&gt;&lt;date&gt;Jun 15&lt;/date&gt;&lt;/pub-dates&gt;&lt;/dates&gt;&lt;isbn&gt;00167037&lt;/isbn&gt;&lt;accession-num&gt;WOS:000256674800013&lt;/accession-num&gt;&lt;urls&gt;&lt;related-urls&gt;&lt;url&gt;&amp;lt;Go to ISI&amp;gt;://WOS:000256674800013&lt;/url&gt;&lt;url&gt;https://ac.els-cdn.com/S0016703708001671/1-s2.0-S0016703708001671-main.pdf?_tid=1ed3b0cd-5bdd-4167-9107-7ef9c63ab44c&amp;amp;acdnat=1544499993_7f145c2df631ce4a9044ffe0f0ef9ca7&lt;/url&gt;&lt;/related-urls&gt;&lt;/urls&gt;&lt;electronic-resource-num&gt;10.1016/j.gca.2008.03.014&lt;/electronic-resource-num&gt;&lt;/record&gt;&lt;/Cite&gt;&lt;/EndNote&gt;</w:instrText>
      </w:r>
      <w:r w:rsidRPr="00F1559F">
        <w:fldChar w:fldCharType="separate"/>
      </w:r>
      <w:r w:rsidR="000949C8" w:rsidRPr="000949C8">
        <w:rPr>
          <w:noProof/>
          <w:vertAlign w:val="superscript"/>
        </w:rPr>
        <w:t>64</w:t>
      </w:r>
      <w:r w:rsidRPr="00F1559F">
        <w:fldChar w:fldCharType="end"/>
      </w:r>
      <w:r w:rsidRPr="00F1559F">
        <w:t xml:space="preserve">.  </w:t>
      </w:r>
    </w:p>
    <w:p w14:paraId="59CEA839" w14:textId="7024838A" w:rsidR="007970E2" w:rsidRPr="00F1559F" w:rsidRDefault="007970E2" w:rsidP="00654C86">
      <w:pPr>
        <w:pStyle w:val="TAMainText"/>
      </w:pPr>
      <w:r w:rsidRPr="00F1559F">
        <w:t>Other bimetallic iron sulfide minerals found in nature include pentlandite ([Fe,Ni]</w:t>
      </w:r>
      <w:r w:rsidRPr="00F1559F">
        <w:rPr>
          <w:vertAlign w:val="subscript"/>
        </w:rPr>
        <w:t>9</w:t>
      </w:r>
      <w:r w:rsidRPr="00F1559F">
        <w:t>S</w:t>
      </w:r>
      <w:r w:rsidRPr="00F1559F">
        <w:rPr>
          <w:vertAlign w:val="subscript"/>
        </w:rPr>
        <w:t>8</w:t>
      </w:r>
      <w:r w:rsidRPr="00F1559F">
        <w:t xml:space="preserve">), which is a common mineral in chondritic meteorites, polar micrometeorites, and chondritic interplanetary dust particles (IDPs) </w:t>
      </w:r>
      <w:r w:rsidRPr="00F1559F">
        <w:fldChar w:fldCharType="begin"/>
      </w:r>
      <w:r w:rsidR="00CD7288">
        <w:instrText xml:space="preserve"> ADDIN EN.CITE &lt;EndNote&gt;&lt;Cite&gt;&lt;Author&gt;Dai&lt;/Author&gt;&lt;Year&gt;2001&lt;/Year&gt;&lt;RecNum&gt;663&lt;/RecNum&gt;&lt;DisplayText&gt;&lt;style face="superscript"&gt;67&lt;/style&gt;&lt;/DisplayText&gt;&lt;record&gt;&lt;rec-number&gt;663&lt;/rec-number&gt;&lt;foreign-keys&gt;&lt;key app="EN" db-id="a2zpsespyrevvge252tvfx5lrfdd22v55ex9" timestamp="0"&gt;663&lt;/key&gt;&lt;/foreign-keys&gt;&lt;ref-type name="Journal Article"&gt;17&lt;/ref-type&gt;&lt;contributors&gt;&lt;authors&gt;&lt;author&gt;Dai, Z. R.&lt;/author&gt;&lt;author&gt;Bradley, J. P.&lt;/author&gt;&lt;/authors&gt;&lt;/contributors&gt;&lt;auth-address&gt;Georgia Inst Technol, Sch Mat Sci &amp;amp; Engn, Atlanta, GA 30332 USA. MVA Inc, Norcross, GA USA.&amp;#xD;Bradley, JP (reprint author), Georgia Inst Technol, Sch Mat Sci &amp;amp; Engn, Atlanta, GA 30332 USA.&lt;/auth-address&gt;&lt;titles&gt;&lt;title&gt;Iron-nickel sulfides in anhydrous interplanetary dust particles&lt;/title&gt;&lt;secondary-title&gt;Geochimica et Cosmochimica Acta&lt;/secondary-title&gt;&lt;alt-title&gt;Geochim. Cosmochim. Acta&lt;/alt-title&gt;&lt;/titles&gt;&lt;pages&gt;3601-3612&lt;/pages&gt;&lt;volume&gt;65&lt;/volume&gt;&lt;number&gt;20&lt;/number&gt;&lt;section&gt;3601&lt;/section&gt;&lt;keywords&gt;&lt;keyword&gt;interstellar abundances&lt;/keyword&gt;&lt;keyword&gt;electron-microscope&lt;/keyword&gt;&lt;keyword&gt;solar-system&lt;/keyword&gt;&lt;keyword&gt;meteorites&lt;/keyword&gt;&lt;keyword&gt;mineralogy&lt;/keyword&gt;&lt;keyword&gt;chondrites&lt;/keyword&gt;&lt;keyword&gt;elements&lt;/keyword&gt;&lt;keyword&gt;olivine&lt;/keyword&gt;&lt;keyword&gt;growth&lt;/keyword&gt;&lt;keyword&gt;halley&lt;/keyword&gt;&lt;keyword&gt;Geochemistry &amp;amp; Geophysics&lt;/keyword&gt;&lt;/keywords&gt;&lt;dates&gt;&lt;year&gt;2001&lt;/year&gt;&lt;pub-dates&gt;&lt;date&gt;Oct&lt;/date&gt;&lt;/pub-dates&gt;&lt;/dates&gt;&lt;isbn&gt;00167037&lt;/isbn&gt;&lt;accession-num&gt;WOS:000172122900012&lt;/accession-num&gt;&lt;work-type&gt;Article&lt;/work-type&gt;&lt;urls&gt;&lt;related-urls&gt;&lt;url&gt;&amp;lt;Go to ISI&amp;gt;://WOS:000172122900012&lt;/url&gt;&lt;url&gt;https://www.sciencedirect.com/science/article/pii/S0016703701006925?via%3Dihub&lt;/url&gt;&lt;/related-urls&gt;&lt;/urls&gt;&lt;electronic-resource-num&gt;10.1016/s0016-7037(01)00692-5&lt;/electronic-resource-num&gt;&lt;language&gt;English&lt;/language&gt;&lt;/record&gt;&lt;/Cite&gt;&lt;/EndNote&gt;</w:instrText>
      </w:r>
      <w:r w:rsidRPr="00F1559F">
        <w:fldChar w:fldCharType="separate"/>
      </w:r>
      <w:r w:rsidR="000949C8" w:rsidRPr="000949C8">
        <w:rPr>
          <w:noProof/>
          <w:vertAlign w:val="superscript"/>
        </w:rPr>
        <w:t>67</w:t>
      </w:r>
      <w:r w:rsidRPr="00F1559F">
        <w:fldChar w:fldCharType="end"/>
      </w:r>
      <w:r w:rsidRPr="00F1559F">
        <w:t>. Bimetallic CuFeS</w:t>
      </w:r>
      <w:r w:rsidRPr="00F1559F">
        <w:rPr>
          <w:vertAlign w:val="subscript"/>
        </w:rPr>
        <w:t>2</w:t>
      </w:r>
      <w:r w:rsidRPr="00F1559F">
        <w:t xml:space="preserve">, which is found in volcanogenic massive sulfide deposits among other environments </w:t>
      </w:r>
      <w:r w:rsidRPr="00F1559F">
        <w:fldChar w:fldCharType="begin"/>
      </w:r>
      <w:r w:rsidR="00194F0B">
        <w:instrText xml:space="preserve"> ADDIN EN.CITE &lt;EndNote&gt;&lt;Cite&gt;&lt;Author&gt;Trepka-Bloch&lt;/Author&gt;&lt;Year&gt;1985&lt;/Year&gt;&lt;RecNum&gt;7763&lt;/RecNum&gt;&lt;DisplayText&gt;&lt;style face="superscript"&gt;68&lt;/style&gt;&lt;/DisplayText&gt;&lt;record&gt;&lt;rec-number&gt;7763&lt;/rec-number&gt;&lt;foreign-keys&gt;&lt;key app="EN" db-id="a2zpsespyrevvge252tvfx5lrfdd22v55ex9" timestamp="0"&gt;7763&lt;/key&gt;&lt;/foreign-keys&gt;&lt;ref-type name="Journal Article"&gt;17&lt;/ref-type&gt;&lt;contributors&gt;&lt;authors&gt;&lt;author&gt;Trepka-Bloch, C.&lt;/author&gt;&lt;/authors&gt;&lt;/contributors&gt;&lt;titles&gt;&lt;title&gt;Cyclic ore formation of some volcanogenic massive sulfide deposits in the skellefte district, Sweden&lt;/title&gt;&lt;secondary-title&gt;Mineralium Deposita&lt;/secondary-title&gt;&lt;/titles&gt;&lt;pages&gt;23-29&lt;/pages&gt;&lt;volume&gt;20&lt;/volume&gt;&lt;number&gt;1&lt;/number&gt;&lt;dates&gt;&lt;year&gt;1985&lt;/year&gt;&lt;/dates&gt;&lt;isbn&gt;0026-4598&amp;#xD;1432-1866&lt;/isbn&gt;&lt;urls&gt;&lt;/urls&gt;&lt;electronic-resource-num&gt;10.1007/bf00204256&lt;/electronic-resource-num&gt;&lt;/record&gt;&lt;/Cite&gt;&lt;/EndNote&gt;</w:instrText>
      </w:r>
      <w:r w:rsidRPr="00F1559F">
        <w:fldChar w:fldCharType="separate"/>
      </w:r>
      <w:r w:rsidR="000949C8" w:rsidRPr="000949C8">
        <w:rPr>
          <w:noProof/>
          <w:vertAlign w:val="superscript"/>
        </w:rPr>
        <w:t>68</w:t>
      </w:r>
      <w:r w:rsidRPr="00F1559F">
        <w:fldChar w:fldCharType="end"/>
      </w:r>
      <w:r w:rsidRPr="00F1559F">
        <w:t>, may offer greatly increased efficiency in the conversion of waste heat into energy. For example, synthe</w:t>
      </w:r>
      <w:r w:rsidR="006F0BF4" w:rsidRPr="00F1559F">
        <w:t>tic</w:t>
      </w:r>
      <w:r w:rsidRPr="00F1559F">
        <w:t xml:space="preserve"> ~6.4 nm bimetallic CuFeS</w:t>
      </w:r>
      <w:r w:rsidRPr="00F1559F">
        <w:rPr>
          <w:vertAlign w:val="subscript"/>
        </w:rPr>
        <w:t>2</w:t>
      </w:r>
      <w:r w:rsidRPr="00F1559F">
        <w:t xml:space="preserve"> </w:t>
      </w:r>
      <w:r w:rsidR="006F0BF4" w:rsidRPr="00F1559F">
        <w:t xml:space="preserve">can </w:t>
      </w:r>
      <w:r w:rsidRPr="00F1559F">
        <w:t xml:space="preserve">display thermoelectric values </w:t>
      </w:r>
      <w:r w:rsidR="006F0BF4" w:rsidRPr="00F1559F">
        <w:t>~77 times higher than</w:t>
      </w:r>
      <w:r w:rsidRPr="00F1559F">
        <w:t xml:space="preserve"> bulk chalcopyrite </w:t>
      </w:r>
      <w:r w:rsidRPr="00F1559F">
        <w:fldChar w:fldCharType="begin"/>
      </w:r>
      <w:r w:rsidR="00CD7288">
        <w:instrText xml:space="preserve"> ADDIN EN.CITE &lt;EndNote&gt;&lt;Cite AuthorYear="1"&gt;&lt;Author&gt;Liang&lt;/Author&gt;&lt;Year&gt;2012&lt;/Year&gt;&lt;RecNum&gt;664&lt;/RecNum&gt;&lt;DisplayText&gt;&lt;style face="superscript"&gt;69&lt;/style&gt;&lt;/DisplayText&gt;&lt;record&gt;&lt;rec-number&gt;664&lt;/rec-number&gt;&lt;foreign-keys&gt;&lt;key app="EN" db-id="a2zpsespyrevvge252tvfx5lrfdd22v55ex9" timestamp="0"&gt;664&lt;/key&gt;&lt;/foreign-keys&gt;&lt;ref-type name="Journal Article"&gt;17&lt;/ref-type&gt;&lt;contributors&gt;&lt;authors&gt;&lt;author&gt;Liang, D.&lt;/author&gt;&lt;author&gt;Ma, R.&lt;/author&gt;&lt;author&gt;Jiao, S.&lt;/author&gt;&lt;author&gt;Pang, G.&lt;/author&gt;&lt;author&gt;Feng, S.&lt;/author&gt;&lt;/authors&gt;&lt;/contributors&gt;&lt;auth-address&gt;State Key Laboratory of Inorganic Synthesis and Preparative Chemistry, College of Chemistry, Jilin University, Changchun 130012, PR China.&lt;/auth-address&gt;&lt;titles&gt;&lt;title&gt;A facile synthetic approach for copper iron sulfide nanocrystals with enhanced thermoelectric performance&lt;/title&gt;&lt;secondary-title&gt;Nanoscale&lt;/secondary-title&gt;&lt;alt-title&gt;Nanoscale&lt;/alt-title&gt;&lt;/titles&gt;&lt;pages&gt;6265-8&lt;/pages&gt;&lt;volume&gt;4&lt;/volume&gt;&lt;number&gt;20&lt;/number&gt;&lt;edition&gt;2012/09/12&lt;/edition&gt;&lt;keywords&gt;&lt;keyword&gt;thermal-conductivity&lt;/keyword&gt;&lt;keyword&gt;bulk alloys&lt;/keyword&gt;&lt;keyword&gt;merit&lt;/keyword&gt;&lt;keyword&gt;figure&lt;/keyword&gt;&lt;keyword&gt;cufes2&lt;/keyword&gt;&lt;keyword&gt;chalcopyrite&lt;/keyword&gt;&lt;keyword&gt;reduction&lt;/keyword&gt;&lt;keyword&gt;devices&lt;/keyword&gt;&lt;keyword&gt;Chemistry&lt;/keyword&gt;&lt;keyword&gt;Science &amp;amp; Technology - Other Topics&lt;/keyword&gt;&lt;keyword&gt;Materials Science&lt;/keyword&gt;&lt;keyword&gt;Physics&lt;/keyword&gt;&lt;/keywords&gt;&lt;dates&gt;&lt;year&gt;2012&lt;/year&gt;&lt;pub-dates&gt;&lt;date&gt;Oct 21&lt;/date&gt;&lt;/pub-dates&gt;&lt;/dates&gt;&lt;isbn&gt;2040-3372 (Electronic)&amp;#xD;2040-3364 (Linking)&lt;/isbn&gt;&lt;accession-num&gt;22964872&lt;/accession-num&gt;&lt;work-type&gt;Article&lt;/work-type&gt;&lt;urls&gt;&lt;related-urls&gt;&lt;url&gt;https://www.ncbi.nlm.nih.gov/pubmed/22964872&lt;/url&gt;&lt;/related-urls&gt;&lt;/urls&gt;&lt;electronic-resource-num&gt;10.1039/c2nr31193c&lt;/electronic-resource-num&gt;&lt;language&gt;English&lt;/language&gt;&lt;/record&gt;&lt;/Cite&gt;&lt;/EndNote&gt;</w:instrText>
      </w:r>
      <w:r w:rsidRPr="00F1559F">
        <w:fldChar w:fldCharType="separate"/>
      </w:r>
      <w:r w:rsidR="000949C8" w:rsidRPr="000949C8">
        <w:rPr>
          <w:noProof/>
          <w:vertAlign w:val="superscript"/>
        </w:rPr>
        <w:t>69</w:t>
      </w:r>
      <w:r w:rsidRPr="00F1559F">
        <w:fldChar w:fldCharType="end"/>
      </w:r>
      <w:r w:rsidRPr="00F1559F">
        <w:t xml:space="preserve">. </w:t>
      </w:r>
    </w:p>
    <w:p w14:paraId="68188B31" w14:textId="77777777" w:rsidR="007970E2" w:rsidRPr="00F1559F" w:rsidRDefault="007970E2" w:rsidP="005E06A4">
      <w:pPr>
        <w:pStyle w:val="Heading2"/>
      </w:pPr>
      <w:bookmarkStart w:id="35" w:name="_Toc510793952"/>
      <w:r w:rsidRPr="00F1559F">
        <w:t>Core-shell SINPs</w:t>
      </w:r>
      <w:bookmarkEnd w:id="35"/>
    </w:p>
    <w:p w14:paraId="10A0B3A4" w14:textId="01B79CFC" w:rsidR="007970E2" w:rsidRPr="00F1559F" w:rsidRDefault="007970E2" w:rsidP="00654C86">
      <w:pPr>
        <w:pStyle w:val="TAMainText"/>
      </w:pPr>
      <w:r w:rsidRPr="00F1559F">
        <w:t>Various core-shell SINPs have been developed and synthesized for various technological applications.  For example, core-shell Au/FeS NPs with polyethylene glycol coatings have been developed  in which the Au component functions as a radiosensitizer</w:t>
      </w:r>
      <w:r w:rsidR="006F0BF4" w:rsidRPr="00F1559F">
        <w:t xml:space="preserve"> in medical applications</w:t>
      </w:r>
      <w:r w:rsidRPr="00F1559F">
        <w:t xml:space="preserve"> </w:t>
      </w:r>
      <w:r w:rsidRPr="00F1559F">
        <w:fldChar w:fldCharType="begin"/>
      </w:r>
      <w:r w:rsidR="00CD7288">
        <w:instrText xml:space="preserve"> ADDIN EN.CITE &lt;EndNote&gt;&lt;Cite&gt;&lt;Author&gt;Chen&lt;/Author&gt;&lt;Year&gt;2017&lt;/Year&gt;&lt;RecNum&gt;778&lt;/RecNum&gt;&lt;DisplayText&gt;&lt;style face="superscript"&gt;70&lt;/style&gt;&lt;/DisplayText&gt;&lt;record&gt;&lt;rec-number&gt;778&lt;/rec-number&gt;&lt;foreign-keys&gt;&lt;key app="EN" db-id="a2zpsespyrevvge252tvfx5lrfdd22v55ex9" timestamp="0"&gt;778&lt;/key&gt;&lt;/foreign-keys&gt;&lt;ref-type name="Journal Article"&gt;17&lt;/ref-type&gt;&lt;contributors&gt;&lt;authors&gt;&lt;author&gt;Chen, Yanan&lt;/author&gt;&lt;author&gt;Xu, Shaomao&lt;/author&gt;&lt;author&gt;Li, Yuanchang&lt;/author&gt;&lt;author&gt;Jacob, Rohit Jiji&lt;/author&gt;&lt;author&gt;Kuang, Yudi&lt;/author&gt;&lt;author&gt;Liu, Boyang&lt;/author&gt;&lt;author&gt;Wang, Yilin&lt;/author&gt;&lt;author&gt;Pastel, Glenn&lt;/author&gt;&lt;author&gt;Salamanca-Riba, Lourdes G.&lt;/author&gt;&lt;author&gt;Zachariah, Michael R.&lt;/author&gt;&lt;author&gt;Hu, Liangbing&lt;/author&gt;&lt;/authors&gt;&lt;/contributors&gt;&lt;titles&gt;&lt;title&gt;FeS2&amp;#xD; Nanoparticles Embedded in Reduced Graphene Oxide toward Robust, High-Performance Electrocatalysts&lt;/title&gt;&lt;secondary-title&gt;Advanced Energy Materials&lt;/secondary-title&gt;&lt;/titles&gt;&lt;volume&gt;7&lt;/volume&gt;&lt;number&gt;19&lt;/number&gt;&lt;section&gt;1700482&lt;/section&gt;&lt;dates&gt;&lt;year&gt;2017&lt;/year&gt;&lt;pub-dates&gt;&lt;date&gt;Oct 11&lt;/date&gt;&lt;/pub-dates&gt;&lt;/dates&gt;&lt;isbn&gt;16146832&lt;/isbn&gt;&lt;accession-num&gt;WOS:000414918700013&lt;/accession-num&gt;&lt;urls&gt;&lt;related-urls&gt;&lt;url&gt;&amp;lt;Go to ISI&amp;gt;://WOS:000414918700013&lt;/url&gt;&lt;url&gt;https://onlinelibrary.wiley.com/doi/pdf/10.1002/aenm.201700482&lt;/url&gt;&lt;/related-urls&gt;&lt;/urls&gt;&lt;custom7&gt;1700482&lt;/custom7&gt;&lt;electronic-resource-num&gt;10.1002/aenm.201700482&lt;/electronic-resource-num&gt;&lt;/record&gt;&lt;/Cite&gt;&lt;/EndNote&gt;</w:instrText>
      </w:r>
      <w:r w:rsidRPr="00F1559F">
        <w:fldChar w:fldCharType="separate"/>
      </w:r>
      <w:r w:rsidR="000949C8" w:rsidRPr="000949C8">
        <w:rPr>
          <w:noProof/>
          <w:vertAlign w:val="superscript"/>
        </w:rPr>
        <w:t>70</w:t>
      </w:r>
      <w:r w:rsidRPr="00F1559F">
        <w:fldChar w:fldCharType="end"/>
      </w:r>
      <w:r w:rsidRPr="00F1559F">
        <w:t xml:space="preserve">.  </w:t>
      </w:r>
      <w:r w:rsidRPr="00F1559F">
        <w:lastRenderedPageBreak/>
        <w:t xml:space="preserve">The FeS component of these SINPs provides contrast to enhance magnetic resonance imaging and photoacoustic imaging, and the coating enables higher dosages without the associated metal toxicity to patients. </w:t>
      </w:r>
    </w:p>
    <w:p w14:paraId="00185015" w14:textId="18AD3ACB" w:rsidR="007970E2" w:rsidRPr="00F1559F" w:rsidRDefault="007970E2" w:rsidP="00654C86">
      <w:pPr>
        <w:pStyle w:val="TAMainText"/>
      </w:pPr>
      <w:r w:rsidRPr="00F1559F">
        <w:t xml:space="preserve">In environmental applications, methods have been developed for large-scale synthesis of core-shell FeS NPs, involving FeS shells on zero valent iron (ZVI) NPs </w:t>
      </w:r>
      <w:r w:rsidRPr="00F1559F">
        <w:fldChar w:fldCharType="begin">
          <w:fldData xml:space="preserve">PEVuZE5vdGU+PENpdGU+PEF1dGhvcj5GZW5nPC9BdXRob3I+PFllYXI+MjAxMzwvWWVhcj48UmVj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</w:fldData>
        </w:fldChar>
      </w:r>
      <w:r w:rsidR="00CD7288">
        <w:instrText xml:space="preserve"> ADDIN EN.CITE </w:instrText>
      </w:r>
      <w:r w:rsidR="00CD7288">
        <w:fldChar w:fldCharType="begin">
          <w:fldData xml:space="preserve">PEVuZE5vdGU+PENpdGU+PEF1dGhvcj5GZW5nPC9BdXRob3I+PFllYXI+MjAxMzwvWWVhcj48UmVj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</w:fldData>
        </w:fldChar>
      </w:r>
      <w:r w:rsidR="00CD7288">
        <w:instrText xml:space="preserve"> ADDIN EN.CITE.DATA </w:instrText>
      </w:r>
      <w:r w:rsidR="00CD7288">
        <w:fldChar w:fldCharType="end"/>
      </w:r>
      <w:r w:rsidRPr="00F1559F">
        <w:fldChar w:fldCharType="separate"/>
      </w:r>
      <w:r w:rsidR="000949C8" w:rsidRPr="000949C8">
        <w:rPr>
          <w:noProof/>
          <w:vertAlign w:val="superscript"/>
        </w:rPr>
        <w:t>71, 72</w:t>
      </w:r>
      <w:r w:rsidRPr="00F1559F">
        <w:fldChar w:fldCharType="end"/>
      </w:r>
      <w:r w:rsidRPr="00F1559F">
        <w:t xml:space="preserve">.  </w:t>
      </w:r>
    </w:p>
    <w:p w14:paraId="3FC4DD44" w14:textId="77777777" w:rsidR="007970E2" w:rsidRPr="00F1559F" w:rsidRDefault="007970E2" w:rsidP="005E06A4">
      <w:pPr>
        <w:pStyle w:val="Heading1"/>
      </w:pPr>
      <w:bookmarkStart w:id="36" w:name="_Toc39087861"/>
      <w:r w:rsidRPr="00F1559F">
        <w:t>Formation of SINPs in natural environments</w:t>
      </w:r>
      <w:bookmarkEnd w:id="36"/>
    </w:p>
    <w:p w14:paraId="7E6956E9" w14:textId="4E4C38D2" w:rsidR="007970E2" w:rsidRPr="00F1559F" w:rsidRDefault="007970E2" w:rsidP="00654C86">
      <w:pPr>
        <w:pStyle w:val="TAMainText"/>
      </w:pPr>
      <w:r w:rsidRPr="00F1559F">
        <w:t>Natural S</w:t>
      </w:r>
      <w:r w:rsidR="00A54249" w:rsidRPr="00F1559F">
        <w:t>ulfur</w:t>
      </w:r>
      <w:r w:rsidRPr="00F1559F">
        <w:t xml:space="preserve">-bearing </w:t>
      </w:r>
      <w:r w:rsidR="00A54249" w:rsidRPr="00F1559F">
        <w:t>Fe</w:t>
      </w:r>
      <w:r w:rsidRPr="00F1559F">
        <w:t xml:space="preserve"> species occur in many natural environments, with iron sulfides being among the most extensively dispersed reduced S species found on Earth. For example, sulfur-bearing Fe-rich minerals are a common constituent of the lithosphere, being found in many types of geological bodies, such as ancient sedimentary rocks, modern sediments, mineral deposits, and submarine hydrothermal vent deposits. As well as the lithosphere, naturally formed NPs have also been discovered in the troposphere (and even higher), the hydrosphere (oceans, lakes, rivers, and groundwater), and the biosphere (principally microbes, but also in higher organisms including humans) </w:t>
      </w:r>
      <w:r w:rsidRPr="00F1559F">
        <w:fldChar w:fldCharType="begin"/>
      </w:r>
      <w:r w:rsidR="00CD7288">
        <w:instrText xml:space="preserve"> ADDIN EN.CITE &lt;EndNote&gt;&lt;Cite&gt;&lt;Author&gt;Hochella&lt;/Author&gt;&lt;Year&gt;2015&lt;/Year&gt;&lt;RecNum&gt;587&lt;/RecNum&gt;&lt;DisplayText&gt;&lt;style face="superscript"&gt;73&lt;/style&gt;&lt;/DisplayText&gt;&lt;record&gt;&lt;rec-number&gt;587&lt;/rec-number&gt;&lt;foreign-keys&gt;&lt;key app="EN" db-id="a2zpsespyrevvge252tvfx5lrfdd22v55ex9" timestamp="0"&gt;587&lt;/key&gt;&lt;/foreign-keys&gt;&lt;ref-type name="Journal Article"&gt;17&lt;/ref-type&gt;&lt;contributors&gt;&lt;authors&gt;&lt;author&gt;Hochella, Michael F.&lt;/author&gt;&lt;author&gt;Spencer, Michael G.&lt;/author&gt;&lt;author&gt;Jones, Kimberly L.&lt;/author&gt;&lt;/authors&gt;&lt;/contributors&gt;&lt;titles&gt;&lt;title&gt;Nanotechnology: nature&amp;apos;s gift or scientists&amp;apos; brainchild?&lt;/title&gt;&lt;secondary-title&gt;Environmental Science: Nano&lt;/secondary-title&gt;&lt;/titles&gt;&lt;pages&gt;114-119&lt;/pages&gt;&lt;volume&gt;2&lt;/volume&gt;&lt;number&gt;2&lt;/number&gt;&lt;section&gt;114&lt;/section&gt;&lt;dates&gt;&lt;year&gt;2015&lt;/year&gt;&lt;/dates&gt;&lt;isbn&gt;2051-8153&amp;#xD;2051-8161&lt;/isbn&gt;&lt;work-type&gt;Review&lt;/work-type&gt;&lt;urls&gt;&lt;related-urls&gt;&lt;url&gt;https://www.scopus.com/inward/record.uri?eid=2-s2.0-84926511773&amp;amp;doi=10.1039%2fc4en00145a&amp;amp;partnerID=40&amp;amp;md5=3219f272903e3419d5292a89b900519f&lt;/url&gt;&lt;url&gt;https://pubs.rsc.org/en/content/articlepdf/2015/en/c4en00145a&lt;/url&gt;&lt;/related-urls&gt;&lt;/urls&gt;&lt;electronic-resource-num&gt;10.1039/c4en00145a&lt;/electronic-resource-num&gt;&lt;remote-database-name&gt;Scopus&lt;/remote-database-name&gt;&lt;/record&gt;&lt;/Cite&gt;&lt;/EndNote&gt;</w:instrText>
      </w:r>
      <w:r w:rsidRPr="00F1559F">
        <w:fldChar w:fldCharType="separate"/>
      </w:r>
      <w:r w:rsidR="000949C8" w:rsidRPr="000949C8">
        <w:rPr>
          <w:noProof/>
          <w:vertAlign w:val="superscript"/>
        </w:rPr>
        <w:t>73</w:t>
      </w:r>
      <w:r w:rsidRPr="00F1559F">
        <w:fldChar w:fldCharType="end"/>
      </w:r>
      <w:r w:rsidRPr="00F1559F">
        <w:t xml:space="preserve">, and even on asteroids </w:t>
      </w:r>
      <w:r w:rsidRPr="00F1559F">
        <w:fldChar w:fldCharType="begin">
          <w:fldData xml:space="preserve">PEVuZE5vdGU+PENpdGU+PEF1dGhvcj5Ob2d1Y2hpPC9BdXRob3I+PFllYXI+MjAxMTwvWWVhcj48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</w:fldData>
        </w:fldChar>
      </w:r>
      <w:r w:rsidR="00CD7288">
        <w:instrText xml:space="preserve"> ADDIN EN.CITE </w:instrText>
      </w:r>
      <w:r w:rsidR="00CD7288">
        <w:fldChar w:fldCharType="begin">
          <w:fldData xml:space="preserve">PEVuZE5vdGU+PENpdGU+PEF1dGhvcj5Ob2d1Y2hpPC9BdXRob3I+PFllYXI+MjAxMTwvWWVhcj48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</w:fldData>
        </w:fldChar>
      </w:r>
      <w:r w:rsidR="00CD7288">
        <w:instrText xml:space="preserve"> ADDIN EN.CITE.DATA </w:instrText>
      </w:r>
      <w:r w:rsidR="00CD7288">
        <w:fldChar w:fldCharType="end"/>
      </w:r>
      <w:r w:rsidRPr="00F1559F">
        <w:fldChar w:fldCharType="separate"/>
      </w:r>
      <w:r w:rsidR="000949C8" w:rsidRPr="000949C8">
        <w:rPr>
          <w:noProof/>
          <w:vertAlign w:val="superscript"/>
        </w:rPr>
        <w:t>74</w:t>
      </w:r>
      <w:r w:rsidRPr="00F1559F">
        <w:fldChar w:fldCharType="end"/>
      </w:r>
      <w:r w:rsidRPr="00F1559F">
        <w:t>.  In this section we explore these naturally forming S-bearing Fe-rich NPs in order to provide inspiration for</w:t>
      </w:r>
      <w:r w:rsidR="00373F5C" w:rsidRPr="00F1559F">
        <w:t xml:space="preserve"> the development of</w:t>
      </w:r>
      <w:r w:rsidRPr="00F1559F">
        <w:t xml:space="preserve"> new </w:t>
      </w:r>
      <w:r w:rsidR="00A54249" w:rsidRPr="00F1559F">
        <w:t xml:space="preserve">engineered </w:t>
      </w:r>
      <w:r w:rsidRPr="00F1559F">
        <w:t xml:space="preserve">synthesis techniques.  </w:t>
      </w:r>
    </w:p>
    <w:p w14:paraId="2A3834FD" w14:textId="77777777" w:rsidR="007970E2" w:rsidRPr="00F1559F" w:rsidRDefault="007970E2" w:rsidP="005E06A4">
      <w:pPr>
        <w:pStyle w:val="Heading2"/>
      </w:pPr>
      <w:bookmarkStart w:id="37" w:name="_Toc39087862"/>
      <w:bookmarkStart w:id="38" w:name="_Toc510793940"/>
      <w:r w:rsidRPr="00F1559F">
        <w:t>Lithosphere</w:t>
      </w:r>
      <w:bookmarkEnd w:id="37"/>
    </w:p>
    <w:p w14:paraId="495589A1" w14:textId="0EB32EA8" w:rsidR="007970E2" w:rsidRPr="00F1559F" w:rsidRDefault="007970E2" w:rsidP="00654C86">
      <w:pPr>
        <w:pStyle w:val="TAMainText"/>
      </w:pPr>
      <w:r w:rsidRPr="00F1559F">
        <w:t xml:space="preserve">Sulfur-iron reactions play key roles in the geochemistry of the lithosphere, from low-temperature (&lt;100 </w:t>
      </w:r>
      <w:r w:rsidRPr="00F1559F">
        <w:rPr>
          <w:vertAlign w:val="superscript"/>
        </w:rPr>
        <w:t>o</w:t>
      </w:r>
      <w:r w:rsidRPr="00F1559F">
        <w:t xml:space="preserve">C) sedimentary systems </w:t>
      </w:r>
      <w:r w:rsidRPr="00F1559F">
        <w:fldChar w:fldCharType="begin"/>
      </w:r>
      <w:r w:rsidR="00CD7288">
        <w:instrText xml:space="preserve"> ADDIN EN.CITE &lt;EndNote&gt;&lt;Cite&gt;&lt;Author&gt;Benning&lt;/Author&gt;&lt;Year&gt;2000&lt;/Year&gt;&lt;RecNum&gt;592&lt;/RecNum&gt;&lt;DisplayText&gt;&lt;style face="superscript"&gt;75, 76&lt;/style&gt;&lt;/DisplayText&gt;&lt;record&gt;&lt;rec-number&gt;592&lt;/rec-number&gt;&lt;foreign-keys&gt;&lt;key app="EN" db-id="a2zpsespyrevvge252tvfx5lrfdd22v55ex9" timestamp="0"&gt;592&lt;/key&gt;&lt;/foreign-keys&gt;&lt;ref-type name="Journal Article"&gt;17&lt;/ref-type&gt;&lt;contributors&gt;&lt;authors&gt;&lt;author&gt;Benning, Liane G.&lt;/author&gt;&lt;author&gt;Wilkin, Rick T.&lt;/author&gt;&lt;author&gt;Barnes, H. L.&lt;/author&gt;&lt;/authors&gt;&lt;/contributors&gt;&lt;titles&gt;&lt;title&gt;Reaction pathways in the Fe–S system below 100°C&lt;/title&gt;&lt;secondary-title&gt;Chemical Geology&lt;/secondary-title&gt;&lt;/titles&gt;&lt;pages&gt;25-51&lt;/pages&gt;&lt;volume&gt;167&lt;/volume&gt;&lt;number&gt;1-2&lt;/number&gt;&lt;section&gt;25&lt;/section&gt;&lt;dates&gt;&lt;year&gt;2000&lt;/year&gt;&lt;/dates&gt;&lt;isbn&gt;00092541&lt;/isbn&gt;&lt;urls&gt;&lt;/urls&gt;&lt;electronic-resource-num&gt;10.1016/s0009-2541(99)00198-9&lt;/electronic-resource-num&gt;&lt;/record&gt;&lt;/Cite&gt;&lt;Cite&gt;&lt;Author&gt;Hunger&lt;/Author&gt;&lt;Year&gt;2007&lt;/Year&gt;&lt;RecNum&gt;593&lt;/RecNum&gt;&lt;record&gt;&lt;rec-number&gt;593&lt;/rec-number&gt;&lt;foreign-keys&gt;&lt;key app="EN" db-id="a2zpsespyrevvge252tvfx5lrfdd22v55ex9" timestamp="0"&gt;593&lt;/key&gt;&lt;/foreign-keys&gt;&lt;ref-type name="Journal Article"&gt;17&lt;/ref-type&gt;&lt;contributors&gt;&lt;authors&gt;&lt;author&gt;Hunger, S.&lt;/author&gt;&lt;author&gt;Benning, L. G.&lt;/author&gt;&lt;/authors&gt;&lt;/contributors&gt;&lt;auth-address&gt;Earth and Biosphere Institute, School of Earth and Environment, University of Leeds, Leeds, LS2 9JT, UK. s.hunger@earth.leeds.ac.uk&lt;/auth-address&gt;&lt;titles&gt;&lt;title&gt;Greigite: a true intermediate on the polysulfide pathway to pyrite&lt;/title&gt;&lt;secondary-title&gt;Geochem Trans&lt;/secondary-title&gt;&lt;/titles&gt;&lt;pages&gt;1&lt;/pages&gt;&lt;volume&gt;8&lt;/volume&gt;&lt;edition&gt;2007/03/23&lt;/edition&gt;&lt;dates&gt;&lt;year&gt;2007&lt;/year&gt;&lt;pub-dates&gt;&lt;date&gt;Mar 21&lt;/date&gt;&lt;/pub-dates&gt;&lt;/dates&gt;&lt;isbn&gt;1467-4866 (Electronic)&amp;#xD;1467-4866 (Linking)&lt;/isbn&gt;&lt;accession-num&gt;17376247&lt;/accession-num&gt;&lt;urls&gt;&lt;related-urls&gt;&lt;url&gt;https://www.ncbi.nlm.nih.gov/pubmed/17376247&lt;/url&gt;&lt;/related-urls&gt;&lt;/urls&gt;&lt;custom2&gt;PMC1847509&lt;/custom2&gt;&lt;custom7&gt;1&lt;/custom7&gt;&lt;electronic-resource-num&gt;10.1186/1467-4866-8-1&lt;/electronic-resource-num&gt;&lt;/record&gt;&lt;/Cite&gt;&lt;/EndNote&gt;</w:instrText>
      </w:r>
      <w:r w:rsidRPr="00F1559F">
        <w:fldChar w:fldCharType="separate"/>
      </w:r>
      <w:r w:rsidR="000949C8" w:rsidRPr="000949C8">
        <w:rPr>
          <w:noProof/>
          <w:vertAlign w:val="superscript"/>
        </w:rPr>
        <w:t>75, 76</w:t>
      </w:r>
      <w:r w:rsidRPr="00F1559F">
        <w:fldChar w:fldCharType="end"/>
      </w:r>
      <w:r w:rsidRPr="00F1559F">
        <w:t xml:space="preserve">, intermediate-temperature (100-400 </w:t>
      </w:r>
      <w:r w:rsidRPr="00F1559F">
        <w:rPr>
          <w:vertAlign w:val="superscript"/>
        </w:rPr>
        <w:t>o</w:t>
      </w:r>
      <w:r w:rsidRPr="00F1559F">
        <w:t xml:space="preserve">C) hydrothermal sulfide deposits that form large ore bodies </w:t>
      </w:r>
      <w:r w:rsidRPr="00F1559F">
        <w:fldChar w:fldCharType="begin"/>
      </w:r>
      <w:r w:rsidR="004D013A">
        <w:instrText xml:space="preserve"> ADDIN EN.CITE &lt;EndNote&gt;&lt;Cite&gt;&lt;Author&gt;Maher&lt;/Author&gt;&lt;Year&gt;1999&lt;/Year&gt;&lt;RecNum&gt;597&lt;/RecNum&gt;&lt;DisplayText&gt;&lt;style face="superscript"&gt;77&lt;/style&gt;&lt;/DisplayText&gt;&lt;record&gt;&lt;rec-number&gt;597&lt;/rec-number&gt;&lt;foreign-keys&gt;&lt;key app="EN" db-id="a2zpsespyrevvge252tvfx5lrfdd22v55ex9" timestamp="0"&gt;597&lt;/key&gt;&lt;/foreign-keys&gt;&lt;ref-type name="Book"&gt;6&lt;/ref-type&gt;&lt;contributors&gt;&lt;authors&gt;&lt;author&gt;Maher, B. A.&lt;/author&gt;&lt;author&gt;Thompson, R.&lt;/author&gt;&lt;/authors&gt;&lt;/contributors&gt;&lt;titles&gt;&lt;title&gt;Quaternary climates, environments and magnetism&lt;/title&gt;&lt;secondary-title&gt;Quaternary Climates, Environments and Magnetism&lt;/secondary-title&gt;&lt;/titles&gt;&lt;dates&gt;&lt;year&gt;1999&lt;/year&gt;&lt;/dates&gt;&lt;pub-location&gt;Cambridge, United Kingdom&lt;/pub-location&gt;&lt;publisher&gt;Cambridge University Press&lt;/publisher&gt;&lt;urls&gt;&lt;/urls&gt;&lt;/record&gt;&lt;/Cite&gt;&lt;/EndNote&gt;</w:instrText>
      </w:r>
      <w:r w:rsidRPr="00F1559F">
        <w:fldChar w:fldCharType="separate"/>
      </w:r>
      <w:r w:rsidR="000949C8" w:rsidRPr="000949C8">
        <w:rPr>
          <w:noProof/>
          <w:vertAlign w:val="superscript"/>
        </w:rPr>
        <w:t>77</w:t>
      </w:r>
      <w:r w:rsidRPr="00F1559F">
        <w:fldChar w:fldCharType="end"/>
      </w:r>
      <w:r w:rsidRPr="00F1559F">
        <w:t xml:space="preserve">, to high temperature (up to 1000 </w:t>
      </w:r>
      <w:r w:rsidRPr="00F1559F">
        <w:rPr>
          <w:vertAlign w:val="superscript"/>
        </w:rPr>
        <w:t>o</w:t>
      </w:r>
      <w:r w:rsidRPr="00F1559F">
        <w:t xml:space="preserve">C) igneous and metamorphic rocks </w:t>
      </w:r>
      <w:r w:rsidRPr="00F1559F">
        <w:fldChar w:fldCharType="begin"/>
      </w:r>
      <w:r w:rsidR="00194F0B">
        <w:instrText xml:space="preserve"> ADDIN EN.CITE &lt;EndNote&gt;&lt;Cite&gt;&lt;Author&gt;Whitney&lt;/Author&gt;&lt;Year&gt;1983&lt;/Year&gt;&lt;RecNum&gt;8065&lt;/RecNum&gt;&lt;DisplayText&gt;&lt;style face="superscript"&gt;78&lt;/style&gt;&lt;/DisplayText&gt;&lt;record&gt;&lt;rec-number&gt;8065&lt;/rec-number&gt;&lt;foreign-keys&gt;&lt;key app="EN" db-id="a2zpsespyrevvge252tvfx5lrfdd22v55ex9" timestamp="1600857350"&gt;8065&lt;/key&gt;&lt;/foreign-keys&gt;&lt;ref-type name="Journal Article"&gt;17&lt;/ref-type&gt;&lt;contributors&gt;&lt;authors&gt;&lt;author&gt;Whitney, James A&lt;/author&gt;&lt;author&gt;Stormer Jr, John C&lt;/author&gt;&lt;/authors&gt;&lt;/contributors&gt;&lt;titles&gt;&lt;title&gt;Igneous sulfides in the Fish Canyon Tuff and the role of sulfur in calc-alkaline magmas&lt;/title&gt;&lt;secondary-title&gt;Geology&lt;/secondary-title&gt;&lt;/titles&gt;&lt;periodical&gt;&lt;full-title&gt;Geology&lt;/full-title&gt;&lt;/periodical&gt;&lt;pages&gt;99-102&lt;/pages&gt;&lt;volume&gt;11&lt;/volume&gt;&lt;number&gt;2&lt;/number&gt;&lt;dates&gt;&lt;year&gt;1983&lt;/year&gt;&lt;/dates&gt;&lt;isbn&gt;1943-2682&lt;/isbn&gt;&lt;urls&gt;&lt;/urls&gt;&lt;/record&gt;&lt;/Cite&gt;&lt;/EndNote&gt;</w:instrText>
      </w:r>
      <w:r w:rsidRPr="00F1559F">
        <w:fldChar w:fldCharType="separate"/>
      </w:r>
      <w:r w:rsidR="000949C8" w:rsidRPr="000949C8">
        <w:rPr>
          <w:noProof/>
          <w:vertAlign w:val="superscript"/>
        </w:rPr>
        <w:t>78</w:t>
      </w:r>
      <w:r w:rsidRPr="00F1559F">
        <w:fldChar w:fldCharType="end"/>
      </w:r>
      <w:r w:rsidRPr="00F1559F">
        <w:t xml:space="preserve">. </w:t>
      </w:r>
      <w:r w:rsidR="00CF4BE9" w:rsidRPr="00F1559F">
        <w:t xml:space="preserve">While </w:t>
      </w:r>
      <w:r w:rsidRPr="00F1559F">
        <w:t>SINP formation has not been reported as primary phases in high-temperature rocks</w:t>
      </w:r>
      <w:r w:rsidR="00CF4BE9" w:rsidRPr="00F1559F">
        <w:t xml:space="preserve">, </w:t>
      </w:r>
      <w:r w:rsidRPr="00F1559F">
        <w:t xml:space="preserve"> SINP</w:t>
      </w:r>
      <w:r w:rsidR="00CF4BE9" w:rsidRPr="00F1559F">
        <w:t>s may</w:t>
      </w:r>
      <w:r w:rsidRPr="00F1559F">
        <w:t xml:space="preserve"> form in low- to intermediate-temperature systems by a variety of processes; including </w:t>
      </w:r>
      <w:r w:rsidRPr="00F1559F">
        <w:lastRenderedPageBreak/>
        <w:t xml:space="preserve">dissolution-precipitation reactions or </w:t>
      </w:r>
      <w:r w:rsidRPr="00F1559F">
        <w:rPr>
          <w:i/>
        </w:rPr>
        <w:t>via</w:t>
      </w:r>
      <w:r w:rsidRPr="00F1559F">
        <w:t xml:space="preserve"> mechanical breakdown of bulk iron sulfides and other weathering processes </w:t>
      </w:r>
      <w:r w:rsidRPr="00F1559F">
        <w:fldChar w:fldCharType="begin">
          <w:fldData xml:space="preserve">PEVuZE5vdGU+PENpdGU+PEF1dGhvcj5TaGFybWE8L0F1dGhvcj48WWVhcj4yMDE1PC9ZZWFyPjxS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</w:fldData>
        </w:fldChar>
      </w:r>
      <w:r w:rsidR="00CD7288">
        <w:instrText xml:space="preserve"> ADDIN EN.CITE </w:instrText>
      </w:r>
      <w:r w:rsidR="00CD7288">
        <w:fldChar w:fldCharType="begin">
          <w:fldData xml:space="preserve">PEVuZE5vdGU+PENpdGU+PEF1dGhvcj5TaGFybWE8L0F1dGhvcj48WWVhcj4yMDE1PC9ZZWFyPjxS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</w:fldData>
        </w:fldChar>
      </w:r>
      <w:r w:rsidR="00CD7288">
        <w:instrText xml:space="preserve"> ADDIN EN.CITE.DATA </w:instrText>
      </w:r>
      <w:r w:rsidR="00CD7288">
        <w:fldChar w:fldCharType="end"/>
      </w:r>
      <w:r w:rsidRPr="00F1559F">
        <w:fldChar w:fldCharType="separate"/>
      </w:r>
      <w:r w:rsidR="000949C8" w:rsidRPr="000949C8">
        <w:rPr>
          <w:noProof/>
          <w:vertAlign w:val="superscript"/>
        </w:rPr>
        <w:t>11, 73</w:t>
      </w:r>
      <w:r w:rsidRPr="00F1559F">
        <w:fldChar w:fldCharType="end"/>
      </w:r>
      <w:r w:rsidRPr="00F1559F">
        <w:t xml:space="preserve">.  The volumetrically most important Fe-S minerals in these settings are pyrite, mackinawite and greigite. </w:t>
      </w:r>
    </w:p>
    <w:p w14:paraId="718DB668" w14:textId="0B2AD3C1" w:rsidR="007970E2" w:rsidRPr="00F1559F" w:rsidRDefault="007970E2" w:rsidP="00654C86">
      <w:pPr>
        <w:pStyle w:val="TAMainText"/>
      </w:pPr>
      <w:r w:rsidRPr="00F1559F">
        <w:t>In natural lithogenic reactions (Fig. 2), Fe</w:t>
      </w:r>
      <w:r w:rsidRPr="00F1559F">
        <w:rPr>
          <w:vertAlign w:val="superscript"/>
        </w:rPr>
        <w:t>2+</w:t>
      </w:r>
      <w:r w:rsidRPr="00F1559F">
        <w:t xml:space="preserve"> is released into solution by the dissolution of Fe bearing minerals (i.e., ferric (hydr)oxides) under reducing conditions, which occurs largely by microbe facilitated dissimilatory Fe reduction, or by abiotic reactions involving dissolved reductants </w:t>
      </w:r>
      <w:r w:rsidRPr="00F1559F">
        <w:fldChar w:fldCharType="begin"/>
      </w:r>
      <w:r w:rsidR="00194F0B">
        <w:instrText xml:space="preserve"> ADDIN EN.CITE &lt;EndNote&gt;&lt;Cite&gt;&lt;Author&gt;Peiffer&lt;/Author&gt;&lt;Year&gt;2015&lt;/Year&gt;&lt;RecNum&gt;909&lt;/RecNum&gt;&lt;DisplayText&gt;&lt;style face="superscript"&gt;79&lt;/style&gt;&lt;/DisplayText&gt;&lt;record&gt;&lt;rec-number&gt;909&lt;/rec-number&gt;&lt;foreign-keys&gt;&lt;key app="EN" db-id="a2zpsespyrevvge252tvfx5lrfdd22v55ex9" timestamp="0"&gt;909&lt;/key&gt;&lt;/foreign-keys&gt;&lt;ref-type name="Journal Article"&gt;17&lt;/ref-type&gt;&lt;contributors&gt;&lt;authors&gt;&lt;author&gt;Peiffer, Stefan&lt;/author&gt;&lt;author&gt;Behrends, Thilo&lt;/author&gt;&lt;author&gt;Hellige, Katrin&lt;/author&gt;&lt;author&gt;Larese-Casanova, Philip&lt;/author&gt;&lt;author&gt;Wan, Moli&lt;/author&gt;&lt;author&gt;Pollok, Kilian&lt;/author&gt;&lt;/authors&gt;&lt;/contributors&gt;&lt;titles&gt;&lt;title&gt;Pyrite formation and mineral transformation pathways upon sulfidation of ferric hydroxides depend on mineral type and sulfide concentration&lt;/title&gt;&lt;secondary-title&gt;Chemical Geology&lt;/secondary-title&gt;&lt;/titles&gt;&lt;pages&gt;44-55&lt;/pages&gt;&lt;volume&gt;400&lt;/volume&gt;&lt;section&gt;44&lt;/section&gt;&lt;keywords&gt;&lt;keyword&gt;Ferric hydroxides&lt;/keyword&gt;&lt;keyword&gt;Dissolved sulfide&lt;/keyword&gt;&lt;keyword&gt;Ferrous iron&lt;/keyword&gt;&lt;keyword&gt;Pyrite formation&lt;/keyword&gt;&lt;keyword&gt;Electron transfer&lt;/keyword&gt;&lt;keyword&gt;Bulk mineral electrons&lt;/keyword&gt;&lt;/keywords&gt;&lt;dates&gt;&lt;year&gt;2015&lt;/year&gt;&lt;pub-dates&gt;&lt;date&gt;2015/04/14/&lt;/date&gt;&lt;/pub-dates&gt;&lt;/dates&gt;&lt;isbn&gt;00092541&lt;/isbn&gt;&lt;urls&gt;&lt;related-urls&gt;&lt;url&gt;http://www.sciencedirect.com/science/article/pii/S0009254115000285&lt;/url&gt;&lt;/related-urls&gt;&lt;/urls&gt;&lt;electronic-resource-num&gt;10.1016/j.chemgeo.2015.01.023&lt;/electronic-resource-num&gt;&lt;/record&gt;&lt;/Cite&gt;&lt;/EndNote&gt;</w:instrText>
      </w:r>
      <w:r w:rsidRPr="00F1559F">
        <w:fldChar w:fldCharType="separate"/>
      </w:r>
      <w:r w:rsidR="000949C8" w:rsidRPr="000949C8">
        <w:rPr>
          <w:noProof/>
          <w:vertAlign w:val="superscript"/>
        </w:rPr>
        <w:t>79</w:t>
      </w:r>
      <w:r w:rsidRPr="00F1559F">
        <w:fldChar w:fldCharType="end"/>
      </w:r>
      <w:r w:rsidRPr="00F1559F">
        <w:t>. In reducing conditions, sulfur will tend to exist as sulfide (i.e., HS</w:t>
      </w:r>
      <w:r w:rsidRPr="00F1559F">
        <w:rPr>
          <w:vertAlign w:val="superscript"/>
        </w:rPr>
        <w:t>-</w:t>
      </w:r>
      <w:r w:rsidRPr="00F1559F">
        <w:t xml:space="preserve"> at pH &gt; 7). The reduction of sulphate to sulfide is also commonly biologically mediated</w:t>
      </w:r>
      <w:r w:rsidR="00CF4BE9" w:rsidRPr="00F1559F">
        <w:t>, although</w:t>
      </w:r>
      <w:r w:rsidRPr="00F1559F">
        <w:t xml:space="preserve"> it may also occur by interaction with reduced iron species. H</w:t>
      </w:r>
      <w:r w:rsidRPr="00F1559F">
        <w:rPr>
          <w:vertAlign w:val="subscript"/>
        </w:rPr>
        <w:t>2</w:t>
      </w:r>
      <w:r w:rsidRPr="00F1559F">
        <w:t>S is a slightly soluble microbial product that acts as a weak acid, yielding HS</w:t>
      </w:r>
      <w:r w:rsidRPr="00F1559F">
        <w:rPr>
          <w:vertAlign w:val="superscript"/>
        </w:rPr>
        <w:t>−</w:t>
      </w:r>
      <w:r w:rsidRPr="00F1559F">
        <w:t xml:space="preserve"> (pKa = 6.9) and S</w:t>
      </w:r>
      <w:r w:rsidRPr="00F1559F">
        <w:rPr>
          <w:vertAlign w:val="superscript"/>
        </w:rPr>
        <w:t>2−</w:t>
      </w:r>
      <w:r w:rsidRPr="00F1559F">
        <w:t xml:space="preserve"> (pKa = 11.96).</w:t>
      </w:r>
    </w:p>
    <w:p w14:paraId="649BBA93" w14:textId="41825C2F" w:rsidR="007970E2" w:rsidRPr="00F1559F" w:rsidRDefault="00D028EE" w:rsidP="007970E2">
      <w:pPr>
        <w:widowControl w:val="0"/>
        <w:suppressAutoHyphens w:val="0"/>
        <w:autoSpaceDE w:val="0"/>
        <w:autoSpaceDN w:val="0"/>
        <w:adjustRightInd w:val="0"/>
        <w:spacing w:before="0" w:after="0"/>
        <w:rPr>
          <w:noProof/>
        </w:rPr>
      </w:pPr>
      <w:bookmarkStart w:id="39" w:name="_Hlk51760559"/>
      <w:r w:rsidRPr="00F1559F">
        <w:rPr>
          <w:noProof/>
        </w:rPr>
        <w:drawing>
          <wp:inline distT="0" distB="0" distL="0" distR="0" wp14:anchorId="54B7237B" wp14:editId="6B540A90">
            <wp:extent cx="3600000" cy="3918836"/>
            <wp:effectExtent l="0" t="0" r="63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0000" cy="3918836"/>
                    </a:xfrm>
                    <a:prstGeom prst="rect">
                      <a:avLst/>
                    </a:prstGeom>
                    <a:noFill/>
                    <a:ln>
                      <a:noFill/>
                    </a:ln>
                  </pic:spPr>
                </pic:pic>
              </a:graphicData>
            </a:graphic>
          </wp:inline>
        </w:drawing>
      </w:r>
    </w:p>
    <w:p w14:paraId="455190EA" w14:textId="1470AE3F" w:rsidR="007970E2" w:rsidRPr="00F1559F" w:rsidRDefault="007970E2" w:rsidP="00654C86">
      <w:pPr>
        <w:pStyle w:val="VAFigureCaption"/>
      </w:pPr>
      <w:r w:rsidRPr="00F1559F">
        <w:rPr>
          <w:b/>
        </w:rPr>
        <w:t>Fig. 2</w:t>
      </w:r>
      <w:r w:rsidRPr="00F1559F">
        <w:t xml:space="preserve"> Pathway to pyrite formation </w:t>
      </w:r>
      <w:r w:rsidRPr="00F1559F">
        <w:rPr>
          <w:noProof/>
        </w:rPr>
        <w:t xml:space="preserve">(adapted from </w:t>
      </w:r>
      <w:r w:rsidRPr="00F1559F">
        <w:t xml:space="preserve">Berner (1984) </w:t>
      </w:r>
      <w:r w:rsidRPr="00F1559F">
        <w:fldChar w:fldCharType="begin"/>
      </w:r>
      <w:r w:rsidR="00194F0B">
        <w:instrText xml:space="preserve"> ADDIN EN.CITE &lt;EndNote&gt;&lt;Cite&gt;&lt;Author&gt;Berner&lt;/Author&gt;&lt;Year&gt;1984&lt;/Year&gt;&lt;RecNum&gt;7767&lt;/RecNum&gt;&lt;DisplayText&gt;&lt;style face="superscript"&gt;80&lt;/style&gt;&lt;/DisplayText&gt;&lt;record&gt;&lt;rec-number&gt;7767&lt;/rec-number&gt;&lt;foreign-keys&gt;&lt;key app="EN" db-id="a2zpsespyrevvge252tvfx5lrfdd22v55ex9" timestamp="0"&gt;7767&lt;/key&gt;&lt;/foreign-keys&gt;&lt;ref-type name="Journal Article"&gt;17&lt;/ref-type&gt;&lt;contributors&gt;&lt;authors&gt;&lt;author&gt;Berner, Robert A.&lt;/author&gt;&lt;/authors&gt;&lt;/contributors&gt;&lt;titles&gt;&lt;title&gt;Sedimentary pyrite formation: An update&lt;/title&gt;&lt;secondary-title&gt;Geochimica et Cosmochimica Acta&lt;/secondary-title&gt;&lt;/titles&gt;&lt;pages&gt;605-615&lt;/pages&gt;&lt;volume&gt;48&lt;/volume&gt;&lt;number&gt;4&lt;/number&gt;&lt;section&gt;605&lt;/section&gt;&lt;dates&gt;&lt;year&gt;1984&lt;/year&gt;&lt;/dates&gt;&lt;isbn&gt;00167037&lt;/isbn&gt;&lt;urls&gt;&lt;related-urls&gt;&lt;url&gt;https://www.scopus.com/inward/record.uri?eid=2-s2.0-0021284016&amp;amp;doi=10.1016%2f0016-7037%2884%2990089-9&amp;amp;partnerID=40&amp;amp;md5=d7312734ff3bde2ce1ae6cf34fbb63a2&lt;/url&gt;&lt;/related-urls&gt;&lt;/urls&gt;&lt;electronic-resource-num&gt;10.1016/0016-7037(84)90089-9&lt;/electronic-resource-num&gt;&lt;/record&gt;&lt;/Cite&gt;&lt;/EndNote&gt;</w:instrText>
      </w:r>
      <w:r w:rsidRPr="00F1559F">
        <w:fldChar w:fldCharType="separate"/>
      </w:r>
      <w:r w:rsidR="000949C8" w:rsidRPr="000949C8">
        <w:rPr>
          <w:noProof/>
          <w:vertAlign w:val="superscript"/>
        </w:rPr>
        <w:t>80</w:t>
      </w:r>
      <w:r w:rsidRPr="00F1559F">
        <w:fldChar w:fldCharType="end"/>
      </w:r>
      <w:r w:rsidRPr="00F1559F">
        <w:t xml:space="preserve"> with permission)</w:t>
      </w:r>
    </w:p>
    <w:bookmarkEnd w:id="39"/>
    <w:p w14:paraId="65312FFB" w14:textId="4E7A484B" w:rsidR="007970E2" w:rsidRPr="00F1559F" w:rsidRDefault="007970E2" w:rsidP="00654C86">
      <w:pPr>
        <w:pStyle w:val="TAMainText"/>
      </w:pPr>
      <w:r w:rsidRPr="00F1559F">
        <w:lastRenderedPageBreak/>
        <w:t xml:space="preserve">A variety of SINPs can form </w:t>
      </w:r>
      <w:r w:rsidRPr="00F1559F">
        <w:rPr>
          <w:i/>
        </w:rPr>
        <w:t>via</w:t>
      </w:r>
      <w:r w:rsidRPr="00F1559F">
        <w:t xml:space="preserve"> dissolution-precipitation reactions, including mackinawite (FeS) as a nano crystalline or amorphous phase </w:t>
      </w:r>
      <w:r w:rsidRPr="00F1559F">
        <w:fldChar w:fldCharType="begin">
          <w:fldData xml:space="preserve">PEVuZE5vdGU+PENpdGU+PEF1dGhvcj5CdXRsZXI8L0F1dGhvcj48WWVhcj4xOTk5PC9ZZWFyPjxS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</w:fldData>
        </w:fldChar>
      </w:r>
      <w:r w:rsidR="00194F0B">
        <w:instrText xml:space="preserve"> ADDIN EN.CITE </w:instrText>
      </w:r>
      <w:r w:rsidR="00194F0B">
        <w:fldChar w:fldCharType="begin">
          <w:fldData xml:space="preserve">PEVuZE5vdGU+PENpdGU+PEF1dGhvcj5CdXRsZXI8L0F1dGhvcj48WWVhcj4xOTk5PC9ZZWFyPjxS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</w:fldData>
        </w:fldChar>
      </w:r>
      <w:r w:rsidR="00194F0B">
        <w:instrText xml:space="preserve"> ADDIN EN.CITE.DATA </w:instrText>
      </w:r>
      <w:r w:rsidR="00194F0B">
        <w:fldChar w:fldCharType="end"/>
      </w:r>
      <w:r w:rsidRPr="00F1559F">
        <w:fldChar w:fldCharType="separate"/>
      </w:r>
      <w:r w:rsidR="000949C8" w:rsidRPr="000949C8">
        <w:rPr>
          <w:noProof/>
          <w:vertAlign w:val="superscript"/>
        </w:rPr>
        <w:t>81-83</w:t>
      </w:r>
      <w:r w:rsidRPr="00F1559F">
        <w:fldChar w:fldCharType="end"/>
      </w:r>
      <w:r w:rsidRPr="00F1559F">
        <w:t xml:space="preserve">. FeS species may react with dissolved polysulfides to form pyrite </w:t>
      </w:r>
      <w:r w:rsidRPr="00F1559F">
        <w:fldChar w:fldCharType="begin"/>
      </w:r>
      <w:r w:rsidR="00194F0B">
        <w:instrText xml:space="preserve"> ADDIN EN.CITE &lt;EndNote&gt;&lt;Cite&gt;&lt;Author&gt;Peiffer&lt;/Author&gt;&lt;Year&gt;2015&lt;/Year&gt;&lt;RecNum&gt;909&lt;/RecNum&gt;&lt;DisplayText&gt;&lt;style face="superscript"&gt;79&lt;/style&gt;&lt;/DisplayText&gt;&lt;record&gt;&lt;rec-number&gt;909&lt;/rec-number&gt;&lt;foreign-keys&gt;&lt;key app="EN" db-id="a2zpsespyrevvge252tvfx5lrfdd22v55ex9" timestamp="0"&gt;909&lt;/key&gt;&lt;/foreign-keys&gt;&lt;ref-type name="Journal Article"&gt;17&lt;/ref-type&gt;&lt;contributors&gt;&lt;authors&gt;&lt;author&gt;Peiffer, Stefan&lt;/author&gt;&lt;author&gt;Behrends, Thilo&lt;/author&gt;&lt;author&gt;Hellige, Katrin&lt;/author&gt;&lt;author&gt;Larese-Casanova, Philip&lt;/author&gt;&lt;author&gt;Wan, Moli&lt;/author&gt;&lt;author&gt;Pollok, Kilian&lt;/author&gt;&lt;/authors&gt;&lt;/contributors&gt;&lt;titles&gt;&lt;title&gt;Pyrite formation and mineral transformation pathways upon sulfidation of ferric hydroxides depend on mineral type and sulfide concentration&lt;/title&gt;&lt;secondary-title&gt;Chemical Geology&lt;/secondary-title&gt;&lt;/titles&gt;&lt;pages&gt;44-55&lt;/pages&gt;&lt;volume&gt;400&lt;/volume&gt;&lt;section&gt;44&lt;/section&gt;&lt;keywords&gt;&lt;keyword&gt;Ferric hydroxides&lt;/keyword&gt;&lt;keyword&gt;Dissolved sulfide&lt;/keyword&gt;&lt;keyword&gt;Ferrous iron&lt;/keyword&gt;&lt;keyword&gt;Pyrite formation&lt;/keyword&gt;&lt;keyword&gt;Electron transfer&lt;/keyword&gt;&lt;keyword&gt;Bulk mineral electrons&lt;/keyword&gt;&lt;/keywords&gt;&lt;dates&gt;&lt;year&gt;2015&lt;/year&gt;&lt;pub-dates&gt;&lt;date&gt;2015/04/14/&lt;/date&gt;&lt;/pub-dates&gt;&lt;/dates&gt;&lt;isbn&gt;00092541&lt;/isbn&gt;&lt;urls&gt;&lt;related-urls&gt;&lt;url&gt;http://www.sciencedirect.com/science/article/pii/S0009254115000285&lt;/url&gt;&lt;/related-urls&gt;&lt;/urls&gt;&lt;electronic-resource-num&gt;10.1016/j.chemgeo.2015.01.023&lt;/electronic-resource-num&gt;&lt;/record&gt;&lt;/Cite&gt;&lt;/EndNote&gt;</w:instrText>
      </w:r>
      <w:r w:rsidRPr="00F1559F">
        <w:fldChar w:fldCharType="separate"/>
      </w:r>
      <w:r w:rsidR="000949C8" w:rsidRPr="000949C8">
        <w:rPr>
          <w:noProof/>
          <w:vertAlign w:val="superscript"/>
        </w:rPr>
        <w:t>79</w:t>
      </w:r>
      <w:r w:rsidRPr="00F1559F">
        <w:fldChar w:fldCharType="end"/>
      </w:r>
      <w:r w:rsidR="00BD68CA" w:rsidRPr="00F1559F">
        <w:t xml:space="preserve">, </w:t>
      </w:r>
      <w:r w:rsidR="00BD68CA" w:rsidRPr="00F1559F">
        <w:rPr>
          <w:i/>
          <w:iCs/>
        </w:rPr>
        <w:t>via</w:t>
      </w:r>
      <w:r w:rsidRPr="00F1559F">
        <w:rPr>
          <w:i/>
          <w:iCs/>
        </w:rPr>
        <w:t xml:space="preserve"> </w:t>
      </w:r>
      <w:r w:rsidRPr="00F1559F">
        <w:t xml:space="preserve">microbial formation of mackinawite on iron oxide particles </w:t>
      </w:r>
      <w:r w:rsidRPr="00F1559F">
        <w:fldChar w:fldCharType="begin">
          <w:fldData xml:space="preserve">PEVuZE5vdGU+PENpdGUgQXV0aG9yWWVhcj0iMSI+PEF1dGhvcj5IZWxsaWdlPC9BdXRob3I+PFll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</w:fldData>
        </w:fldChar>
      </w:r>
      <w:r w:rsidR="00194F0B">
        <w:instrText xml:space="preserve"> ADDIN EN.CITE </w:instrText>
      </w:r>
      <w:r w:rsidR="00194F0B">
        <w:fldChar w:fldCharType="begin">
          <w:fldData xml:space="preserve">PEVuZE5vdGU+PENpdGUgQXV0aG9yWWVhcj0iMSI+PEF1dGhvcj5IZWxsaWdlPC9BdXRob3I+PFll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</w:fldData>
        </w:fldChar>
      </w:r>
      <w:r w:rsidR="00194F0B">
        <w:instrText xml:space="preserve"> ADDIN EN.CITE.DATA </w:instrText>
      </w:r>
      <w:r w:rsidR="00194F0B">
        <w:fldChar w:fldCharType="end"/>
      </w:r>
      <w:r w:rsidRPr="00F1559F">
        <w:fldChar w:fldCharType="separate"/>
      </w:r>
      <w:r w:rsidR="000949C8" w:rsidRPr="000949C8">
        <w:rPr>
          <w:noProof/>
          <w:vertAlign w:val="superscript"/>
        </w:rPr>
        <w:t>84</w:t>
      </w:r>
      <w:r w:rsidRPr="00F1559F">
        <w:fldChar w:fldCharType="end"/>
      </w:r>
      <w:r w:rsidRPr="00F1559F">
        <w:t xml:space="preserve">. High-resolution transmission electron microscopy (TEM) observations of materials isolated from marine sediments have revealed mackinawite nano-crystalline structures containing 10-15 atomic layers </w:t>
      </w:r>
      <w:r w:rsidRPr="00F1559F">
        <w:fldChar w:fldCharType="begin"/>
      </w:r>
      <w:r w:rsidR="00CD7288">
        <w:instrText xml:space="preserve"> ADDIN EN.CITE &lt;EndNote&gt;&lt;Cite&gt;&lt;Author&gt;Burton&lt;/Author&gt;&lt;Year&gt;2009&lt;/Year&gt;&lt;RecNum&gt;595&lt;/RecNum&gt;&lt;DisplayText&gt;&lt;style face="superscript"&gt;85&lt;/style&gt;&lt;/DisplayText&gt;&lt;record&gt;&lt;rec-number&gt;595&lt;/rec-number&gt;&lt;foreign-keys&gt;&lt;key app="EN" db-id="a2zpsespyrevvge252tvfx5lrfdd22v55ex9" timestamp="0"&gt;595&lt;/key&gt;&lt;/foreign-keys&gt;&lt;ref-type name="Journal Article"&gt;17&lt;/ref-type&gt;&lt;contributors&gt;&lt;authors&gt;&lt;author&gt;Burton, E. D.&lt;/author&gt;&lt;author&gt;Bush, R. T.&lt;/author&gt;&lt;author&gt;Sullivan, L. A.&lt;/author&gt;&lt;author&gt;Hocking, R. K.&lt;/author&gt;&lt;author&gt;Mitchell, D. R.&lt;/author&gt;&lt;author&gt;Johnston, S. G.&lt;/author&gt;&lt;author&gt;Fitzpatrick, R. W.&lt;/author&gt;&lt;author&gt;Raven, M.&lt;/author&gt;&lt;author&gt;McClure, S.&lt;/author&gt;&lt;author&gt;Jang, L. Y.&lt;/author&gt;&lt;/authors&gt;&lt;/contributors&gt;&lt;auth-address&gt;A Centre for Acid Sulfate Soil Research, Southern Cross GeoScience, Southern Cross University, Lismore, NSW 2480, Australia. ed.burton@scu.edu.au&lt;/auth-address&gt;&lt;titles&gt;&lt;title&gt;Iron-monosulfide oxidation in natural sediments: resolving microbially mediated S transformations using XANES, electron microscopy, and selective extractions&lt;/title&gt;&lt;secondary-title&gt;Environ Sci Technol&lt;/secondary-title&gt;&lt;/titles&gt;&lt;pages&gt;3128-34&lt;/pages&gt;&lt;volume&gt;43&lt;/volume&gt;&lt;number&gt;9&lt;/number&gt;&lt;edition&gt;2009/06/19&lt;/edition&gt;&lt;keywords&gt;&lt;keyword&gt;Bacteria/*metabolism&lt;/keyword&gt;&lt;keyword&gt;Biodegradation, Environmental&lt;/keyword&gt;&lt;keyword&gt;Ferrous Compounds/*chemistry/*isolation &amp;amp; purification&lt;/keyword&gt;&lt;keyword&gt;Geologic Sediments/*chemistry&lt;/keyword&gt;&lt;keyword&gt;Hydrogen-Ion Concentration&lt;/keyword&gt;&lt;keyword&gt;*Microscopy, Electron&lt;/keyword&gt;&lt;keyword&gt;Oxidation-Reduction&lt;/keyword&gt;&lt;keyword&gt;Spectrum Analysis&lt;/keyword&gt;&lt;keyword&gt;Sulfur/*metabolism&lt;/keyword&gt;&lt;/keywords&gt;&lt;dates&gt;&lt;year&gt;2009&lt;/year&gt;&lt;pub-dates&gt;&lt;date&gt;May 1&lt;/date&gt;&lt;/pub-dates&gt;&lt;/dates&gt;&lt;publisher&gt;American Chemical Society&lt;/publisher&gt;&lt;isbn&gt;0013-936X (Print)&amp;#xD;0013-936X (Linking)&lt;/isbn&gt;&lt;accession-num&gt;19534124&lt;/accession-num&gt;&lt;urls&gt;&lt;related-urls&gt;&lt;url&gt;https://www.ncbi.nlm.nih.gov/pubmed/19534124&lt;/url&gt;&lt;/related-urls&gt;&lt;/urls&gt;&lt;electronic-resource-num&gt;10.1021/es8036548&lt;/electronic-resource-num&gt;&lt;/record&gt;&lt;/Cite&gt;&lt;/EndNote&gt;</w:instrText>
      </w:r>
      <w:r w:rsidRPr="00F1559F">
        <w:fldChar w:fldCharType="separate"/>
      </w:r>
      <w:r w:rsidR="000949C8" w:rsidRPr="000949C8">
        <w:rPr>
          <w:noProof/>
          <w:vertAlign w:val="superscript"/>
        </w:rPr>
        <w:t>85</w:t>
      </w:r>
      <w:r w:rsidRPr="00F1559F">
        <w:fldChar w:fldCharType="end"/>
      </w:r>
      <w:r w:rsidRPr="00F1559F">
        <w:t>.</w:t>
      </w:r>
    </w:p>
    <w:p w14:paraId="50F2FC1B" w14:textId="42AEAD42" w:rsidR="007970E2" w:rsidRPr="00F1559F" w:rsidRDefault="007970E2" w:rsidP="00654C86">
      <w:pPr>
        <w:pStyle w:val="TAMainText"/>
      </w:pPr>
      <w:r w:rsidRPr="00F1559F">
        <w:t>During diagenesis, greigite will grow if dissolved Fe and S</w:t>
      </w:r>
      <w:r w:rsidRPr="00F1559F">
        <w:rPr>
          <w:vertAlign w:val="subscript"/>
        </w:rPr>
        <w:t>2</w:t>
      </w:r>
      <w:r w:rsidRPr="00F1559F">
        <w:t xml:space="preserve"> are available. Its formation and preservation rely on various factors including the availability of organic carbon, S</w:t>
      </w:r>
      <w:r w:rsidRPr="00F1559F">
        <w:rPr>
          <w:vertAlign w:val="subscript"/>
        </w:rPr>
        <w:t>2</w:t>
      </w:r>
      <w:r w:rsidRPr="00F1559F">
        <w:t xml:space="preserve"> production, and presence of reactive Fe </w:t>
      </w:r>
      <w:r w:rsidRPr="00F1559F">
        <w:fldChar w:fldCharType="begin"/>
      </w:r>
      <w:r w:rsidR="00CD7288">
        <w:instrText xml:space="preserve"> ADDIN EN.CITE &lt;EndNote&gt;&lt;Cite&gt;&lt;Author&gt;Roberts&lt;/Author&gt;&lt;Year&gt;2011&lt;/Year&gt;&lt;RecNum&gt;647&lt;/RecNum&gt;&lt;DisplayText&gt;&lt;style face="superscript"&gt;43&lt;/style&gt;&lt;/DisplayText&gt;&lt;record&gt;&lt;rec-number&gt;647&lt;/rec-number&gt;&lt;foreign-keys&gt;&lt;key app="EN" db-id="a2zpsespyrevvge252tvfx5lrfdd22v55ex9" timestamp="0"&gt;647&lt;/key&gt;&lt;/foreign-keys&gt;&lt;ref-type name="Journal Article"&gt;17&lt;/ref-type&gt;&lt;contributors&gt;&lt;authors&gt;&lt;author&gt;Roberts, Andrew P.&lt;/author&gt;&lt;author&gt;Chang, Liao&lt;/author&gt;&lt;author&gt;Rowan, Christopher J.&lt;/author&gt;&lt;author&gt;Horng, Chorng-Shern&lt;/author&gt;&lt;author&gt;Florindo, Fabio&lt;/author&gt;&lt;/authors&gt;&lt;/contributors&gt;&lt;titles&gt;&lt;title&gt;Magnetic properties of sedimentary greigite (Fe3S4): An update&lt;/title&gt;&lt;secondary-title&gt;Reviews of Geophysics&lt;/secondary-title&gt;&lt;/titles&gt;&lt;volume&gt;49&lt;/volume&gt;&lt;number&gt;1&lt;/number&gt;&lt;dates&gt;&lt;year&gt;2011&lt;/year&gt;&lt;/dates&gt;&lt;isbn&gt;8755-1209&lt;/isbn&gt;&lt;urls&gt;&lt;/urls&gt;&lt;custom7&gt;Rg1002&lt;/custom7&gt;&lt;electronic-resource-num&gt;10.1029/2010rg000336&lt;/electronic-resource-num&gt;&lt;/record&gt;&lt;/Cite&gt;&lt;/EndNote&gt;</w:instrText>
      </w:r>
      <w:r w:rsidRPr="00F1559F">
        <w:fldChar w:fldCharType="separate"/>
      </w:r>
      <w:r w:rsidR="00194F0B" w:rsidRPr="00194F0B">
        <w:rPr>
          <w:noProof/>
          <w:vertAlign w:val="superscript"/>
        </w:rPr>
        <w:t>43</w:t>
      </w:r>
      <w:r w:rsidRPr="00F1559F">
        <w:fldChar w:fldCharType="end"/>
      </w:r>
      <w:r w:rsidRPr="00F1559F">
        <w:t xml:space="preserve">. Greigite is a precursor in the Fe–S system to pyrite formation (Fig. 2)  </w:t>
      </w:r>
      <w:r w:rsidRPr="00F1559F">
        <w:fldChar w:fldCharType="begin">
          <w:fldData xml:space="preserve">PEVuZE5vdGU+PENpdGU+PEF1dGhvcj5QaWNhcmQ8L0F1dGhvcj48WWVhcj4yMDE4PC9ZZWFyPjxS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</w:fldData>
        </w:fldChar>
      </w:r>
      <w:r w:rsidR="00194F0B">
        <w:instrText xml:space="preserve"> ADDIN EN.CITE </w:instrText>
      </w:r>
      <w:r w:rsidR="00194F0B">
        <w:fldChar w:fldCharType="begin">
          <w:fldData xml:space="preserve">PEVuZE5vdGU+PENpdGU+PEF1dGhvcj5QaWNhcmQ8L0F1dGhvcj48WWVhcj4yMDE4PC9ZZWFyPjxS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</w:fldData>
        </w:fldChar>
      </w:r>
      <w:r w:rsidR="00194F0B">
        <w:instrText xml:space="preserve"> ADDIN EN.CITE.DATA </w:instrText>
      </w:r>
      <w:r w:rsidR="00194F0B">
        <w:fldChar w:fldCharType="end"/>
      </w:r>
      <w:r w:rsidRPr="00F1559F">
        <w:fldChar w:fldCharType="separate"/>
      </w:r>
      <w:r w:rsidR="000949C8" w:rsidRPr="000949C8">
        <w:rPr>
          <w:noProof/>
          <w:vertAlign w:val="superscript"/>
        </w:rPr>
        <w:t>80, 86, 87</w:t>
      </w:r>
      <w:r w:rsidRPr="00F1559F">
        <w:fldChar w:fldCharType="end"/>
      </w:r>
      <w:r w:rsidRPr="00F1559F">
        <w:t xml:space="preserve">.  Natural incorporation of trace elements/impurities into natural SINP structures </w:t>
      </w:r>
      <w:r w:rsidR="00BD68CA" w:rsidRPr="00F1559F">
        <w:t xml:space="preserve">can </w:t>
      </w:r>
      <w:r w:rsidRPr="00F1559F">
        <w:t xml:space="preserve">occur in a range of low- to intermediate-temperature environments </w:t>
      </w:r>
      <w:r w:rsidRPr="00F1559F">
        <w:fldChar w:fldCharType="begin">
          <w:fldData xml:space="preserve">PEVuZE5vdGU+PENpdGU+PEF1dGhvcj5XZWxsczwvQXV0aG9yPjxZZWFyPjE5NzM8L1llYXI+PFJl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</w:fldData>
        </w:fldChar>
      </w:r>
      <w:r w:rsidR="00CD7288">
        <w:instrText xml:space="preserve"> ADDIN EN.CITE </w:instrText>
      </w:r>
      <w:r w:rsidR="00CD7288">
        <w:fldChar w:fldCharType="begin">
          <w:fldData xml:space="preserve">PEVuZE5vdGU+PENpdGU+PEF1dGhvcj5XZWxsczwvQXV0aG9yPjxZZWFyPjE5NzM8L1llYXI+PFJl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</w:fldData>
        </w:fldChar>
      </w:r>
      <w:r w:rsidR="00CD7288">
        <w:instrText xml:space="preserve"> ADDIN EN.CITE.DATA </w:instrText>
      </w:r>
      <w:r w:rsidR="00CD7288">
        <w:fldChar w:fldCharType="end"/>
      </w:r>
      <w:r w:rsidRPr="00F1559F">
        <w:fldChar w:fldCharType="separate"/>
      </w:r>
      <w:r w:rsidR="000949C8" w:rsidRPr="000949C8">
        <w:rPr>
          <w:noProof/>
          <w:vertAlign w:val="superscript"/>
        </w:rPr>
        <w:t>65, 88-90</w:t>
      </w:r>
      <w:r w:rsidRPr="00F1559F">
        <w:fldChar w:fldCharType="end"/>
      </w:r>
      <w:r w:rsidRPr="00F1559F">
        <w:t>.  Of these, one of the most notable involves the incorporation of As, either by substitution of As</w:t>
      </w:r>
      <w:r w:rsidRPr="00F1559F">
        <w:rPr>
          <w:vertAlign w:val="superscript"/>
        </w:rPr>
        <w:t>-1</w:t>
      </w:r>
      <w:r w:rsidRPr="00F1559F">
        <w:t xml:space="preserve"> for S in the sulfide unit of pyrite (thus forming arsenopyrite, Fe(As,S)</w:t>
      </w:r>
      <w:r w:rsidRPr="00F1559F">
        <w:rPr>
          <w:vertAlign w:val="subscript"/>
        </w:rPr>
        <w:t>2</w:t>
      </w:r>
      <w:r w:rsidRPr="00F1559F">
        <w:t>) or, under non-equilibrium kinetically controlled environmental conditions, As</w:t>
      </w:r>
      <w:r w:rsidRPr="00F1559F">
        <w:rPr>
          <w:vertAlign w:val="superscript"/>
        </w:rPr>
        <w:t>3+</w:t>
      </w:r>
      <w:r w:rsidRPr="00F1559F">
        <w:t xml:space="preserve"> can also be incorporated into pyrite, by substituting for Fe</w:t>
      </w:r>
      <w:r w:rsidRPr="00F1559F">
        <w:rPr>
          <w:vertAlign w:val="superscript"/>
        </w:rPr>
        <w:t>2+</w:t>
      </w:r>
      <w:r w:rsidRPr="00F1559F">
        <w:t xml:space="preserve"> </w:t>
      </w:r>
      <w:r w:rsidRPr="00F1559F">
        <w:fldChar w:fldCharType="begin"/>
      </w:r>
      <w:r w:rsidR="00CD7288">
        <w:instrText xml:space="preserve"> ADDIN EN.CITE &lt;EndNote&gt;&lt;Cite&gt;&lt;Author&gt;Deditius&lt;/Author&gt;&lt;Year&gt;2008&lt;/Year&gt;&lt;RecNum&gt;609&lt;/RecNum&gt;&lt;DisplayText&gt;&lt;style face="superscript"&gt;64&lt;/style&gt;&lt;/DisplayText&gt;&lt;record&gt;&lt;rec-number&gt;609&lt;/rec-number&gt;&lt;foreign-keys&gt;&lt;key app="EN" db-id="a2zpsespyrevvge252tvfx5lrfdd22v55ex9" timestamp="0"&gt;609&lt;/key&gt;&lt;/foreign-keys&gt;&lt;ref-type name="Journal Article"&gt;17&lt;/ref-type&gt;&lt;contributors&gt;&lt;authors&gt;&lt;author&gt;Deditius, Artur P.&lt;/author&gt;&lt;author&gt;Utsunomiya, Satoshi&lt;/author&gt;&lt;author&gt;Renock, Devon&lt;/author&gt;&lt;author&gt;Ewing, Rodney C.&lt;/author&gt;&lt;author&gt;Ramana, Chintalapalle V.&lt;/author&gt;&lt;author&gt;Becker, Udo&lt;/author&gt;&lt;author&gt;Kesler, Stephen E.&lt;/author&gt;&lt;/authors&gt;&lt;/contributors&gt;&lt;titles&gt;&lt;title&gt;A proposed new type of arsenian pyrite: Composition, nanostructure and geological significance&lt;/title&gt;&lt;secondary-title&gt;Geochimica et Cosmochimica Acta&lt;/secondary-title&gt;&lt;/titles&gt;&lt;pages&gt;2919-2933&lt;/pages&gt;&lt;volume&gt;72&lt;/volume&gt;&lt;number&gt;12&lt;/number&gt;&lt;section&gt;2919&lt;/section&gt;&lt;dates&gt;&lt;year&gt;2008&lt;/year&gt;&lt;pub-dates&gt;&lt;date&gt;Jun 15&lt;/date&gt;&lt;/pub-dates&gt;&lt;/dates&gt;&lt;isbn&gt;00167037&lt;/isbn&gt;&lt;accession-num&gt;WOS:000256674800013&lt;/accession-num&gt;&lt;urls&gt;&lt;related-urls&gt;&lt;url&gt;&amp;lt;Go to ISI&amp;gt;://WOS:000256674800013&lt;/url&gt;&lt;url&gt;https://ac.els-cdn.com/S0016703708001671/1-s2.0-S0016703708001671-main.pdf?_tid=1ed3b0cd-5bdd-4167-9107-7ef9c63ab44c&amp;amp;acdnat=1544499993_7f145c2df631ce4a9044ffe0f0ef9ca7&lt;/url&gt;&lt;/related-urls&gt;&lt;/urls&gt;&lt;electronic-resource-num&gt;10.1016/j.gca.2008.03.014&lt;/electronic-resource-num&gt;&lt;/record&gt;&lt;/Cite&gt;&lt;/EndNote&gt;</w:instrText>
      </w:r>
      <w:r w:rsidRPr="00F1559F">
        <w:fldChar w:fldCharType="separate"/>
      </w:r>
      <w:r w:rsidR="000949C8" w:rsidRPr="000949C8">
        <w:rPr>
          <w:noProof/>
          <w:vertAlign w:val="superscript"/>
        </w:rPr>
        <w:t>64</w:t>
      </w:r>
      <w:r w:rsidRPr="00F1559F">
        <w:fldChar w:fldCharType="end"/>
      </w:r>
      <w:r w:rsidRPr="00F1559F">
        <w:t xml:space="preserve">. </w:t>
      </w:r>
    </w:p>
    <w:p w14:paraId="14BE7C71" w14:textId="77777777" w:rsidR="007970E2" w:rsidRPr="00F1559F" w:rsidRDefault="007970E2" w:rsidP="005E06A4">
      <w:pPr>
        <w:pStyle w:val="Heading2"/>
      </w:pPr>
      <w:bookmarkStart w:id="40" w:name="_Toc39087863"/>
      <w:r w:rsidRPr="00F1559F">
        <w:t>Microbial processes</w:t>
      </w:r>
      <w:bookmarkEnd w:id="40"/>
      <w:r w:rsidRPr="00F1559F">
        <w:t xml:space="preserve"> </w:t>
      </w:r>
    </w:p>
    <w:p w14:paraId="6AB8AC5A" w14:textId="388D3D8C" w:rsidR="007970E2" w:rsidRPr="00F1559F" w:rsidRDefault="007970E2" w:rsidP="00654C86">
      <w:pPr>
        <w:pStyle w:val="TAMainText"/>
      </w:pPr>
      <w:r w:rsidRPr="00F1559F">
        <w:t>In oxygen</w:t>
      </w:r>
      <w:r w:rsidRPr="00F1559F">
        <w:rPr>
          <w:vertAlign w:val="subscript"/>
        </w:rPr>
        <w:t xml:space="preserve"> </w:t>
      </w:r>
      <w:r w:rsidRPr="00F1559F">
        <w:t xml:space="preserve">absent environments, anaerobic bacteria use </w:t>
      </w:r>
      <w:r w:rsidR="00343553" w:rsidRPr="00F1559F">
        <w:t>alternatives to oxygen</w:t>
      </w:r>
      <w:r w:rsidRPr="00F1559F">
        <w:t xml:space="preserve"> as electron acceptors.  </w:t>
      </w:r>
      <w:r w:rsidR="00373F5C" w:rsidRPr="00F1559F">
        <w:t>Sulfate-reducing</w:t>
      </w:r>
      <w:r w:rsidRPr="00F1559F">
        <w:t xml:space="preserve"> bacteria (SRB), which are ubiquitous in anaerobic water columns and sub-aqueous sedimentary environments, play a key role in iron-sulfur mineralization in sedimentary environments, including the formation of mackinawite, pyrite</w:t>
      </w:r>
      <w:r w:rsidRPr="00F1559F">
        <w:rPr>
          <w:vertAlign w:val="subscript"/>
        </w:rPr>
        <w:t>,</w:t>
      </w:r>
      <w:r w:rsidRPr="00F1559F">
        <w:t xml:space="preserve"> and greigite.  </w:t>
      </w:r>
      <w:r w:rsidR="00687DFC" w:rsidRPr="00F1559F">
        <w:t>T</w:t>
      </w:r>
      <w:r w:rsidRPr="00F1559F">
        <w:t xml:space="preserve">he initial step in the formation of </w:t>
      </w:r>
      <w:r w:rsidR="00687DFC" w:rsidRPr="00F1559F">
        <w:t>bulk</w:t>
      </w:r>
      <w:r w:rsidRPr="00F1559F">
        <w:t xml:space="preserve"> iron sulfide minerals involves the formation of SINPs</w:t>
      </w:r>
      <w:r w:rsidR="00687DFC" w:rsidRPr="00F1559F">
        <w:t>,</w:t>
      </w:r>
      <w:r w:rsidRPr="00F1559F">
        <w:t xml:space="preserve"> with the cell wall being coated with nano-sized iron-sulfide precipitates (Fig. 3). </w:t>
      </w:r>
    </w:p>
    <w:p w14:paraId="49B8E677" w14:textId="77777777" w:rsidR="007970E2" w:rsidRPr="00F1559F" w:rsidRDefault="007970E2" w:rsidP="007970E2">
      <w:bookmarkStart w:id="41" w:name="_Hlk51760565"/>
      <w:r w:rsidRPr="00F1559F">
        <w:rPr>
          <w:noProof/>
        </w:rPr>
        <w:lastRenderedPageBreak/>
        <w:drawing>
          <wp:inline distT="0" distB="0" distL="0" distR="0" wp14:anchorId="2A5D1426" wp14:editId="3C08E4A7">
            <wp:extent cx="2880000" cy="3633213"/>
            <wp:effectExtent l="0" t="0" r="0" b="5715"/>
            <wp:docPr id="3" name="Picture 3" descr="https://ars.els-cdn.com/content/image/1-s2.0-S0012825215300453-g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s.els-cdn.com/content/image/1-s2.0-S0012825215300453-gr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0000" cy="3633213"/>
                    </a:xfrm>
                    <a:prstGeom prst="rect">
                      <a:avLst/>
                    </a:prstGeom>
                    <a:noFill/>
                    <a:ln>
                      <a:noFill/>
                    </a:ln>
                  </pic:spPr>
                </pic:pic>
              </a:graphicData>
            </a:graphic>
          </wp:inline>
        </w:drawing>
      </w:r>
      <w:r w:rsidRPr="00F1559F">
        <w:rPr>
          <w:noProof/>
        </w:rPr>
        <w:t xml:space="preserve"> </w:t>
      </w:r>
    </w:p>
    <w:p w14:paraId="556E410A" w14:textId="327E08B8" w:rsidR="007970E2" w:rsidRPr="00F1559F" w:rsidRDefault="007970E2" w:rsidP="00654C86">
      <w:pPr>
        <w:pStyle w:val="VAFigureCaption"/>
      </w:pPr>
      <w:r w:rsidRPr="00F1559F">
        <w:rPr>
          <w:b/>
        </w:rPr>
        <w:t>Fig. 3</w:t>
      </w:r>
      <w:r w:rsidRPr="00F1559F">
        <w:t xml:space="preserve"> Transmission electron microscopy (TEM) image of the cell of a sulfate-reducing bacterium (SRB) coated with nano-sized iron-sulfide precipitates </w:t>
      </w:r>
      <w:r w:rsidRPr="00F1559F">
        <w:rPr>
          <w:noProof/>
        </w:rPr>
        <w:t xml:space="preserve">(reproduced from Watson et al. (2000) </w:t>
      </w:r>
      <w:r w:rsidRPr="00F1559F">
        <w:rPr>
          <w:noProof/>
        </w:rPr>
        <w:fldChar w:fldCharType="begin"/>
      </w:r>
      <w:r w:rsidR="00CD7288">
        <w:rPr>
          <w:noProof/>
        </w:rPr>
        <w:instrText xml:space="preserve"> ADDIN EN.CITE &lt;EndNote&gt;&lt;Cite&gt;&lt;Author&gt;Watson&lt;/Author&gt;&lt;Year&gt;2000&lt;/Year&gt;&lt;RecNum&gt;614&lt;/RecNum&gt;&lt;DisplayText&gt;&lt;style face="superscript"&gt;91&lt;/style&gt;&lt;/DisplayText&gt;&lt;record&gt;&lt;rec-number&gt;614&lt;/rec-number&gt;&lt;foreign-keys&gt;&lt;key app="EN" db-id="a2zpsespyrevvge252tvfx5lrfdd22v55ex9" timestamp="0"&gt;614&lt;/key&gt;&lt;/foreign-keys&gt;&lt;ref-type name="Journal Article"&gt;17&lt;/ref-type&gt;&lt;contributors&gt;&lt;authors&gt;&lt;author&gt;Watson, J. H. P.&lt;/author&gt;&lt;author&gt;Cressey, B. A.&lt;/author&gt;&lt;author&gt;Roberts, A. P.&lt;/author&gt;&lt;author&gt;Ellwood, D. C.&lt;/author&gt;&lt;author&gt;Charnock, J. M.&lt;/author&gt;&lt;author&gt;Soper, A. K.&lt;/author&gt;&lt;/authors&gt;&lt;/contributors&gt;&lt;titles&gt;&lt;title&gt;Structural and magnetic studies on heavy-metal-adsorbing iron sulphide nanoparticles produced by sulphate-reducing bacteria&lt;/title&gt;&lt;secondary-title&gt;Journal of Magnetism and Magnetic Materials&lt;/secondary-title&gt;&lt;/titles&gt;&lt;pages&gt;13-30&lt;/pages&gt;&lt;volume&gt;214&lt;/volume&gt;&lt;number&gt;1-2&lt;/number&gt;&lt;section&gt;13&lt;/section&gt;&lt;keywords&gt;&lt;keyword&gt;Sulphate-reducing bacteria&lt;/keyword&gt;&lt;keyword&gt;Iron sulphides&lt;/keyword&gt;&lt;keyword&gt;Nanoparticles&lt;/keyword&gt;&lt;keyword&gt;Magnetic properties&lt;/keyword&gt;&lt;keyword&gt;Structure&lt;/keyword&gt;&lt;/keywords&gt;&lt;dates&gt;&lt;year&gt;2000&lt;/year&gt;&lt;pub-dates&gt;&lt;date&gt;2000/05/01/&lt;/date&gt;&lt;/pub-dates&gt;&lt;/dates&gt;&lt;isbn&gt;03048853&lt;/isbn&gt;&lt;urls&gt;&lt;related-urls&gt;&lt;url&gt;http://www.sciencedirect.com/science/article/pii/S0304885300000251&lt;/url&gt;&lt;url&gt;https://ac.els-cdn.com/S0304885300000251/1-s2.0-S0304885300000251-main.pdf?_tid=8c9ff356-555f-47c8-928b-881b8906e46e&amp;amp;acdnat=1545465712_35acbdab411265139072fa64309ff157&lt;/url&gt;&lt;/related-urls&gt;&lt;/urls&gt;&lt;electronic-resource-num&gt;10.1016/s0304-8853(00)00025-1&lt;/electronic-resource-num&gt;&lt;/record&gt;&lt;/Cite&gt;&lt;/EndNote&gt;</w:instrText>
      </w:r>
      <w:r w:rsidRPr="00F1559F">
        <w:rPr>
          <w:noProof/>
        </w:rPr>
        <w:fldChar w:fldCharType="separate"/>
      </w:r>
      <w:r w:rsidR="000949C8" w:rsidRPr="000949C8">
        <w:rPr>
          <w:noProof/>
          <w:vertAlign w:val="superscript"/>
        </w:rPr>
        <w:t>91</w:t>
      </w:r>
      <w:r w:rsidRPr="00F1559F">
        <w:rPr>
          <w:noProof/>
        </w:rPr>
        <w:fldChar w:fldCharType="end"/>
      </w:r>
      <w:r w:rsidRPr="00F1559F">
        <w:rPr>
          <w:noProof/>
        </w:rPr>
        <w:t xml:space="preserve"> </w:t>
      </w:r>
      <w:r w:rsidRPr="00F1559F">
        <w:t>with permission)</w:t>
      </w:r>
    </w:p>
    <w:bookmarkEnd w:id="41"/>
    <w:p w14:paraId="26849F0B" w14:textId="0181064C" w:rsidR="001F0C4F" w:rsidRPr="00F1559F" w:rsidRDefault="007970E2">
      <w:pPr>
        <w:pStyle w:val="TAMainText"/>
      </w:pPr>
      <w:r w:rsidRPr="00F1559F">
        <w:t>Dissimilatory metal-reducing bacteria can respire elemental sulfur (S</w:t>
      </w:r>
      <w:r w:rsidRPr="00F1559F">
        <w:rPr>
          <w:vertAlign w:val="superscript"/>
        </w:rPr>
        <w:t>0</w:t>
      </w:r>
      <w:r w:rsidRPr="00F1559F">
        <w:t>) as an alternative electron acceptor in alkaline pH environments, leading to mackinawite formation in alkaline groundwater systems</w:t>
      </w:r>
      <w:r w:rsidR="00CF3BE9" w:rsidRPr="00F1559F">
        <w:t xml:space="preserve">. </w:t>
      </w:r>
      <w:r w:rsidR="00BD68CA" w:rsidRPr="00F1559F">
        <w:t>In</w:t>
      </w:r>
      <w:r w:rsidRPr="00F1559F">
        <w:t xml:space="preserve"> this case, microbial and abiotic processes are coupled</w:t>
      </w:r>
      <w:r w:rsidR="001F0C4F" w:rsidRPr="00F1559F">
        <w:t>.</w:t>
      </w:r>
      <w:r w:rsidRPr="00F1559F">
        <w:t xml:space="preserve"> </w:t>
      </w:r>
      <w:r w:rsidR="00CF3BE9" w:rsidRPr="00F1559F">
        <w:t>For example, s</w:t>
      </w:r>
      <w:r w:rsidR="001F0C4F" w:rsidRPr="00F1559F">
        <w:t>u</w:t>
      </w:r>
      <w:r w:rsidR="00CF3BE9" w:rsidRPr="00F1559F">
        <w:t>lfu</w:t>
      </w:r>
      <w:r w:rsidR="001F0C4F" w:rsidRPr="00F1559F">
        <w:t>r reduction</w:t>
      </w:r>
      <w:r w:rsidR="00230767" w:rsidRPr="00F1559F">
        <w:t xml:space="preserve"> </w:t>
      </w:r>
      <w:r w:rsidR="001F0C4F" w:rsidRPr="00F1559F">
        <w:t xml:space="preserve">by SRB leads to </w:t>
      </w:r>
      <w:r w:rsidR="00230767" w:rsidRPr="00F1559F">
        <w:t xml:space="preserve">iron(III) </w:t>
      </w:r>
      <w:r w:rsidR="00CF3BE9" w:rsidRPr="00F1559F">
        <w:t xml:space="preserve">reduction </w:t>
      </w:r>
      <w:r w:rsidR="001F0C4F" w:rsidRPr="00F1559F">
        <w:t>by</w:t>
      </w:r>
      <w:r w:rsidR="00687DFC" w:rsidRPr="00F1559F">
        <w:t xml:space="preserve"> an</w:t>
      </w:r>
      <w:r w:rsidR="001F0C4F" w:rsidRPr="00F1559F">
        <w:t xml:space="preserve"> </w:t>
      </w:r>
      <w:r w:rsidR="00230767" w:rsidRPr="00F1559F">
        <w:t>abiotic reaction</w:t>
      </w:r>
      <w:r w:rsidR="00CF3BE9" w:rsidRPr="00F1559F">
        <w:t xml:space="preserve"> with sulfide</w:t>
      </w:r>
      <w:r w:rsidR="001F0C4F" w:rsidRPr="00F1559F">
        <w:t xml:space="preserve">, which, in turn, </w:t>
      </w:r>
      <w:r w:rsidR="00CF3BE9" w:rsidRPr="00F1559F">
        <w:t xml:space="preserve">leads to </w:t>
      </w:r>
      <w:r w:rsidR="00687DFC" w:rsidRPr="00F1559F">
        <w:t xml:space="preserve">further </w:t>
      </w:r>
      <w:r w:rsidR="001F0C4F" w:rsidRPr="00F1559F">
        <w:t>sul</w:t>
      </w:r>
      <w:r w:rsidR="00CF3BE9" w:rsidRPr="00F1559F">
        <w:t>fur</w:t>
      </w:r>
      <w:r w:rsidR="001F0C4F" w:rsidRPr="00F1559F">
        <w:t xml:space="preserve"> </w:t>
      </w:r>
      <w:r w:rsidR="00CF3BE9" w:rsidRPr="00F1559F">
        <w:t>reduction by SRB</w:t>
      </w:r>
      <w:r w:rsidR="001F0C4F" w:rsidRPr="00F1559F">
        <w:t xml:space="preserve"> </w:t>
      </w:r>
      <w:r w:rsidRPr="00F1559F">
        <w:fldChar w:fldCharType="begin"/>
      </w:r>
      <w:r w:rsidR="00CD7288">
        <w:instrText xml:space="preserve"> ADDIN EN.CITE &lt;EndNote&gt;&lt;Cite&gt;&lt;Author&gt;Friedrich&lt;/Author&gt;&lt;Year&gt;2014&lt;/Year&gt;&lt;RecNum&gt;615&lt;/RecNum&gt;&lt;DisplayText&gt;&lt;style face="superscript"&gt;92&lt;/style&gt;&lt;/DisplayText&gt;&lt;record&gt;&lt;rec-number&gt;615&lt;/rec-number&gt;&lt;foreign-keys&gt;&lt;key app="EN" db-id="a2zpsespyrevvge252tvfx5lrfdd22v55ex9" timestamp="0"&gt;615&lt;/key&gt;&lt;/foreign-keys&gt;&lt;ref-type name="Journal Article"&gt;17&lt;/ref-type&gt;&lt;contributors&gt;&lt;authors&gt;&lt;author&gt;Friedrich, M. W.&lt;/author&gt;&lt;author&gt;Finster, K. W.&lt;/author&gt;&lt;/authors&gt;&lt;/contributors&gt;&lt;auth-address&gt;Department of Biology/Chemistry and MARUM-Center for Marine Environmental Sciences, University of Bremen, 28359 Bremen, Germany. michael.friedrich@uni-bremen.de.&amp;#xD;Department of Bioscience, Aarhus University, Ny Munkegaard 116, 8000 Aarhus C, Denmark.&lt;/auth-address&gt;&lt;titles&gt;&lt;title&gt;Geochemistry. How sulfur beats iron&lt;/title&gt;&lt;secondary-title&gt;Science&lt;/secondary-title&gt;&lt;/titles&gt;&lt;pages&gt;974-5&lt;/pages&gt;&lt;volume&gt;344&lt;/volume&gt;&lt;number&gt;6187&lt;/number&gt;&lt;edition&gt;2014/05/31&lt;/edition&gt;&lt;keywords&gt;&lt;keyword&gt;Ferric Compounds/*metabolism&lt;/keyword&gt;&lt;keyword&gt;Iron/*metabolism&lt;/keyword&gt;&lt;keyword&gt;Shewanella/*enzymology&lt;/keyword&gt;&lt;keyword&gt;Sulfur/*metabolism&lt;/keyword&gt;&lt;/keywords&gt;&lt;dates&gt;&lt;year&gt;2014&lt;/year&gt;&lt;pub-dates&gt;&lt;date&gt;May 30&lt;/date&gt;&lt;/pub-dates&gt;&lt;/dates&gt;&lt;isbn&gt;1095-9203 (Electronic)&amp;#xD;0036-8075 (Linking)&lt;/isbn&gt;&lt;accession-num&gt;24876481&lt;/accession-num&gt;&lt;urls&gt;&lt;related-urls&gt;&lt;url&gt;https://www.ncbi.nlm.nih.gov/pubmed/24876481&lt;/url&gt;&lt;/related-urls&gt;&lt;/urls&gt;&lt;electronic-resource-num&gt;10.1126/science.1255442&lt;/electronic-resource-num&gt;&lt;/record&gt;&lt;/Cite&gt;&lt;/EndNote&gt;</w:instrText>
      </w:r>
      <w:r w:rsidRPr="00F1559F">
        <w:fldChar w:fldCharType="separate"/>
      </w:r>
      <w:r w:rsidR="000949C8" w:rsidRPr="000949C8">
        <w:rPr>
          <w:noProof/>
          <w:vertAlign w:val="superscript"/>
        </w:rPr>
        <w:t>92</w:t>
      </w:r>
      <w:r w:rsidRPr="00F1559F">
        <w:fldChar w:fldCharType="end"/>
      </w:r>
      <w:r w:rsidRPr="00F1559F">
        <w:t>.</w:t>
      </w:r>
      <w:r w:rsidR="00BD68CA" w:rsidRPr="00F1559F">
        <w:t xml:space="preserve"> Thus, sulfur is recycled for multiple rounds of SRB reduction (see Fig. 4).  </w:t>
      </w:r>
      <w:r w:rsidRPr="00F1559F">
        <w:t xml:space="preserve"> </w:t>
      </w:r>
    </w:p>
    <w:p w14:paraId="0B7AB637" w14:textId="5F70E2B0" w:rsidR="007970E2" w:rsidRPr="00F1559F" w:rsidRDefault="00D028EE" w:rsidP="007970E2">
      <w:bookmarkStart w:id="42" w:name="_Hlk51760570"/>
      <w:r w:rsidRPr="00F1559F">
        <w:rPr>
          <w:noProof/>
        </w:rPr>
        <w:lastRenderedPageBreak/>
        <w:drawing>
          <wp:inline distT="0" distB="0" distL="0" distR="0" wp14:anchorId="7C1967C4" wp14:editId="6529FF0D">
            <wp:extent cx="4320000" cy="3549348"/>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0000" cy="3549348"/>
                    </a:xfrm>
                    <a:prstGeom prst="rect">
                      <a:avLst/>
                    </a:prstGeom>
                    <a:noFill/>
                    <a:ln>
                      <a:noFill/>
                    </a:ln>
                  </pic:spPr>
                </pic:pic>
              </a:graphicData>
            </a:graphic>
          </wp:inline>
        </w:drawing>
      </w:r>
    </w:p>
    <w:p w14:paraId="7DAD17B2" w14:textId="7732020C" w:rsidR="007970E2" w:rsidRPr="00F1559F" w:rsidRDefault="007970E2" w:rsidP="00654C86">
      <w:pPr>
        <w:pStyle w:val="VAFigureCaption"/>
      </w:pPr>
      <w:r w:rsidRPr="00F1559F">
        <w:rPr>
          <w:b/>
        </w:rPr>
        <w:t>Fig. 4</w:t>
      </w:r>
      <w:r w:rsidRPr="00F1559F">
        <w:t xml:space="preserve"> Dissimilatory metal-reducing bacteria can respire elemental sulfur (S</w:t>
      </w:r>
      <w:r w:rsidRPr="00F1559F">
        <w:rPr>
          <w:vertAlign w:val="superscript"/>
        </w:rPr>
        <w:t>0</w:t>
      </w:r>
      <w:r w:rsidRPr="00F1559F">
        <w:t xml:space="preserve">) as an alternative electron acceptor in alkaline pH aquifer environments leading to mackinawite formation. Microbial (green) and abiotic processes (black) are coupled together </w:t>
      </w:r>
      <w:r w:rsidRPr="00F1559F">
        <w:rPr>
          <w:noProof/>
        </w:rPr>
        <w:t>(</w:t>
      </w:r>
      <w:r w:rsidR="00DB2B46" w:rsidRPr="00F1559F">
        <w:rPr>
          <w:noProof/>
        </w:rPr>
        <w:t>adapted</w:t>
      </w:r>
      <w:r w:rsidRPr="00F1559F">
        <w:rPr>
          <w:noProof/>
        </w:rPr>
        <w:t xml:space="preserve"> from Friedrich and Finster (2014) </w:t>
      </w:r>
      <w:r w:rsidRPr="00F1559F">
        <w:fldChar w:fldCharType="begin"/>
      </w:r>
      <w:r w:rsidR="00CD7288">
        <w:instrText xml:space="preserve"> ADDIN EN.CITE &lt;EndNote&gt;&lt;Cite&gt;&lt;Author&gt;Friedrich&lt;/Author&gt;&lt;Year&gt;2014&lt;/Year&gt;&lt;RecNum&gt;615&lt;/RecNum&gt;&lt;DisplayText&gt;&lt;style face="superscript"&gt;92&lt;/style&gt;&lt;/DisplayText&gt;&lt;record&gt;&lt;rec-number&gt;615&lt;/rec-number&gt;&lt;foreign-keys&gt;&lt;key app="EN" db-id="a2zpsespyrevvge252tvfx5lrfdd22v55ex9" timestamp="0"&gt;615&lt;/key&gt;&lt;/foreign-keys&gt;&lt;ref-type name="Journal Article"&gt;17&lt;/ref-type&gt;&lt;contributors&gt;&lt;authors&gt;&lt;author&gt;Friedrich, M. W.&lt;/author&gt;&lt;author&gt;Finster, K. W.&lt;/author&gt;&lt;/authors&gt;&lt;/contributors&gt;&lt;auth-address&gt;Department of Biology/Chemistry and MARUM-Center for Marine Environmental Sciences, University of Bremen, 28359 Bremen, Germany. michael.friedrich@uni-bremen.de.&amp;#xD;Department of Bioscience, Aarhus University, Ny Munkegaard 116, 8000 Aarhus C, Denmark.&lt;/auth-address&gt;&lt;titles&gt;&lt;title&gt;Geochemistry. How sulfur beats iron&lt;/title&gt;&lt;secondary-title&gt;Science&lt;/secondary-title&gt;&lt;/titles&gt;&lt;pages&gt;974-5&lt;/pages&gt;&lt;volume&gt;344&lt;/volume&gt;&lt;number&gt;6187&lt;/number&gt;&lt;edition&gt;2014/05/31&lt;/edition&gt;&lt;keywords&gt;&lt;keyword&gt;Ferric Compounds/*metabolism&lt;/keyword&gt;&lt;keyword&gt;Iron/*metabolism&lt;/keyword&gt;&lt;keyword&gt;Shewanella/*enzymology&lt;/keyword&gt;&lt;keyword&gt;Sulfur/*metabolism&lt;/keyword&gt;&lt;/keywords&gt;&lt;dates&gt;&lt;year&gt;2014&lt;/year&gt;&lt;pub-dates&gt;&lt;date&gt;May 30&lt;/date&gt;&lt;/pub-dates&gt;&lt;/dates&gt;&lt;isbn&gt;1095-9203 (Electronic)&amp;#xD;0036-8075 (Linking)&lt;/isbn&gt;&lt;accession-num&gt;24876481&lt;/accession-num&gt;&lt;urls&gt;&lt;related-urls&gt;&lt;url&gt;https://www.ncbi.nlm.nih.gov/pubmed/24876481&lt;/url&gt;&lt;/related-urls&gt;&lt;/urls&gt;&lt;electronic-resource-num&gt;10.1126/science.1255442&lt;/electronic-resource-num&gt;&lt;/record&gt;&lt;/Cite&gt;&lt;/EndNote&gt;</w:instrText>
      </w:r>
      <w:r w:rsidRPr="00F1559F">
        <w:fldChar w:fldCharType="separate"/>
      </w:r>
      <w:r w:rsidR="000949C8" w:rsidRPr="000949C8">
        <w:rPr>
          <w:noProof/>
          <w:vertAlign w:val="superscript"/>
        </w:rPr>
        <w:t>92</w:t>
      </w:r>
      <w:r w:rsidRPr="00F1559F">
        <w:fldChar w:fldCharType="end"/>
      </w:r>
      <w:r w:rsidRPr="00F1559F">
        <w:t xml:space="preserve"> with permission) </w:t>
      </w:r>
    </w:p>
    <w:bookmarkEnd w:id="42"/>
    <w:p w14:paraId="5657373E" w14:textId="5CFB77F0" w:rsidR="00373F5C" w:rsidRPr="00F1559F" w:rsidRDefault="00373F5C" w:rsidP="00373F5C">
      <w:pPr>
        <w:pStyle w:val="TAMainText"/>
      </w:pPr>
      <w:r w:rsidRPr="00F1559F">
        <w:t xml:space="preserve">In experiments conducted at pH 7, nanoscale mackinawite rims have been observed on lepidocrocite crystals, with interfacial magnetite forming as a steady state layer as </w:t>
      </w:r>
      <w:r w:rsidR="00BD68CA" w:rsidRPr="00F1559F">
        <w:t xml:space="preserve">a </w:t>
      </w:r>
      <w:r w:rsidRPr="00F1559F">
        <w:t xml:space="preserve">product of lepidocrocite-mackinawite interaction. During </w:t>
      </w:r>
      <w:r w:rsidR="00BD68CA" w:rsidRPr="00F1559F">
        <w:t xml:space="preserve">the </w:t>
      </w:r>
      <w:r w:rsidRPr="00F1559F">
        <w:t>initial stages of these reactions, Fe</w:t>
      </w:r>
      <w:r w:rsidRPr="00F1559F">
        <w:rPr>
          <w:vertAlign w:val="superscript"/>
        </w:rPr>
        <w:t>2+</w:t>
      </w:r>
      <w:r w:rsidRPr="00F1559F">
        <w:t xml:space="preserve"> form</w:t>
      </w:r>
      <w:r w:rsidR="00BD68CA" w:rsidRPr="00F1559F">
        <w:t>s</w:t>
      </w:r>
      <w:r w:rsidRPr="00F1559F">
        <w:t xml:space="preserve"> in excess to FeS. The fraction of excess Fe</w:t>
      </w:r>
      <w:r w:rsidRPr="00F1559F">
        <w:rPr>
          <w:vertAlign w:val="superscript"/>
        </w:rPr>
        <w:t>2+</w:t>
      </w:r>
      <w:r w:rsidRPr="00F1559F">
        <w:t xml:space="preserve"> increase</w:t>
      </w:r>
      <w:r w:rsidR="00BD68CA" w:rsidRPr="00F1559F">
        <w:t>s</w:t>
      </w:r>
      <w:r w:rsidRPr="00F1559F">
        <w:t xml:space="preserve"> at lower sulfide</w:t>
      </w:r>
      <w:r w:rsidRPr="00F1559F">
        <w:rPr>
          <w:vertAlign w:val="superscript"/>
        </w:rPr>
        <w:t xml:space="preserve"> </w:t>
      </w:r>
      <w:r w:rsidRPr="00F1559F">
        <w:t>to surface site ratios, suggesting kinetic decoupling of sulfide oxidation and Fe</w:t>
      </w:r>
      <w:r w:rsidRPr="00F1559F">
        <w:rPr>
          <w:vertAlign w:val="superscript"/>
        </w:rPr>
        <w:t>2+</w:t>
      </w:r>
      <w:r w:rsidRPr="00F1559F">
        <w:t xml:space="preserve"> detachment from lepidocrocite. This may be due to sulfide donating electrons to lepidocrocite at a faster rate than stoichiometric amounts of FeS production.  After 2 days of experiment</w:t>
      </w:r>
      <w:r w:rsidR="00687DFC" w:rsidRPr="00F1559F">
        <w:t>al observation</w:t>
      </w:r>
      <w:r w:rsidRPr="00F1559F">
        <w:t>, Fe</w:t>
      </w:r>
      <w:r w:rsidRPr="00F1559F">
        <w:rPr>
          <w:vertAlign w:val="superscript"/>
        </w:rPr>
        <w:t>2+</w:t>
      </w:r>
      <w:r w:rsidRPr="00F1559F">
        <w:t xml:space="preserve"> and S</w:t>
      </w:r>
      <w:r w:rsidRPr="00F1559F">
        <w:rPr>
          <w:vertAlign w:val="superscript"/>
        </w:rPr>
        <w:t>0</w:t>
      </w:r>
      <w:r w:rsidRPr="00F1559F">
        <w:t xml:space="preserve"> levels decreased, resulting in pyrite formation dislocated from the lepidocrocite surface, as well as traces of magnetite.  The </w:t>
      </w:r>
      <w:r w:rsidRPr="00F1559F">
        <w:lastRenderedPageBreak/>
        <w:t xml:space="preserve">absence of dissolved sulfide under these conditions suggests the formation of polysulphides, which are precursors for pyrite formation </w:t>
      </w:r>
      <w:r w:rsidRPr="00F1559F">
        <w:fldChar w:fldCharType="begin">
          <w:fldData xml:space="preserve">PEVuZE5vdGU+PENpdGU+PEF1dGhvcj5IZWxsaWdlPC9BdXRob3I+PFllYXI+MjAxMjwvWWVhcj48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</w:fldData>
        </w:fldChar>
      </w:r>
      <w:r w:rsidR="00194F0B">
        <w:instrText xml:space="preserve"> ADDIN EN.CITE </w:instrText>
      </w:r>
      <w:r w:rsidR="00194F0B">
        <w:fldChar w:fldCharType="begin">
          <w:fldData xml:space="preserve">PEVuZE5vdGU+PENpdGU+PEF1dGhvcj5IZWxsaWdlPC9BdXRob3I+PFllYXI+MjAxMjwvWWVhcj48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</w:fldData>
        </w:fldChar>
      </w:r>
      <w:r w:rsidR="00194F0B">
        <w:instrText xml:space="preserve"> ADDIN EN.CITE.DATA </w:instrText>
      </w:r>
      <w:r w:rsidR="00194F0B">
        <w:fldChar w:fldCharType="end"/>
      </w:r>
      <w:r w:rsidRPr="00F1559F">
        <w:fldChar w:fldCharType="separate"/>
      </w:r>
      <w:r w:rsidR="000949C8" w:rsidRPr="000949C8">
        <w:rPr>
          <w:noProof/>
          <w:vertAlign w:val="superscript"/>
        </w:rPr>
        <w:t>84</w:t>
      </w:r>
      <w:r w:rsidRPr="00F1559F">
        <w:fldChar w:fldCharType="end"/>
      </w:r>
      <w:r w:rsidRPr="00F1559F">
        <w:t xml:space="preserve">.  </w:t>
      </w:r>
    </w:p>
    <w:p w14:paraId="709A955F" w14:textId="70E82CDD" w:rsidR="00687DFC" w:rsidRPr="00F1559F" w:rsidRDefault="00373F5C" w:rsidP="00373F5C">
      <w:pPr>
        <w:pStyle w:val="TAMainText"/>
      </w:pPr>
      <w:r w:rsidRPr="00F1559F">
        <w:t xml:space="preserve">In addition to SRB, iron-reducing bacteria (IRB) play an important role in SINP formation. For example, IRB in acid mine drainage facilitate iron sulfide formation under anoxic conditions </w:t>
      </w:r>
      <w:r w:rsidRPr="00F1559F">
        <w:fldChar w:fldCharType="begin"/>
      </w:r>
      <w:r w:rsidR="00CD7288">
        <w:instrText xml:space="preserve"> ADDIN EN.CITE &lt;EndNote&gt;&lt;Cite AuthorYear="1"&gt;&lt;Author&gt;Kim&lt;/Author&gt;&lt;Year&gt;2015&lt;/Year&gt;&lt;RecNum&gt;612&lt;/RecNum&gt;&lt;DisplayText&gt;&lt;style face="superscript"&gt;93&lt;/style&gt;&lt;/DisplayText&gt;&lt;record&gt;&lt;rec-number&gt;612&lt;/rec-number&gt;&lt;foreign-keys&gt;&lt;key app="EN" db-id="a2zpsespyrevvge252tvfx5lrfdd22v55ex9" timestamp="0"&gt;612&lt;/key&gt;&lt;/foreign-keys&gt;&lt;ref-type name="Journal Article"&gt;17&lt;/ref-type&gt;&lt;contributors&gt;&lt;authors&gt;&lt;author&gt;Kim, Y.&lt;/author&gt;&lt;author&gt;Lee, Y.&lt;/author&gt;&lt;author&gt;Roh, Y.&lt;/author&gt;&lt;/authors&gt;&lt;/contributors&gt;&lt;titles&gt;&lt;title&gt;Microbial Synthesis of Iron Sulfide (FeS) and Iron Carbonate (FeCO3) Nanoparticles&lt;/title&gt;&lt;secondary-title&gt;J Nanosci Nanotechnol&lt;/secondary-title&gt;&lt;/titles&gt;&lt;pages&gt;5794-7&lt;/pages&gt;&lt;volume&gt;15&lt;/volume&gt;&lt;number&gt;8&lt;/number&gt;&lt;edition&gt;2015/09/16&lt;/edition&gt;&lt;dates&gt;&lt;year&gt;2015&lt;/year&gt;&lt;pub-dates&gt;&lt;date&gt;Aug&lt;/date&gt;&lt;/pub-dates&gt;&lt;/dates&gt;&lt;isbn&gt;1533-4899 (Electronic)&amp;#xD;1533-4880 (Linking)&lt;/isbn&gt;&lt;accession-num&gt;26369153&lt;/accession-num&gt;&lt;urls&gt;&lt;related-urls&gt;&lt;url&gt;https://www.ncbi.nlm.nih.gov/pubmed/26369153&lt;/url&gt;&lt;/related-urls&gt;&lt;/urls&gt;&lt;electronic-resource-num&gt;10.1166/jnn.2015.10457&lt;/electronic-resource-num&gt;&lt;/record&gt;&lt;/Cite&gt;&lt;/EndNote&gt;</w:instrText>
      </w:r>
      <w:r w:rsidRPr="00F1559F">
        <w:fldChar w:fldCharType="separate"/>
      </w:r>
      <w:r w:rsidR="000949C8" w:rsidRPr="000949C8">
        <w:rPr>
          <w:noProof/>
          <w:vertAlign w:val="superscript"/>
        </w:rPr>
        <w:t>93</w:t>
      </w:r>
      <w:r w:rsidRPr="00F1559F">
        <w:fldChar w:fldCharType="end"/>
      </w:r>
      <w:r w:rsidRPr="00F1559F">
        <w:t xml:space="preserve">.  Again, this observation may aid in devising a biosynthesis method for SINP production. </w:t>
      </w:r>
      <w:r w:rsidR="007970E2" w:rsidRPr="00F1559F">
        <w:t>Magnetotactic bacteria</w:t>
      </w:r>
      <w:r w:rsidRPr="00F1559F">
        <w:t xml:space="preserve"> (MTB) </w:t>
      </w:r>
      <w:r w:rsidR="007970E2" w:rsidRPr="00F1559F">
        <w:t>facilitate the formation of nanoscale ferrimagnetic greigite (Fe</w:t>
      </w:r>
      <w:r w:rsidR="007970E2" w:rsidRPr="00F1559F">
        <w:rPr>
          <w:vertAlign w:val="subscript"/>
        </w:rPr>
        <w:t>3</w:t>
      </w:r>
      <w:r w:rsidR="007970E2" w:rsidRPr="00F1559F">
        <w:t>S</w:t>
      </w:r>
      <w:r w:rsidR="007970E2" w:rsidRPr="00F1559F">
        <w:rPr>
          <w:vertAlign w:val="subscript"/>
        </w:rPr>
        <w:t>4</w:t>
      </w:r>
      <w:r w:rsidR="007970E2" w:rsidRPr="00F1559F">
        <w:t xml:space="preserve">), mackinawite (tetragonal FeS) and, tentatively, cubic FeS </w:t>
      </w:r>
      <w:r w:rsidR="007970E2" w:rsidRPr="00F1559F">
        <w:fldChar w:fldCharType="begin"/>
      </w:r>
      <w:r w:rsidR="00CD7288">
        <w:instrText xml:space="preserve"> ADDIN EN.CITE &lt;EndNote&gt;&lt;Cite&gt;&lt;Author&gt;Posfai&lt;/Author&gt;&lt;Year&gt;1998&lt;/Year&gt;&lt;RecNum&gt;616&lt;/RecNum&gt;&lt;DisplayText&gt;&lt;style face="superscript"&gt;20&lt;/style&gt;&lt;/DisplayText&gt;&lt;record&gt;&lt;rec-number&gt;616&lt;/rec-number&gt;&lt;foreign-keys&gt;&lt;key app="EN" db-id="a2zpsespyrevvge252tvfx5lrfdd22v55ex9" timestamp="0"&gt;616&lt;/key&gt;&lt;/foreign-keys&gt;&lt;ref-type name="Journal Article"&gt;17&lt;/ref-type&gt;&lt;contributors&gt;&lt;authors&gt;&lt;author&gt;Posfai, Mihaly&lt;/author&gt;&lt;author&gt;Buseck, Peter R.&lt;/author&gt;&lt;author&gt;Bazylinski, Dennis A.&lt;/author&gt;&lt;author&gt;Frankel, Richard B.&lt;/author&gt;&lt;/authors&gt;&lt;/contributors&gt;&lt;titles&gt;&lt;title&gt;Iron sulfides from magnetotactic bacteria; structure, composition, and phase transitions&lt;/title&gt;&lt;secondary-title&gt;American Mineralogist&lt;/secondary-title&gt;&lt;/titles&gt;&lt;periodical&gt;&lt;full-title&gt;American Mineralogist&lt;/full-title&gt;&lt;/periodical&gt;&lt;pages&gt;1469-1481&lt;/pages&gt;&lt;volume&gt;83&lt;/volume&gt;&lt;number&gt;11-12 Part 2&lt;/number&gt;&lt;section&gt;1469&lt;/section&gt;&lt;dates&gt;&lt;year&gt;1998&lt;/year&gt;&lt;/dates&gt;&lt;isbn&gt;0003-004X&lt;/isbn&gt;&lt;urls&gt;&lt;/urls&gt;&lt;electronic-resource-num&gt;10.2138/am-1998-11-1235&lt;/electronic-resource-num&gt;&lt;/record&gt;&lt;/Cite&gt;&lt;/EndNote&gt;</w:instrText>
      </w:r>
      <w:r w:rsidR="007970E2" w:rsidRPr="00F1559F">
        <w:fldChar w:fldCharType="separate"/>
      </w:r>
      <w:r w:rsidR="000949C8" w:rsidRPr="000949C8">
        <w:rPr>
          <w:noProof/>
          <w:vertAlign w:val="superscript"/>
        </w:rPr>
        <w:t>20</w:t>
      </w:r>
      <w:r w:rsidR="007970E2" w:rsidRPr="00F1559F">
        <w:fldChar w:fldCharType="end"/>
      </w:r>
      <w:r w:rsidR="007970E2" w:rsidRPr="00F1559F">
        <w:t xml:space="preserve">.  The mackinawite converts to greigite within the MTB by rearrangement of the Fe atoms, hence MTB are responsible for magnetic SINPs production in some sediments </w:t>
      </w:r>
      <w:r w:rsidR="007970E2" w:rsidRPr="00F1559F">
        <w:fldChar w:fldCharType="begin">
          <w:fldData xml:space="preserve">PEVuZE5vdGU+PENpdGU+PEF1dGhvcj5XYXRzb248L0F1dGhvcj48WWVhcj4yMDAwPC9ZZWFyPjxS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</w:fldData>
        </w:fldChar>
      </w:r>
      <w:r w:rsidR="00CD7288">
        <w:instrText xml:space="preserve"> ADDIN EN.CITE </w:instrText>
      </w:r>
      <w:r w:rsidR="00CD7288">
        <w:fldChar w:fldCharType="begin">
          <w:fldData xml:space="preserve">PEVuZE5vdGU+PENpdGU+PEF1dGhvcj5XYXRzb248L0F1dGhvcj48WWVhcj4yMDAwPC9ZZWFyPjxS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</w:fldData>
        </w:fldChar>
      </w:r>
      <w:r w:rsidR="00CD7288">
        <w:instrText xml:space="preserve"> ADDIN EN.CITE.DATA </w:instrText>
      </w:r>
      <w:r w:rsidR="00CD7288">
        <w:fldChar w:fldCharType="end"/>
      </w:r>
      <w:r w:rsidR="007970E2" w:rsidRPr="00F1559F">
        <w:fldChar w:fldCharType="separate"/>
      </w:r>
      <w:r w:rsidR="000949C8" w:rsidRPr="000949C8">
        <w:rPr>
          <w:noProof/>
          <w:vertAlign w:val="superscript"/>
        </w:rPr>
        <w:t>91, 94</w:t>
      </w:r>
      <w:r w:rsidR="007970E2" w:rsidRPr="00F1559F">
        <w:fldChar w:fldCharType="end"/>
      </w:r>
      <w:r w:rsidR="007970E2" w:rsidRPr="00F1559F">
        <w:t xml:space="preserve">.  MTB also produce magnetosomes containing single-domain magnetite particles or single-domain greigite particles. </w:t>
      </w:r>
    </w:p>
    <w:p w14:paraId="7E1DAD11" w14:textId="5B2C929D" w:rsidR="007970E2" w:rsidRPr="00F1559F" w:rsidRDefault="00330325" w:rsidP="00330325">
      <w:pPr>
        <w:pStyle w:val="TAMainText"/>
      </w:pPr>
      <w:r w:rsidRPr="00F1559F">
        <w:t>It should be noted that t</w:t>
      </w:r>
      <w:r w:rsidR="007970E2" w:rsidRPr="00F1559F">
        <w:t xml:space="preserve">here </w:t>
      </w:r>
      <w:r w:rsidR="00BD68CA" w:rsidRPr="00F1559F">
        <w:t>can be</w:t>
      </w:r>
      <w:r w:rsidR="007970E2" w:rsidRPr="00F1559F">
        <w:t xml:space="preserve"> notable divergence </w:t>
      </w:r>
      <w:r w:rsidRPr="00F1559F">
        <w:t>in the</w:t>
      </w:r>
      <w:r w:rsidR="007970E2" w:rsidRPr="00F1559F">
        <w:t xml:space="preserve"> </w:t>
      </w:r>
      <w:r w:rsidRPr="00F1559F">
        <w:t>c</w:t>
      </w:r>
      <w:r w:rsidR="007970E2" w:rsidRPr="00F1559F">
        <w:t xml:space="preserve">haracteristics between </w:t>
      </w:r>
      <w:r w:rsidRPr="00F1559F">
        <w:t xml:space="preserve">different types of </w:t>
      </w:r>
      <w:r w:rsidR="007970E2" w:rsidRPr="00F1559F">
        <w:t xml:space="preserve">bacterially </w:t>
      </w:r>
      <w:r w:rsidRPr="00F1559F">
        <w:t>formed</w:t>
      </w:r>
      <w:r w:rsidR="007970E2" w:rsidRPr="00F1559F">
        <w:t xml:space="preserve"> SINPs. For instance, SRB produced </w:t>
      </w:r>
      <w:r w:rsidRPr="00F1559F">
        <w:t>SINPs that</w:t>
      </w:r>
      <w:r w:rsidR="007970E2" w:rsidRPr="00F1559F">
        <w:t xml:space="preserve"> pos</w:t>
      </w:r>
      <w:r w:rsidR="00BD68CA" w:rsidRPr="00F1559F">
        <w:t>s</w:t>
      </w:r>
      <w:r w:rsidR="007970E2" w:rsidRPr="00F1559F">
        <w:t>es</w:t>
      </w:r>
      <w:r w:rsidR="00BD68CA" w:rsidRPr="00F1559F">
        <w:t>s</w:t>
      </w:r>
      <w:r w:rsidR="007970E2" w:rsidRPr="00F1559F">
        <w:t xml:space="preserve"> a strong adsorption potential for a wide range of metal ions involve the inclusion </w:t>
      </w:r>
      <w:r w:rsidRPr="00F1559F">
        <w:t xml:space="preserve">of </w:t>
      </w:r>
      <w:r w:rsidR="007970E2" w:rsidRPr="00F1559F">
        <w:t xml:space="preserve">materials not normally precipitated as sulfides, while SINPs produced within magnetosomes are relatively pure </w:t>
      </w:r>
      <w:r w:rsidR="007970E2" w:rsidRPr="00F1559F">
        <w:fldChar w:fldCharType="begin"/>
      </w:r>
      <w:r w:rsidR="00CD7288">
        <w:instrText xml:space="preserve"> ADDIN EN.CITE &lt;EndNote&gt;&lt;Cite&gt;&lt;Author&gt;Watson&lt;/Author&gt;&lt;Year&gt;2000&lt;/Year&gt;&lt;RecNum&gt;614&lt;/RecNum&gt;&lt;DisplayText&gt;&lt;style face="superscript"&gt;91&lt;/style&gt;&lt;/DisplayText&gt;&lt;record&gt;&lt;rec-number&gt;614&lt;/rec-number&gt;&lt;foreign-keys&gt;&lt;key app="EN" db-id="a2zpsespyrevvge252tvfx5lrfdd22v55ex9" timestamp="0"&gt;614&lt;/key&gt;&lt;/foreign-keys&gt;&lt;ref-type name="Journal Article"&gt;17&lt;/ref-type&gt;&lt;contributors&gt;&lt;authors&gt;&lt;author&gt;Watson, J. H. P.&lt;/author&gt;&lt;author&gt;Cressey, B. A.&lt;/author&gt;&lt;author&gt;Roberts, A. P.&lt;/author&gt;&lt;author&gt;Ellwood, D. C.&lt;/author&gt;&lt;author&gt;Charnock, J. M.&lt;/author&gt;&lt;author&gt;Soper, A. K.&lt;/author&gt;&lt;/authors&gt;&lt;/contributors&gt;&lt;titles&gt;&lt;title&gt;Structural and magnetic studies on heavy-metal-adsorbing iron sulphide nanoparticles produced by sulphate-reducing bacteria&lt;/title&gt;&lt;secondary-title&gt;Journal of Magnetism and Magnetic Materials&lt;/secondary-title&gt;&lt;/titles&gt;&lt;pages&gt;13-30&lt;/pages&gt;&lt;volume&gt;214&lt;/volume&gt;&lt;number&gt;1-2&lt;/number&gt;&lt;section&gt;13&lt;/section&gt;&lt;keywords&gt;&lt;keyword&gt;Sulphate-reducing bacteria&lt;/keyword&gt;&lt;keyword&gt;Iron sulphides&lt;/keyword&gt;&lt;keyword&gt;Nanoparticles&lt;/keyword&gt;&lt;keyword&gt;Magnetic properties&lt;/keyword&gt;&lt;keyword&gt;Structure&lt;/keyword&gt;&lt;/keywords&gt;&lt;dates&gt;&lt;year&gt;2000&lt;/year&gt;&lt;pub-dates&gt;&lt;date&gt;2000/05/01/&lt;/date&gt;&lt;/pub-dates&gt;&lt;/dates&gt;&lt;isbn&gt;03048853&lt;/isbn&gt;&lt;urls&gt;&lt;related-urls&gt;&lt;url&gt;http://www.sciencedirect.com/science/article/pii/S0304885300000251&lt;/url&gt;&lt;url&gt;https://ac.els-cdn.com/S0304885300000251/1-s2.0-S0304885300000251-main.pdf?_tid=8c9ff356-555f-47c8-928b-881b8906e46e&amp;amp;acdnat=1545465712_35acbdab411265139072fa64309ff157&lt;/url&gt;&lt;/related-urls&gt;&lt;/urls&gt;&lt;electronic-resource-num&gt;10.1016/s0304-8853(00)00025-1&lt;/electronic-resource-num&gt;&lt;/record&gt;&lt;/Cite&gt;&lt;/EndNote&gt;</w:instrText>
      </w:r>
      <w:r w:rsidR="007970E2" w:rsidRPr="00F1559F">
        <w:fldChar w:fldCharType="separate"/>
      </w:r>
      <w:r w:rsidR="000949C8" w:rsidRPr="000949C8">
        <w:rPr>
          <w:noProof/>
          <w:vertAlign w:val="superscript"/>
        </w:rPr>
        <w:t>91</w:t>
      </w:r>
      <w:r w:rsidR="007970E2" w:rsidRPr="00F1559F">
        <w:fldChar w:fldCharType="end"/>
      </w:r>
      <w:r w:rsidR="007970E2" w:rsidRPr="00F1559F">
        <w:t>.</w:t>
      </w:r>
      <w:r w:rsidRPr="00F1559F">
        <w:t xml:space="preserve"> </w:t>
      </w:r>
      <w:r w:rsidR="007970E2" w:rsidRPr="00F1559F">
        <w:t xml:space="preserve">The great diversity of microbes in natural systems means that their role </w:t>
      </w:r>
      <w:r w:rsidR="00BF7CF5" w:rsidRPr="00F1559F">
        <w:t>in form</w:t>
      </w:r>
      <w:r w:rsidR="00B018DD" w:rsidRPr="00F1559F">
        <w:t>ation of</w:t>
      </w:r>
      <w:r w:rsidR="007970E2" w:rsidRPr="00F1559F">
        <w:t xml:space="preserve"> SINPs under a wide range of conditions is far from fully understood.  For example, it has been observed that </w:t>
      </w:r>
      <w:r w:rsidR="007970E2" w:rsidRPr="00F1559F">
        <w:rPr>
          <w:i/>
        </w:rPr>
        <w:t>Thiobacillus denitrificans</w:t>
      </w:r>
      <w:r w:rsidR="007970E2" w:rsidRPr="00F1559F">
        <w:t xml:space="preserve"> can oxidize pyrite SINPs to Fe</w:t>
      </w:r>
      <w:r w:rsidR="007970E2" w:rsidRPr="00F1559F">
        <w:rPr>
          <w:vertAlign w:val="superscript"/>
        </w:rPr>
        <w:t>3+</w:t>
      </w:r>
      <w:r w:rsidR="007970E2" w:rsidRPr="00F1559F">
        <w:t xml:space="preserve"> and SO</w:t>
      </w:r>
      <w:r w:rsidR="007970E2" w:rsidRPr="00F1559F">
        <w:rPr>
          <w:vertAlign w:val="subscript"/>
        </w:rPr>
        <w:t>4</w:t>
      </w:r>
      <w:r w:rsidR="007970E2" w:rsidRPr="00F1559F">
        <w:rPr>
          <w:vertAlign w:val="superscript"/>
        </w:rPr>
        <w:t>-2</w:t>
      </w:r>
      <w:r w:rsidR="007970E2" w:rsidRPr="00F1559F">
        <w:t xml:space="preserve"> in the presence of NO</w:t>
      </w:r>
      <w:r w:rsidR="007970E2" w:rsidRPr="00F1559F">
        <w:rPr>
          <w:vertAlign w:val="subscript"/>
        </w:rPr>
        <w:t>3</w:t>
      </w:r>
      <w:r w:rsidR="007970E2" w:rsidRPr="00F1559F">
        <w:rPr>
          <w:vertAlign w:val="superscript"/>
        </w:rPr>
        <w:t xml:space="preserve">- </w:t>
      </w:r>
      <w:r w:rsidR="007970E2" w:rsidRPr="00F1559F">
        <w:fldChar w:fldCharType="begin"/>
      </w:r>
      <w:r w:rsidR="00CD7288">
        <w:instrText xml:space="preserve"> ADDIN EN.CITE &lt;EndNote&gt;&lt;Cite&gt;&lt;Author&gt;Bosch&lt;/Author&gt;&lt;Year&gt;2012&lt;/Year&gt;&lt;RecNum&gt;611&lt;/RecNum&gt;&lt;DisplayText&gt;&lt;style face="superscript"&gt;95&lt;/style&gt;&lt;/DisplayText&gt;&lt;record&gt;&lt;rec-number&gt;611&lt;/rec-number&gt;&lt;foreign-keys&gt;&lt;key app="EN" db-id="a2zpsespyrevvge252tvfx5lrfdd22v55ex9" timestamp="0"&gt;611&lt;/key&gt;&lt;/foreign-keys&gt;&lt;ref-type name="Journal Article"&gt;17&lt;/ref-type&gt;&lt;contributors&gt;&lt;authors&gt;&lt;author&gt;Bosch, J.&lt;/author&gt;&lt;author&gt;Lee, K. Y.&lt;/author&gt;&lt;author&gt;Jordan, G.&lt;/author&gt;&lt;author&gt;Kim, K. W.&lt;/author&gt;&lt;author&gt;Meckenstock, R. U.&lt;/author&gt;&lt;/authors&gt;&lt;/contributors&gt;&lt;auth-address&gt;Institute of Groundwater Ecology, Helmholtz Zentrum Munchen, 85764 Neuherberg, Germany.&lt;/auth-address&gt;&lt;titles&gt;&lt;title&gt;Anaerobic, nitrate-dependent oxidation of pyrite nanoparticles by Thiobacillus denitrificans&lt;/title&gt;&lt;secondary-title&gt;Environ Sci Technol&lt;/secondary-title&gt;&lt;/titles&gt;&lt;pages&gt;2095-101&lt;/pages&gt;&lt;volume&gt;46&lt;/volume&gt;&lt;number&gt;4&lt;/number&gt;&lt;edition&gt;2011/12/07&lt;/edition&gt;&lt;keywords&gt;&lt;keyword&gt;Anaerobiosis&lt;/keyword&gt;&lt;keyword&gt;Flow Cytometry&lt;/keyword&gt;&lt;keyword&gt;Iron/*metabolism&lt;/keyword&gt;&lt;keyword&gt;Microscopy, Electron, Scanning&lt;/keyword&gt;&lt;keyword&gt;Microscopy, Electron, Transmission&lt;/keyword&gt;&lt;keyword&gt;*Nanoparticles/ultrastructure&lt;/keyword&gt;&lt;keyword&gt;Nitrates/*metabolism&lt;/keyword&gt;&lt;keyword&gt;Oxidation-Reduction&lt;/keyword&gt;&lt;keyword&gt;Spectrophotometry, Atomic&lt;/keyword&gt;&lt;keyword&gt;Sulfides/*metabolism&lt;/keyword&gt;&lt;keyword&gt;Thiobacillus/*metabolism&lt;/keyword&gt;&lt;keyword&gt;X-Ray Diffraction&lt;/keyword&gt;&lt;/keywords&gt;&lt;dates&gt;&lt;year&gt;2012&lt;/year&gt;&lt;pub-dates&gt;&lt;date&gt;Feb 21&lt;/date&gt;&lt;/pub-dates&gt;&lt;/dates&gt;&lt;isbn&gt;1520-5851 (Electronic)&amp;#xD;0013-936X (Linking)&lt;/isbn&gt;&lt;accession-num&gt;22142180&lt;/accession-num&gt;&lt;urls&gt;&lt;related-urls&gt;&lt;url&gt;https://www.ncbi.nlm.nih.gov/pubmed/22142180&lt;/url&gt;&lt;/related-urls&gt;&lt;/urls&gt;&lt;electronic-resource-num&gt;10.1021/es2022329&lt;/electronic-resource-num&gt;&lt;/record&gt;&lt;/Cite&gt;&lt;/EndNote&gt;</w:instrText>
      </w:r>
      <w:r w:rsidR="007970E2" w:rsidRPr="00F1559F">
        <w:fldChar w:fldCharType="separate"/>
      </w:r>
      <w:r w:rsidR="000949C8" w:rsidRPr="000949C8">
        <w:rPr>
          <w:noProof/>
          <w:vertAlign w:val="superscript"/>
        </w:rPr>
        <w:t>95</w:t>
      </w:r>
      <w:r w:rsidR="007970E2" w:rsidRPr="00F1559F">
        <w:fldChar w:fldCharType="end"/>
      </w:r>
      <w:r w:rsidR="007970E2" w:rsidRPr="00F1559F">
        <w:t xml:space="preserve">, whereas samples lacking </w:t>
      </w:r>
      <w:r w:rsidR="007970E2" w:rsidRPr="00F1559F">
        <w:rPr>
          <w:i/>
        </w:rPr>
        <w:t>Thiobacillus denitrificans</w:t>
      </w:r>
      <w:r w:rsidR="007970E2" w:rsidRPr="00F1559F">
        <w:t xml:space="preserve"> showed no oxidation effects.  A key factor in this oxidation process is the nanoscale size of the pyrite SINPs, with this fraction being preferentially oxidized, whereas larger pyrite crystals remained intact.  This suggests a significantly higher bioavailability of nano-particulate minerals compared to larger mineral phases. </w:t>
      </w:r>
    </w:p>
    <w:p w14:paraId="53856261" w14:textId="77777777" w:rsidR="007970E2" w:rsidRPr="00F1559F" w:rsidRDefault="007970E2" w:rsidP="005E06A4">
      <w:pPr>
        <w:pStyle w:val="Heading2"/>
      </w:pPr>
      <w:bookmarkStart w:id="43" w:name="_Toc39087864"/>
      <w:r w:rsidRPr="00F1559F">
        <w:lastRenderedPageBreak/>
        <w:t>Submarine hydrothermal vents</w:t>
      </w:r>
      <w:bookmarkEnd w:id="38"/>
      <w:bookmarkEnd w:id="43"/>
    </w:p>
    <w:p w14:paraId="3F1C1129" w14:textId="72C4453C" w:rsidR="007970E2" w:rsidRPr="00F1559F" w:rsidRDefault="007970E2" w:rsidP="00654C86">
      <w:pPr>
        <w:pStyle w:val="TAMainText"/>
      </w:pPr>
      <w:r w:rsidRPr="00F1559F">
        <w:t>High temperature submarine hydrothermal vents are key sources of</w:t>
      </w:r>
      <w:r w:rsidR="00687DFC" w:rsidRPr="00F1559F">
        <w:t xml:space="preserve"> oceanic</w:t>
      </w:r>
      <w:r w:rsidRPr="00F1559F">
        <w:t xml:space="preserve"> Fe </w:t>
      </w:r>
      <w:r w:rsidRPr="00F1559F">
        <w:fldChar w:fldCharType="begin"/>
      </w:r>
      <w:r w:rsidR="00CD7288">
        <w:instrText xml:space="preserve"> ADDIN EN.CITE &lt;EndNote&gt;&lt;Cite&gt;&lt;Author&gt;Elderfield&lt;/Author&gt;&lt;Year&gt;1996&lt;/Year&gt;&lt;RecNum&gt;588&lt;/RecNum&gt;&lt;DisplayText&gt;&lt;style face="superscript"&gt;96&lt;/style&gt;&lt;/DisplayText&gt;&lt;record&gt;&lt;rec-number&gt;588&lt;/rec-number&gt;&lt;foreign-keys&gt;&lt;key app="EN" db-id="a2zpsespyrevvge252tvfx5lrfdd22v55ex9" timestamp="0"&gt;588&lt;/key&gt;&lt;/foreign-keys&gt;&lt;ref-type name="Journal Article"&gt;17&lt;/ref-type&gt;&lt;contributors&gt;&lt;authors&gt;&lt;author&gt;Elderfield, H.&lt;/author&gt;&lt;author&gt;Schultz, A.&lt;/author&gt;&lt;/authors&gt;&lt;/contributors&gt;&lt;titles&gt;&lt;title&gt;Mid-Ocean Ridge Hydrothermal Fluxes and the Chemical Composition of the Ocean&lt;/title&gt;&lt;secondary-title&gt;Annual Review of Earth and Planetary Sciences&lt;/secondary-title&gt;&lt;/titles&gt;&lt;pages&gt;191-224&lt;/pages&gt;&lt;volume&gt;24&lt;/volume&gt;&lt;number&gt;1&lt;/number&gt;&lt;section&gt;191&lt;/section&gt;&lt;dates&gt;&lt;year&gt;1996&lt;/year&gt;&lt;/dates&gt;&lt;isbn&gt;0084-6597&amp;#xD;1545-4495&lt;/isbn&gt;&lt;work-type&gt;Article&lt;/work-type&gt;&lt;urls&gt;&lt;related-urls&gt;&lt;url&gt;https://www.scopus.com/inward/record.uri?eid=2-s2.0-0029775299&amp;amp;doi=10.1146%2fannurev.earth.24.1.191&amp;amp;partnerID=40&amp;amp;md5=b145cd107ef2ac6c6934e295101de87d&lt;/url&gt;&lt;url&gt;https://www.annualreviews.org/doi/pdf/10.1146/annurev.earth.24.1.191&lt;/url&gt;&lt;/related-urls&gt;&lt;/urls&gt;&lt;electronic-resource-num&gt;10.1146/annurev.earth.24.1.191&lt;/electronic-resource-num&gt;&lt;remote-database-name&gt;Scopus&lt;/remote-database-name&gt;&lt;/record&gt;&lt;/Cite&gt;&lt;/EndNote&gt;</w:instrText>
      </w:r>
      <w:r w:rsidRPr="00F1559F">
        <w:fldChar w:fldCharType="separate"/>
      </w:r>
      <w:r w:rsidR="000949C8" w:rsidRPr="000949C8">
        <w:rPr>
          <w:noProof/>
          <w:vertAlign w:val="superscript"/>
        </w:rPr>
        <w:t>96</w:t>
      </w:r>
      <w:r w:rsidRPr="00F1559F">
        <w:fldChar w:fldCharType="end"/>
      </w:r>
      <w:r w:rsidRPr="00F1559F">
        <w:t>.  Although much of the Fe that initially emerges from the vent orifice is in the form of dissolved Fe</w:t>
      </w:r>
      <w:r w:rsidRPr="00F1559F">
        <w:rPr>
          <w:vertAlign w:val="superscript"/>
        </w:rPr>
        <w:t>2+</w:t>
      </w:r>
      <w:r w:rsidRPr="00F1559F">
        <w:t>, as the &gt;300</w:t>
      </w:r>
      <w:r w:rsidRPr="00F1559F">
        <w:rPr>
          <w:vertAlign w:val="superscript"/>
        </w:rPr>
        <w:t>o</w:t>
      </w:r>
      <w:r w:rsidRPr="00F1559F">
        <w:t>C reduced fluids cool and mix with oxidized ambient seawater, the Fe rapidly oxidizes and a proportion of the dissolved Fe precipitates as Fe(OH)</w:t>
      </w:r>
      <w:r w:rsidRPr="00F1559F">
        <w:rPr>
          <w:vertAlign w:val="subscript"/>
        </w:rPr>
        <w:t>3</w:t>
      </w:r>
      <w:r w:rsidRPr="00F1559F">
        <w:t xml:space="preserve">.  Because hydrothermal fluids also contain high concentrations of dissolved reduced S, polymetallic sulfides also precipitate (including nano-sized particles) as the vent fluid cools.  Indeed, as much as 10% of total Fe emitted by vent fluids may consist of SINPs </w:t>
      </w:r>
      <w:r w:rsidRPr="00F1559F">
        <w:fldChar w:fldCharType="begin">
          <w:fldData xml:space="preserve">PEVuZE5vdGU+PENpdGU+PEF1dGhvcj5Zw7xjZWw8L0F1dGhvcj48WWVhcj4yMDExPC9ZZWFyPjxS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</w:fldData>
        </w:fldChar>
      </w:r>
      <w:r w:rsidR="00CD7288">
        <w:instrText xml:space="preserve"> ADDIN EN.CITE </w:instrText>
      </w:r>
      <w:r w:rsidR="00CD7288">
        <w:fldChar w:fldCharType="begin">
          <w:fldData xml:space="preserve">PEVuZE5vdGU+PENpdGU+PEF1dGhvcj5Zw7xjZWw8L0F1dGhvcj48WWVhcj4yMDExPC9ZZWFyPjxS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</w:fldData>
        </w:fldChar>
      </w:r>
      <w:r w:rsidR="00CD7288">
        <w:instrText xml:space="preserve"> ADDIN EN.CITE.DATA </w:instrText>
      </w:r>
      <w:r w:rsidR="00CD7288">
        <w:fldChar w:fldCharType="end"/>
      </w:r>
      <w:r w:rsidRPr="00F1559F">
        <w:fldChar w:fldCharType="separate"/>
      </w:r>
      <w:r w:rsidR="000949C8" w:rsidRPr="000949C8">
        <w:rPr>
          <w:noProof/>
          <w:vertAlign w:val="superscript"/>
        </w:rPr>
        <w:t>97</w:t>
      </w:r>
      <w:r w:rsidRPr="00F1559F">
        <w:fldChar w:fldCharType="end"/>
      </w:r>
      <w:r w:rsidRPr="00F1559F">
        <w:t xml:space="preserve">.  In addition, pyrite SINPs (&lt;200 nm) can form within the high temperature–pressure environment of an up flow zone of hydrothermal vents, before discharging to the ocean </w:t>
      </w:r>
      <w:r w:rsidRPr="00F1559F">
        <w:fldChar w:fldCharType="begin">
          <w:fldData xml:space="preserve">PEVuZE5vdGU+PENpdGU+PEF1dGhvcj5Zw7xjZWw8L0F1dGhvcj48WWVhcj4yMDExPC9ZZWFyPjxS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</w:fldData>
        </w:fldChar>
      </w:r>
      <w:r w:rsidR="00CD7288">
        <w:instrText xml:space="preserve"> ADDIN EN.CITE </w:instrText>
      </w:r>
      <w:r w:rsidR="00CD7288">
        <w:fldChar w:fldCharType="begin">
          <w:fldData xml:space="preserve">PEVuZE5vdGU+PENpdGU+PEF1dGhvcj5Zw7xjZWw8L0F1dGhvcj48WWVhcj4yMDExPC9ZZWFyPjxS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</w:fldData>
        </w:fldChar>
      </w:r>
      <w:r w:rsidR="00CD7288">
        <w:instrText xml:space="preserve"> ADDIN EN.CITE.DATA </w:instrText>
      </w:r>
      <w:r w:rsidR="00CD7288">
        <w:fldChar w:fldCharType="end"/>
      </w:r>
      <w:r w:rsidRPr="00F1559F">
        <w:fldChar w:fldCharType="separate"/>
      </w:r>
      <w:r w:rsidR="000949C8" w:rsidRPr="000949C8">
        <w:rPr>
          <w:noProof/>
          <w:vertAlign w:val="superscript"/>
        </w:rPr>
        <w:t>97</w:t>
      </w:r>
      <w:r w:rsidRPr="00F1559F">
        <w:fldChar w:fldCharType="end"/>
      </w:r>
      <w:r w:rsidRPr="00F1559F">
        <w:t xml:space="preserve">.  Overall, hydrothermal vent-derived SINPs vary in shape and size, with typical aggregate diameters of 50-350 nm </w:t>
      </w:r>
      <w:r w:rsidRPr="00F1559F">
        <w:fldChar w:fldCharType="begin"/>
      </w:r>
      <w:r w:rsidR="00194F0B">
        <w:instrText xml:space="preserve"> ADDIN EN.CITE &lt;EndNote&gt;&lt;Cite&gt;&lt;Author&gt;Gartman&lt;/Author&gt;&lt;Year&gt;2013&lt;/Year&gt;&lt;RecNum&gt;591&lt;/RecNum&gt;&lt;DisplayText&gt;&lt;style face="superscript"&gt;98&lt;/style&gt;&lt;/DisplayText&gt;&lt;record&gt;&lt;rec-number&gt;591&lt;/rec-number&gt;&lt;foreign-keys&gt;&lt;key app="EN" db-id="a2zpsespyrevvge252tvfx5lrfdd22v55ex9" timestamp="0"&gt;591&lt;/key&gt;&lt;/foreign-keys&gt;&lt;ref-type name="Journal Article"&gt;17&lt;/ref-type&gt;&lt;contributors&gt;&lt;authors&gt;&lt;author&gt;Gartman, Amy&lt;/author&gt;&lt;author&gt;Luther, George W.&lt;/author&gt;&lt;/authors&gt;&lt;/contributors&gt;&lt;titles&gt;&lt;title&gt;Comparison of pyrite (FeS2) synthesis mechanisms to reproduce natural FeS2 nanoparticles found at hydrothermal vents&lt;/title&gt;&lt;secondary-title&gt;Geochimica et Cosmochimica Acta&lt;/secondary-title&gt;&lt;/titles&gt;&lt;pages&gt;447-458&lt;/pages&gt;&lt;volume&gt;120&lt;/volume&gt;&lt;section&gt;447&lt;/section&gt;&lt;dates&gt;&lt;year&gt;2013&lt;/year&gt;&lt;pub-dates&gt;&lt;date&gt;Nov 1&lt;/date&gt;&lt;/pub-dates&gt;&lt;/dates&gt;&lt;isbn&gt;00167037&lt;/isbn&gt;&lt;accession-num&gt;WOS:000324809000024&lt;/accession-num&gt;&lt;urls&gt;&lt;related-urls&gt;&lt;url&gt;&lt;style face="underline" font="default" size="100%"&gt;&amp;lt;Go to ISI&amp;gt;://WOS:000324809000024&lt;/style&gt;&lt;/url&gt;&lt;url&gt;https://ac.els-cdn.com/S0016703713003505/1-s2.0-S0016703713003505-main.pdf?_tid=a651ccbb-af2c-42c4-82db-cec9bbe9e479&amp;amp;acdnat=1544499997_61d1802e53e8d2d43a97fe2572247568&lt;/url&gt;&lt;/related-urls&gt;&lt;/urls&gt;&lt;electronic-resource-num&gt;10.1016/j.gca.2013.06.016&lt;/electronic-resource-num&gt;&lt;/record&gt;&lt;/Cite&gt;&lt;/EndNote&gt;</w:instrText>
      </w:r>
      <w:r w:rsidRPr="00F1559F">
        <w:fldChar w:fldCharType="separate"/>
      </w:r>
      <w:r w:rsidR="000949C8" w:rsidRPr="000949C8">
        <w:rPr>
          <w:noProof/>
          <w:vertAlign w:val="superscript"/>
        </w:rPr>
        <w:t>98</w:t>
      </w:r>
      <w:r w:rsidRPr="00F1559F">
        <w:fldChar w:fldCharType="end"/>
      </w:r>
      <w:r w:rsidRPr="00F1559F">
        <w:t xml:space="preserve">.  Hence, while coarser and denser particles settle to the seabed within the immediate vicinity of the vent site, finer grained particles may be carried by buoyant hydrothermal plumes (Fig. 5) </w:t>
      </w:r>
      <w:r w:rsidRPr="00F1559F">
        <w:fldChar w:fldCharType="begin">
          <w:fldData xml:space="preserve">PEVuZE5vdGU+PENpdGU+PEF1dGhvcj5Nb3R0bDwvQXV0aG9yPjxZZWFyPjE5OTA8L1llYXI+PFJl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</w:fldData>
        </w:fldChar>
      </w:r>
      <w:r w:rsidR="00CD7288">
        <w:instrText xml:space="preserve"> ADDIN EN.CITE </w:instrText>
      </w:r>
      <w:r w:rsidR="00CD7288">
        <w:fldChar w:fldCharType="begin">
          <w:fldData xml:space="preserve">PEVuZE5vdGU+PENpdGU+PEF1dGhvcj5Nb3R0bDwvQXV0aG9yPjxZZWFyPjE5OTA8L1llYXI+PFJl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</w:fldData>
        </w:fldChar>
      </w:r>
      <w:r w:rsidR="00CD7288">
        <w:instrText xml:space="preserve"> ADDIN EN.CITE.DATA </w:instrText>
      </w:r>
      <w:r w:rsidR="00CD7288">
        <w:fldChar w:fldCharType="end"/>
      </w:r>
      <w:r w:rsidRPr="00F1559F">
        <w:fldChar w:fldCharType="separate"/>
      </w:r>
      <w:r w:rsidR="000949C8" w:rsidRPr="000949C8">
        <w:rPr>
          <w:noProof/>
          <w:vertAlign w:val="superscript"/>
        </w:rPr>
        <w:t>97, 99, 100</w:t>
      </w:r>
      <w:r w:rsidRPr="00F1559F">
        <w:fldChar w:fldCharType="end"/>
      </w:r>
      <w:r w:rsidRPr="00F1559F">
        <w:t xml:space="preserve">.  They may then be transported for 100’s to 1000’s km by bottom water currents </w:t>
      </w:r>
      <w:r w:rsidRPr="00F1559F">
        <w:fldChar w:fldCharType="begin"/>
      </w:r>
      <w:r w:rsidR="00CD7288">
        <w:instrText xml:space="preserve"> ADDIN EN.CITE &lt;EndNote&gt;&lt;Cite&gt;&lt;Author&gt;Mottl&lt;/Author&gt;&lt;Year&gt;1990&lt;/Year&gt;&lt;RecNum&gt;589&lt;/RecNum&gt;&lt;DisplayText&gt;&lt;style face="superscript"&gt;99&lt;/style&gt;&lt;/DisplayText&gt;&lt;record&gt;&lt;rec-number&gt;589&lt;/rec-number&gt;&lt;foreign-keys&gt;&lt;key app="EN" db-id="a2zpsespyrevvge252tvfx5lrfdd22v55ex9" timestamp="0"&gt;589&lt;/key&gt;&lt;/foreign-keys&gt;&lt;ref-type name="Journal Article"&gt;17&lt;/ref-type&gt;&lt;contributors&gt;&lt;authors&gt;&lt;author&gt;Mottl, Michael J.&lt;/author&gt;&lt;author&gt;McConachy, Timothy F.&lt;/author&gt;&lt;/authors&gt;&lt;/contributors&gt;&lt;titles&gt;&lt;title&gt;Chemical processes in buoyant hydrothermal plumes on the East Pacific Rise near 21°N&lt;/title&gt;&lt;secondary-title&gt;Geochimica et Cosmochimica Acta&lt;/secondary-title&gt;&lt;/titles&gt;&lt;pages&gt;1911-1927&lt;/pages&gt;&lt;volume&gt;54&lt;/volume&gt;&lt;number&gt;7&lt;/number&gt;&lt;section&gt;1911&lt;/section&gt;&lt;dates&gt;&lt;year&gt;1990&lt;/year&gt;&lt;/dates&gt;&lt;isbn&gt;00167037&lt;/isbn&gt;&lt;work-type&gt;Article&lt;/work-type&gt;&lt;urls&gt;&lt;related-urls&gt;&lt;url&gt;https://www.scopus.com/inward/record.uri?eid=2-s2.0-0025692999&amp;amp;doi=10.1016%2f0016-7037%2890%2990261-I&amp;amp;partnerID=40&amp;amp;md5=255c1febb27ca77a5cfaf1d02cd3705a&lt;/url&gt;&lt;/related-urls&gt;&lt;/urls&gt;&lt;electronic-resource-num&gt;10.1016/0016-7037(90)90261-i&lt;/electronic-resource-num&gt;&lt;remote-database-name&gt;Scopus&lt;/remote-database-name&gt;&lt;/record&gt;&lt;/Cite&gt;&lt;/EndNote&gt;</w:instrText>
      </w:r>
      <w:r w:rsidRPr="00F1559F">
        <w:fldChar w:fldCharType="separate"/>
      </w:r>
      <w:r w:rsidR="000949C8" w:rsidRPr="000949C8">
        <w:rPr>
          <w:noProof/>
          <w:vertAlign w:val="superscript"/>
        </w:rPr>
        <w:t>99</w:t>
      </w:r>
      <w:r w:rsidRPr="00F1559F">
        <w:fldChar w:fldCharType="end"/>
      </w:r>
      <w:r w:rsidRPr="00F1559F">
        <w:t>.</w:t>
      </w:r>
    </w:p>
    <w:p w14:paraId="32CB1747" w14:textId="2C4784B5" w:rsidR="007970E2" w:rsidRPr="00F1559F" w:rsidRDefault="00DB2B46" w:rsidP="007970E2">
      <w:bookmarkStart w:id="44" w:name="_Hlk51760577"/>
      <w:r w:rsidRPr="00F1559F">
        <w:rPr>
          <w:noProof/>
        </w:rPr>
        <w:lastRenderedPageBreak/>
        <w:drawing>
          <wp:inline distT="0" distB="0" distL="0" distR="0" wp14:anchorId="2E0C5E5D" wp14:editId="64D7AA5B">
            <wp:extent cx="5040000" cy="440279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0000" cy="4402790"/>
                    </a:xfrm>
                    <a:prstGeom prst="rect">
                      <a:avLst/>
                    </a:prstGeom>
                    <a:noFill/>
                    <a:ln>
                      <a:noFill/>
                    </a:ln>
                  </pic:spPr>
                </pic:pic>
              </a:graphicData>
            </a:graphic>
          </wp:inline>
        </w:drawing>
      </w:r>
    </w:p>
    <w:p w14:paraId="3448E047" w14:textId="68CC2BA1" w:rsidR="007970E2" w:rsidRPr="00F1559F" w:rsidRDefault="007970E2" w:rsidP="00654C86">
      <w:pPr>
        <w:pStyle w:val="VAFigureCaption"/>
      </w:pPr>
      <w:r w:rsidRPr="00F1559F">
        <w:rPr>
          <w:b/>
        </w:rPr>
        <w:t>Fig. 5</w:t>
      </w:r>
      <w:r w:rsidRPr="00F1559F">
        <w:t xml:space="preserve"> Formation of pyrite SINPs in deep ocean hydrothermal environments. Vent iron may exist in various forms including pyrite (FeS</w:t>
      </w:r>
      <w:r w:rsidRPr="00F1559F">
        <w:rPr>
          <w:vertAlign w:val="subscript"/>
        </w:rPr>
        <w:t>2</w:t>
      </w:r>
      <w:r w:rsidRPr="00F1559F">
        <w:t xml:space="preserve">) SINPs. By remaining in suspension, pyrite SINPs are able to evade mass precipitation zones rising 1~5 m above hydrothermal vents </w:t>
      </w:r>
      <w:r w:rsidRPr="00F1559F">
        <w:rPr>
          <w:noProof/>
        </w:rPr>
        <w:t>(</w:t>
      </w:r>
      <w:r w:rsidR="00DB2B46" w:rsidRPr="00F1559F">
        <w:rPr>
          <w:noProof/>
        </w:rPr>
        <w:t>adapted</w:t>
      </w:r>
      <w:r w:rsidRPr="00F1559F">
        <w:rPr>
          <w:noProof/>
        </w:rPr>
        <w:t xml:space="preserve"> from Yucel et al., (2011) </w:t>
      </w:r>
      <w:r w:rsidRPr="00F1559F">
        <w:rPr>
          <w:noProof/>
        </w:rPr>
        <w:fldChar w:fldCharType="begin">
          <w:fldData xml:space="preserve">PEVuZE5vdGU+PENpdGU+PEF1dGhvcj5Zw7xjZWw8L0F1dGhvcj48WWVhcj4yMDExPC9ZZWFyPjxS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</w:fldData>
        </w:fldChar>
      </w:r>
      <w:r w:rsidR="00CD7288">
        <w:rPr>
          <w:noProof/>
        </w:rPr>
        <w:instrText xml:space="preserve"> ADDIN EN.CITE </w:instrText>
      </w:r>
      <w:r w:rsidR="00CD7288">
        <w:rPr>
          <w:noProof/>
        </w:rPr>
        <w:fldChar w:fldCharType="begin">
          <w:fldData xml:space="preserve">PEVuZE5vdGU+PENpdGU+PEF1dGhvcj5Zw7xjZWw8L0F1dGhvcj48WWVhcj4yMDExPC9ZZWFyPjxS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</w:fldData>
        </w:fldChar>
      </w:r>
      <w:r w:rsidR="00CD7288">
        <w:rPr>
          <w:noProof/>
        </w:rPr>
        <w:instrText xml:space="preserve"> ADDIN EN.CITE.DATA </w:instrText>
      </w:r>
      <w:r w:rsidR="00CD7288">
        <w:rPr>
          <w:noProof/>
        </w:rPr>
      </w:r>
      <w:r w:rsidR="00CD7288">
        <w:rPr>
          <w:noProof/>
        </w:rPr>
        <w:fldChar w:fldCharType="end"/>
      </w:r>
      <w:r w:rsidRPr="00F1559F">
        <w:rPr>
          <w:noProof/>
        </w:rPr>
      </w:r>
      <w:r w:rsidRPr="00F1559F">
        <w:rPr>
          <w:noProof/>
        </w:rPr>
        <w:fldChar w:fldCharType="separate"/>
      </w:r>
      <w:r w:rsidR="000949C8" w:rsidRPr="000949C8">
        <w:rPr>
          <w:noProof/>
          <w:vertAlign w:val="superscript"/>
        </w:rPr>
        <w:t>97</w:t>
      </w:r>
      <w:r w:rsidRPr="00F1559F">
        <w:rPr>
          <w:noProof/>
        </w:rPr>
        <w:fldChar w:fldCharType="end"/>
      </w:r>
      <w:r w:rsidRPr="00F1559F">
        <w:t xml:space="preserve"> with permission) </w:t>
      </w:r>
    </w:p>
    <w:bookmarkEnd w:id="44"/>
    <w:p w14:paraId="6AD0C354" w14:textId="15893955" w:rsidR="007970E2" w:rsidRPr="00F1559F" w:rsidRDefault="007970E2" w:rsidP="00654C86">
      <w:pPr>
        <w:pStyle w:val="TAMainText"/>
      </w:pPr>
      <w:r w:rsidRPr="00F1559F">
        <w:t xml:space="preserve">Laboratory experiments have suggested that the stable dispersion of hydrothermally-generated SINPs is aided by the slower oxidation kinetics (by several orders of magnitude) of pyrite </w:t>
      </w:r>
      <w:r w:rsidR="00330325" w:rsidRPr="00F1559F">
        <w:t xml:space="preserve">SINPs </w:t>
      </w:r>
      <w:r w:rsidRPr="00F1559F">
        <w:t>relative to coarser-grained material</w:t>
      </w:r>
      <w:r w:rsidR="00330325" w:rsidRPr="00F1559F">
        <w:t>s</w:t>
      </w:r>
      <w:r w:rsidRPr="00F1559F">
        <w:t xml:space="preserve"> </w:t>
      </w:r>
      <w:r w:rsidRPr="00F1559F">
        <w:fldChar w:fldCharType="begin"/>
      </w:r>
      <w:r w:rsidR="00194F0B">
        <w:instrText xml:space="preserve"> ADDIN EN.CITE &lt;EndNote&gt;&lt;Cite&gt;&lt;Author&gt;Gartman&lt;/Author&gt;&lt;Year&gt;2014&lt;/Year&gt;&lt;RecNum&gt;5567&lt;/RecNum&gt;&lt;DisplayText&gt;&lt;style face="superscript"&gt;100&lt;/style&gt;&lt;/DisplayText&gt;&lt;record&gt;&lt;rec-number&gt;5567&lt;/rec-number&gt;&lt;foreign-keys&gt;&lt;key app="EN" db-id="a2zpsespyrevvge252tvfx5lrfdd22v55ex9" timestamp="0"&gt;5567&lt;/key&gt;&lt;/foreign-keys&gt;&lt;ref-type name="Journal Article"&gt;17&lt;/ref-type&gt;&lt;contributors&gt;&lt;authors&gt;&lt;author&gt;Gartman, Amy&lt;/author&gt;&lt;author&gt;Findlay, Alyssa J.&lt;/author&gt;&lt;author&gt;Luther, George W.&lt;/author&gt;&lt;/authors&gt;&lt;/contributors&gt;&lt;titles&gt;&lt;title&gt;Nanoparticulate pyrite and other nanoparticles are a widespread component of hydrothermal vent black smoker emissions&lt;/title&gt;&lt;secondary-title&gt;Chemical Geology&lt;/secondary-title&gt;&lt;/titles&gt;&lt;pages&gt;32-41&lt;/pages&gt;&lt;volume&gt;366&lt;/volume&gt;&lt;section&gt;32&lt;/section&gt;&lt;dates&gt;&lt;year&gt;2014&lt;/year&gt;&lt;pub-dates&gt;&lt;date&gt;Feb 14&lt;/date&gt;&lt;/pub-dates&gt;&lt;/dates&gt;&lt;isbn&gt;00092541&lt;/isbn&gt;&lt;accession-num&gt;WOS:000331565300004&lt;/accession-num&gt;&lt;urls&gt;&lt;related-urls&gt;&lt;url&gt;&amp;lt;Go to ISI&amp;gt;://WOS:000331565300004&lt;/url&gt;&lt;url&gt;https://ac.els-cdn.com/S0009254113005901/1-s2.0-S0009254113005901-main.pdf?_tid=8ab3a3d0-bd94-4c36-95ac-0bebdf29af10&amp;amp;acdnat=1544500001_ec8c2606650aac8f30d0b8cc3d51e12c&lt;/url&gt;&lt;/related-urls&gt;&lt;/urls&gt;&lt;electronic-resource-num&gt;10.1016/j.chemgeo.2013.12.013&lt;/electronic-resource-num&gt;&lt;/record&gt;&lt;/Cite&gt;&lt;/EndNote&gt;</w:instrText>
      </w:r>
      <w:r w:rsidRPr="00F1559F">
        <w:fldChar w:fldCharType="separate"/>
      </w:r>
      <w:r w:rsidR="000949C8" w:rsidRPr="000949C8">
        <w:rPr>
          <w:noProof/>
          <w:vertAlign w:val="superscript"/>
        </w:rPr>
        <w:t>100</w:t>
      </w:r>
      <w:r w:rsidRPr="00F1559F">
        <w:fldChar w:fldCharType="end"/>
      </w:r>
      <w:r w:rsidRPr="00F1559F">
        <w:t>. In mimicking hydrothermal vent conditions, engineered SINPs have been manufactured in the laboratory by heating dissolved Fe and H</w:t>
      </w:r>
      <w:r w:rsidRPr="00F1559F">
        <w:rPr>
          <w:vertAlign w:val="subscript"/>
        </w:rPr>
        <w:t>2</w:t>
      </w:r>
      <w:r w:rsidRPr="00F1559F">
        <w:t xml:space="preserve">S together at 140 </w:t>
      </w:r>
      <w:r w:rsidRPr="00F1559F">
        <w:rPr>
          <w:vertAlign w:val="superscript"/>
        </w:rPr>
        <w:t>o</w:t>
      </w:r>
      <w:r w:rsidRPr="00F1559F">
        <w:t xml:space="preserve">C, followed by rapid quenching at 0 </w:t>
      </w:r>
      <w:r w:rsidRPr="00F1559F">
        <w:rPr>
          <w:vertAlign w:val="superscript"/>
        </w:rPr>
        <w:t>o</w:t>
      </w:r>
      <w:r w:rsidRPr="00F1559F">
        <w:t xml:space="preserve">C </w:t>
      </w:r>
      <w:bookmarkStart w:id="45" w:name="OLE_LINK78"/>
      <w:bookmarkStart w:id="46" w:name="OLE_LINK88"/>
      <w:r w:rsidRPr="00F1559F">
        <w:fldChar w:fldCharType="begin"/>
      </w:r>
      <w:r w:rsidR="00194F0B">
        <w:instrText xml:space="preserve"> ADDIN EN.CITE &lt;EndNote&gt;&lt;Cite AuthorYear="1"&gt;&lt;Author&gt;Gartman&lt;/Author&gt;&lt;Year&gt;2013&lt;/Year&gt;&lt;RecNum&gt;591&lt;/RecNum&gt;&lt;DisplayText&gt;&lt;style face="superscript"&gt;98&lt;/style&gt;&lt;/DisplayText&gt;&lt;record&gt;&lt;rec-number&gt;591&lt;/rec-number&gt;&lt;foreign-keys&gt;&lt;key app="EN" db-id="a2zpsespyrevvge252tvfx5lrfdd22v55ex9" timestamp="0"&gt;591&lt;/key&gt;&lt;/foreign-keys&gt;&lt;ref-type name="Journal Article"&gt;17&lt;/ref-type&gt;&lt;contributors&gt;&lt;authors&gt;&lt;author&gt;Gartman, Amy&lt;/author&gt;&lt;author&gt;Luther, George W.&lt;/author&gt;&lt;/authors&gt;&lt;/contributors&gt;&lt;titles&gt;&lt;title&gt;Comparison of pyrite (FeS2) synthesis mechanisms to reproduce natural FeS2 nanoparticles found at hydrothermal vents&lt;/title&gt;&lt;secondary-title&gt;Geochimica et Cosmochimica Acta&lt;/secondary-title&gt;&lt;/titles&gt;&lt;pages&gt;447-458&lt;/pages&gt;&lt;volume&gt;120&lt;/volume&gt;&lt;section&gt;447&lt;/section&gt;&lt;dates&gt;&lt;year&gt;2013&lt;/year&gt;&lt;pub-dates&gt;&lt;date&gt;Nov 1&lt;/date&gt;&lt;/pub-dates&gt;&lt;/dates&gt;&lt;isbn&gt;00167037&lt;/isbn&gt;&lt;accession-num&gt;WOS:000324809000024&lt;/accession-num&gt;&lt;urls&gt;&lt;related-urls&gt;&lt;url&gt;&lt;style face="underline" font="default" size="100%"&gt;&amp;lt;Go to ISI&amp;gt;://WOS:000324809000024&lt;/style&gt;&lt;/url&gt;&lt;url&gt;https://ac.els-cdn.com/S0016703713003505/1-s2.0-S0016703713003505-main.pdf?_tid=a651ccbb-af2c-42c4-82db-cec9bbe9e479&amp;amp;acdnat=1544499997_61d1802e53e8d2d43a97fe2572247568&lt;/url&gt;&lt;/related-urls&gt;&lt;/urls&gt;&lt;electronic-resource-num&gt;10.1016/j.gca.2013.06.016&lt;/electronic-resource-num&gt;&lt;/record&gt;&lt;/Cite&gt;&lt;/EndNote&gt;</w:instrText>
      </w:r>
      <w:r w:rsidRPr="00F1559F">
        <w:fldChar w:fldCharType="separate"/>
      </w:r>
      <w:r w:rsidR="000949C8" w:rsidRPr="000949C8">
        <w:rPr>
          <w:noProof/>
          <w:vertAlign w:val="superscript"/>
        </w:rPr>
        <w:t>98</w:t>
      </w:r>
      <w:r w:rsidRPr="00F1559F">
        <w:fldChar w:fldCharType="end"/>
      </w:r>
      <w:r w:rsidRPr="00F1559F">
        <w:t>.  It is notable that the experimental studies incorporating powdered SiO</w:t>
      </w:r>
      <w:r w:rsidRPr="00F1559F">
        <w:rPr>
          <w:vertAlign w:val="subscript"/>
        </w:rPr>
        <w:t>2</w:t>
      </w:r>
      <w:r w:rsidRPr="00F1559F">
        <w:t xml:space="preserve"> in the reaction mixture yielded SINPs that were closest in mineralogy and </w:t>
      </w:r>
      <w:r w:rsidRPr="00F1559F">
        <w:lastRenderedPageBreak/>
        <w:t xml:space="preserve">morphology to those found at hydrothermal vents. </w:t>
      </w:r>
      <w:bookmarkEnd w:id="45"/>
      <w:bookmarkEnd w:id="46"/>
      <w:r w:rsidRPr="00F1559F">
        <w:t xml:space="preserve"> It has been suggested that this is because the silica particle surfaces create a favorable environment for pyrite nucleation, and it is noteworthy that both dissolved and particulate SiO</w:t>
      </w:r>
      <w:r w:rsidRPr="00F1559F">
        <w:softHyphen/>
      </w:r>
      <w:r w:rsidRPr="00F1559F">
        <w:rPr>
          <w:vertAlign w:val="subscript"/>
        </w:rPr>
        <w:t>2</w:t>
      </w:r>
      <w:r w:rsidRPr="00F1559F">
        <w:t xml:space="preserve"> are major components of submarine hydrothermal systems </w:t>
      </w:r>
      <w:r w:rsidRPr="00F1559F">
        <w:fldChar w:fldCharType="begin"/>
      </w:r>
      <w:r w:rsidR="00194F0B">
        <w:instrText xml:space="preserve"> ADDIN EN.CITE &lt;EndNote&gt;&lt;Cite&gt;&lt;Author&gt;Gartman&lt;/Author&gt;&lt;Year&gt;2013&lt;/Year&gt;&lt;RecNum&gt;591&lt;/RecNum&gt;&lt;DisplayText&gt;&lt;style face="superscript"&gt;98&lt;/style&gt;&lt;/DisplayText&gt;&lt;record&gt;&lt;rec-number&gt;591&lt;/rec-number&gt;&lt;foreign-keys&gt;&lt;key app="EN" db-id="a2zpsespyrevvge252tvfx5lrfdd22v55ex9" timestamp="0"&gt;591&lt;/key&gt;&lt;/foreign-keys&gt;&lt;ref-type name="Journal Article"&gt;17&lt;/ref-type&gt;&lt;contributors&gt;&lt;authors&gt;&lt;author&gt;Gartman, Amy&lt;/author&gt;&lt;author&gt;Luther, George W.&lt;/author&gt;&lt;/authors&gt;&lt;/contributors&gt;&lt;titles&gt;&lt;title&gt;Comparison of pyrite (FeS2) synthesis mechanisms to reproduce natural FeS2 nanoparticles found at hydrothermal vents&lt;/title&gt;&lt;secondary-title&gt;Geochimica et Cosmochimica Acta&lt;/secondary-title&gt;&lt;/titles&gt;&lt;pages&gt;447-458&lt;/pages&gt;&lt;volume&gt;120&lt;/volume&gt;&lt;section&gt;447&lt;/section&gt;&lt;dates&gt;&lt;year&gt;2013&lt;/year&gt;&lt;pub-dates&gt;&lt;date&gt;Nov 1&lt;/date&gt;&lt;/pub-dates&gt;&lt;/dates&gt;&lt;isbn&gt;00167037&lt;/isbn&gt;&lt;accession-num&gt;WOS:000324809000024&lt;/accession-num&gt;&lt;urls&gt;&lt;related-urls&gt;&lt;url&gt;&lt;style face="underline" font="default" size="100%"&gt;&amp;lt;Go to ISI&amp;gt;://WOS:000324809000024&lt;/style&gt;&lt;/url&gt;&lt;url&gt;https://ac.els-cdn.com/S0016703713003505/1-s2.0-S0016703713003505-main.pdf?_tid=a651ccbb-af2c-42c4-82db-cec9bbe9e479&amp;amp;acdnat=1544499997_61d1802e53e8d2d43a97fe2572247568&lt;/url&gt;&lt;/related-urls&gt;&lt;/urls&gt;&lt;electronic-resource-num&gt;10.1016/j.gca.2013.06.016&lt;/electronic-resource-num&gt;&lt;/record&gt;&lt;/Cite&gt;&lt;/EndNote&gt;</w:instrText>
      </w:r>
      <w:r w:rsidRPr="00F1559F">
        <w:fldChar w:fldCharType="separate"/>
      </w:r>
      <w:r w:rsidR="000949C8" w:rsidRPr="000949C8">
        <w:rPr>
          <w:noProof/>
          <w:vertAlign w:val="superscript"/>
        </w:rPr>
        <w:t>98</w:t>
      </w:r>
      <w:r w:rsidRPr="00F1559F">
        <w:fldChar w:fldCharType="end"/>
      </w:r>
      <w:r w:rsidRPr="00F1559F">
        <w:t>.</w:t>
      </w:r>
    </w:p>
    <w:p w14:paraId="65E26EEA" w14:textId="77777777" w:rsidR="007970E2" w:rsidRPr="00F1559F" w:rsidRDefault="007970E2" w:rsidP="005E06A4">
      <w:pPr>
        <w:pStyle w:val="Heading2"/>
      </w:pPr>
      <w:bookmarkStart w:id="47" w:name="_Toc39087865"/>
      <w:r w:rsidRPr="00F1559F">
        <w:t>Paleoenvironmental role</w:t>
      </w:r>
      <w:bookmarkEnd w:id="47"/>
    </w:p>
    <w:p w14:paraId="3AC5FB86" w14:textId="4E3C171E" w:rsidR="007970E2" w:rsidRPr="00F1559F" w:rsidRDefault="007970E2" w:rsidP="00654C86">
      <w:pPr>
        <w:pStyle w:val="TAMainText"/>
      </w:pPr>
      <w:r w:rsidRPr="00F1559F">
        <w:t xml:space="preserve">On the tectonic time scale, global sulfur and carbon cycles are well coupled, and thus provide important environments for biological activities. Formation of pyrite via bacterial sulfate reduction can result in very negative δ34S values owing to preferential utilization of 32S by SRB. Studies have revealed large changes in δ34S values over the last 550 Ma. Such long-term variations could be due to pyrite burial in the sedimentary reservoir </w:t>
      </w:r>
      <w:r w:rsidRPr="00F1559F">
        <w:fldChar w:fldCharType="begin"/>
      </w:r>
      <w:r w:rsidR="00194F0B">
        <w:instrText xml:space="preserve"> ADDIN EN.CITE &lt;EndNote&gt;&lt;Cite&gt;&lt;Author&gt;Fike&lt;/Author&gt;&lt;Year&gt;2008&lt;/Year&gt;&lt;RecNum&gt;7778&lt;/RecNum&gt;&lt;DisplayText&gt;&lt;style face="superscript"&gt;101, 102&lt;/style&gt;&lt;/DisplayText&gt;&lt;record&gt;&lt;rec-number&gt;7778&lt;/rec-number&gt;&lt;foreign-keys&gt;&lt;key app="EN" db-id="a2zpsespyrevvge252tvfx5lrfdd22v55ex9" timestamp="0"&gt;7778&lt;/key&gt;&lt;/foreign-keys&gt;&lt;ref-type name="Journal Article"&gt;17&lt;/ref-type&gt;&lt;contributors&gt;&lt;authors&gt;&lt;author&gt;Fike, D. A.&lt;/author&gt;&lt;author&gt;Grotzinger, J. P.&lt;/author&gt;&lt;/authors&gt;&lt;/contributors&gt;&lt;titles&gt;&lt;title&gt;A paired sulfate–pyrite δ34S approach to understanding the evolution of the Ediacaran–Cambrian sulfur cycle&lt;/title&gt;&lt;secondary-title&gt;Geochimica et Cosmochimica Acta&lt;/secondary-title&gt;&lt;/titles&gt;&lt;pages&gt;2636-2648&lt;/pages&gt;&lt;volume&gt;72&lt;/volume&gt;&lt;number&gt;11&lt;/number&gt;&lt;section&gt;2636&lt;/section&gt;&lt;dates&gt;&lt;year&gt;2008&lt;/year&gt;&lt;pub-dates&gt;&lt;date&gt;Jun 1&lt;/date&gt;&lt;/pub-dates&gt;&lt;/dates&gt;&lt;isbn&gt;00167037&lt;/isbn&gt;&lt;accession-num&gt;WOS:000256464400005&lt;/accession-num&gt;&lt;urls&gt;&lt;related-urls&gt;&lt;url&gt;&amp;lt;Go to ISI&amp;gt;://WOS:000256464400005&lt;/url&gt;&lt;/related-urls&gt;&lt;/urls&gt;&lt;electronic-resource-num&gt;10.1016/j.gca.2008.03.021&lt;/electronic-resource-num&gt;&lt;/record&gt;&lt;/Cite&gt;&lt;Cite&gt;&lt;Author&gt;Strauss&lt;/Author&gt;&lt;Year&gt;1999&lt;/Year&gt;&lt;RecNum&gt;7777&lt;/RecNum&gt;&lt;record&gt;&lt;rec-number&gt;7777&lt;/rec-number&gt;&lt;foreign-keys&gt;&lt;key app="EN" db-id="a2zpsespyrevvge252tvfx5lrfdd22v55ex9" timestamp="0"&gt;7777&lt;/key&gt;&lt;/foreign-keys&gt;&lt;ref-type name="Journal Article"&gt;17&lt;/ref-type&gt;&lt;contributors&gt;&lt;authors&gt;&lt;author&gt;Strauss, Harald&lt;/author&gt;&lt;/authors&gt;&lt;/contributors&gt;&lt;titles&gt;&lt;title&gt;Geological evolution from isotope proxy signals — sulfur&lt;/title&gt;&lt;secondary-title&gt;Chemical Geology&lt;/secondary-title&gt;&lt;/titles&gt;&lt;pages&gt;89-101&lt;/pages&gt;&lt;volume&gt;161&lt;/volume&gt;&lt;number&gt;1-3&lt;/number&gt;&lt;section&gt;89&lt;/section&gt;&lt;dates&gt;&lt;year&gt;1999&lt;/year&gt;&lt;pub-dates&gt;&lt;date&gt;Sep 30&lt;/date&gt;&lt;/pub-dates&gt;&lt;/dates&gt;&lt;isbn&gt;00092541&lt;/isbn&gt;&lt;accession-num&gt;WOS:000083023800006&lt;/accession-num&gt;&lt;urls&gt;&lt;related-urls&gt;&lt;url&gt;&amp;lt;Go to ISI&amp;gt;://WOS:000083023800006&lt;/url&gt;&lt;/related-urls&gt;&lt;/urls&gt;&lt;electronic-resource-num&gt;10.1016/s0009-2541(99)00082-0&lt;/electronic-resource-num&gt;&lt;/record&gt;&lt;/Cite&gt;&lt;/EndNote&gt;</w:instrText>
      </w:r>
      <w:r w:rsidRPr="00F1559F">
        <w:fldChar w:fldCharType="separate"/>
      </w:r>
      <w:r w:rsidR="000949C8" w:rsidRPr="000949C8">
        <w:rPr>
          <w:noProof/>
          <w:vertAlign w:val="superscript"/>
        </w:rPr>
        <w:t>101, 102</w:t>
      </w:r>
      <w:r w:rsidRPr="00F1559F">
        <w:fldChar w:fldCharType="end"/>
      </w:r>
      <w:r w:rsidRPr="00F1559F">
        <w:t xml:space="preserve">. In contrast, short-term variations in δ34S values could relate to vertical heterogeneity (e.g., ocean stratification) </w:t>
      </w:r>
      <w:r w:rsidRPr="00F1559F">
        <w:fldChar w:fldCharType="begin"/>
      </w:r>
      <w:r w:rsidR="00194F0B">
        <w:instrText xml:space="preserve"> ADDIN EN.CITE &lt;EndNote&gt;&lt;Cite&gt;&lt;Author&gt;Goodfellow&lt;/Author&gt;&lt;Year&gt;1984&lt;/Year&gt;&lt;RecNum&gt;7779&lt;/RecNum&gt;&lt;DisplayText&gt;&lt;style face="superscript"&gt;103&lt;/style&gt;&lt;/DisplayText&gt;&lt;record&gt;&lt;rec-number&gt;7779&lt;/rec-number&gt;&lt;foreign-keys&gt;&lt;key app="EN" db-id="a2zpsespyrevvge252tvfx5lrfdd22v55ex9" timestamp="0"&gt;7779&lt;/key&gt;&lt;/foreign-keys&gt;&lt;ref-type name="Journal Article"&gt;17&lt;/ref-type&gt;&lt;contributors&gt;&lt;authors&gt;&lt;author&gt;Goodfellow, Wayne D.&lt;/author&gt;&lt;author&gt;Jonasson, Ian R.&lt;/author&gt;&lt;/authors&gt;&lt;/contributors&gt;&lt;titles&gt;&lt;title&gt;Ocean stagnation and ventilation defined by δ34S secular trends in pyrite and barite, Selwyn Basin, Yukon&lt;/title&gt;&lt;secondary-title&gt;Geology&lt;/secondary-title&gt;&lt;/titles&gt;&lt;periodical&gt;&lt;full-title&gt;Geology&lt;/full-title&gt;&lt;/periodical&gt;&lt;pages&gt;583-586&lt;/pages&gt;&lt;volume&gt;12&lt;/volume&gt;&lt;number&gt;10&lt;/number&gt;&lt;section&gt;583&lt;/section&gt;&lt;dates&gt;&lt;year&gt;1984&lt;/year&gt;&lt;pub-dates&gt;&lt;date&gt;1984&lt;/date&gt;&lt;/pub-dates&gt;&lt;/dates&gt;&lt;isbn&gt;0091-7613&lt;/isbn&gt;&lt;accession-num&gt;WOS:A1984TP25500002&lt;/accession-num&gt;&lt;urls&gt;&lt;related-urls&gt;&lt;url&gt;&amp;lt;Go to ISI&amp;gt;://WOS:A1984TP25500002&lt;/url&gt;&lt;/related-urls&gt;&lt;/urls&gt;&lt;electronic-resource-num&gt;10.1130/0091-7613(1984)12&amp;lt;583:Osavdb&amp;gt;2.0.Co;2&lt;/electronic-resource-num&gt;&lt;/record&gt;&lt;/Cite&gt;&lt;/EndNote&gt;</w:instrText>
      </w:r>
      <w:r w:rsidRPr="00F1559F">
        <w:fldChar w:fldCharType="separate"/>
      </w:r>
      <w:r w:rsidR="000949C8" w:rsidRPr="000949C8">
        <w:rPr>
          <w:noProof/>
          <w:vertAlign w:val="superscript"/>
        </w:rPr>
        <w:t>103</w:t>
      </w:r>
      <w:r w:rsidRPr="00F1559F">
        <w:fldChar w:fldCharType="end"/>
      </w:r>
      <w:r w:rsidRPr="00F1559F">
        <w:t>.</w:t>
      </w:r>
    </w:p>
    <w:p w14:paraId="584F0876" w14:textId="2DB384CB" w:rsidR="007970E2" w:rsidRPr="00F1559F" w:rsidRDefault="00991701" w:rsidP="00654C86">
      <w:pPr>
        <w:pStyle w:val="TAMainText"/>
      </w:pPr>
      <w:r w:rsidRPr="00F1559F">
        <w:t>N</w:t>
      </w:r>
      <w:r w:rsidR="007970E2" w:rsidRPr="00F1559F">
        <w:t>aturally formed greigite play</w:t>
      </w:r>
      <w:r w:rsidRPr="00F1559F">
        <w:t>s</w:t>
      </w:r>
      <w:r w:rsidR="007970E2" w:rsidRPr="00F1559F">
        <w:t xml:space="preserve"> </w:t>
      </w:r>
      <w:r w:rsidRPr="00F1559F">
        <w:t>a role</w:t>
      </w:r>
      <w:r w:rsidR="007970E2" w:rsidRPr="00F1559F">
        <w:t xml:space="preserve"> of interest in paleomagnetic and environmental magnetic studies </w:t>
      </w:r>
      <w:r w:rsidR="007970E2" w:rsidRPr="00F1559F">
        <w:fldChar w:fldCharType="begin">
          <w:fldData xml:space="preserve">PEVuZE5vdGU+PENpdGU+PEF1dGhvcj5NYWhlcjwvQXV0aG9yPjxZZWFyPjE5OTk8L1llYXI+PFJl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</w:fldData>
        </w:fldChar>
      </w:r>
      <w:r w:rsidR="004D013A">
        <w:instrText xml:space="preserve"> ADDIN EN.CITE </w:instrText>
      </w:r>
      <w:r w:rsidR="004D013A">
        <w:fldChar w:fldCharType="begin">
          <w:fldData xml:space="preserve">PEVuZE5vdGU+PENpdGU+PEF1dGhvcj5NYWhlcjwvQXV0aG9yPjxZZWFyPjE5OTk8L1llYXI+PFJl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</w:fldData>
        </w:fldChar>
      </w:r>
      <w:r w:rsidR="004D013A">
        <w:instrText xml:space="preserve"> ADDIN EN.CITE.DATA </w:instrText>
      </w:r>
      <w:r w:rsidR="004D013A">
        <w:fldChar w:fldCharType="end"/>
      </w:r>
      <w:r w:rsidR="007970E2" w:rsidRPr="00F1559F">
        <w:fldChar w:fldCharType="separate"/>
      </w:r>
      <w:r w:rsidR="000949C8" w:rsidRPr="000949C8">
        <w:rPr>
          <w:noProof/>
          <w:vertAlign w:val="superscript"/>
        </w:rPr>
        <w:t>77, 104-106</w:t>
      </w:r>
      <w:r w:rsidR="007970E2" w:rsidRPr="00F1559F">
        <w:fldChar w:fldCharType="end"/>
      </w:r>
      <w:r w:rsidR="007970E2" w:rsidRPr="00F1559F">
        <w:t xml:space="preserve">. On an orbital timescale, </w:t>
      </w:r>
      <w:r w:rsidR="00462E00" w:rsidRPr="00F1559F">
        <w:t xml:space="preserve">the </w:t>
      </w:r>
      <w:r w:rsidR="007970E2" w:rsidRPr="00F1559F">
        <w:t>formation and preservation of greigite can be modulated by ocean ventilation and variations in redox conditions cause</w:t>
      </w:r>
      <w:r w:rsidR="00462E00" w:rsidRPr="00F1559F">
        <w:t>d</w:t>
      </w:r>
      <w:r w:rsidR="007970E2" w:rsidRPr="00F1559F">
        <w:t xml:space="preserve"> by sea level changes. For example, sedimentary cores extruded from the South China Sea have revealed that fine-grained greigite dominated during glacial periods under anoxic conditions owing to disconnection between the S</w:t>
      </w:r>
      <w:r w:rsidR="0024158E" w:rsidRPr="00F1559F">
        <w:t xml:space="preserve">outh China </w:t>
      </w:r>
      <w:r w:rsidR="007970E2" w:rsidRPr="00F1559F">
        <w:t>S</w:t>
      </w:r>
      <w:r w:rsidR="0024158E" w:rsidRPr="00F1559F">
        <w:t>ea</w:t>
      </w:r>
      <w:r w:rsidR="007970E2" w:rsidRPr="00F1559F">
        <w:t xml:space="preserve"> and the Indian Ocean </w:t>
      </w:r>
      <w:r w:rsidR="007970E2" w:rsidRPr="00F1559F">
        <w:fldChar w:fldCharType="begin"/>
      </w:r>
      <w:r w:rsidR="00194F0B">
        <w:instrText xml:space="preserve"> ADDIN EN.CITE &lt;EndNote&gt;&lt;Cite&gt;&lt;Author&gt;Duan&lt;/Author&gt;&lt;Year&gt;2017&lt;/Year&gt;&lt;RecNum&gt;7780&lt;/RecNum&gt;&lt;DisplayText&gt;&lt;style face="superscript"&gt;107&lt;/style&gt;&lt;/DisplayText&gt;&lt;record&gt;&lt;rec-number&gt;7780&lt;/rec-number&gt;&lt;foreign-keys&gt;&lt;key app="EN" db-id="a2zpsespyrevvge252tvfx5lrfdd22v55ex9" timestamp="0"&gt;7780&lt;/key&gt;&lt;/foreign-keys&gt;&lt;ref-type name="Journal Article"&gt;17&lt;/ref-type&gt;&lt;contributors&gt;&lt;authors&gt;&lt;author&gt;Duan, Zongqi&lt;/author&gt;&lt;author&gt;Liu, Qingsong&lt;/author&gt;&lt;author&gt;Gai, Congcong&lt;/author&gt;&lt;author&gt;Zhao, Xixi&lt;/author&gt;&lt;/authors&gt;&lt;/contributors&gt;&lt;titles&gt;&lt;title&gt;Magnetostratigraphic and environmental implications of greigite (Fe3S4) formation from Hole U1433A of the IODP Expedition 349, South China Sea&lt;/title&gt;&lt;secondary-title&gt;Marine Geology&lt;/secondary-title&gt;&lt;/titles&gt;&lt;pages&gt;82-97&lt;/pages&gt;&lt;volume&gt;394&lt;/volume&gt;&lt;section&gt;82&lt;/section&gt;&lt;dates&gt;&lt;year&gt;2017&lt;/year&gt;&lt;pub-dates&gt;&lt;date&gt;Dec 1&lt;/date&gt;&lt;/pub-dates&gt;&lt;/dates&gt;&lt;isbn&gt;00253227&lt;/isbn&gt;&lt;accession-num&gt;WOS:000423003500008&lt;/accession-num&gt;&lt;urls&gt;&lt;related-urls&gt;&lt;url&gt;&amp;lt;Go to ISI&amp;gt;://WOS:000423003500008&lt;/url&gt;&lt;/related-urls&gt;&lt;/urls&gt;&lt;electronic-resource-num&gt;10.1016/j.margeo.2017.02.008&lt;/electronic-resource-num&gt;&lt;/record&gt;&lt;/Cite&gt;&lt;/EndNote&gt;</w:instrText>
      </w:r>
      <w:r w:rsidR="007970E2" w:rsidRPr="00F1559F">
        <w:fldChar w:fldCharType="separate"/>
      </w:r>
      <w:r w:rsidR="000949C8" w:rsidRPr="000949C8">
        <w:rPr>
          <w:noProof/>
          <w:vertAlign w:val="superscript"/>
        </w:rPr>
        <w:t>107</w:t>
      </w:r>
      <w:r w:rsidR="007970E2" w:rsidRPr="00F1559F">
        <w:fldChar w:fldCharType="end"/>
      </w:r>
      <w:r w:rsidR="007970E2" w:rsidRPr="00F1559F">
        <w:t xml:space="preserve">. In contrast, ventilation becomes rigorous during glacial periods and coarser-grained detrital (titano) magnetites are prevalent. </w:t>
      </w:r>
    </w:p>
    <w:p w14:paraId="6B048D54" w14:textId="52BE40AA" w:rsidR="007970E2" w:rsidRPr="00F1559F" w:rsidRDefault="00EB600B" w:rsidP="00654C86">
      <w:pPr>
        <w:pStyle w:val="TAMainText"/>
      </w:pPr>
      <w:r w:rsidRPr="00F1559F">
        <w:t xml:space="preserve">Continental shelves bridge the continent and ocean. </w:t>
      </w:r>
      <w:r w:rsidR="0040063D" w:rsidRPr="00F1559F">
        <w:t>S</w:t>
      </w:r>
      <w:r w:rsidRPr="00F1559F">
        <w:t>ediments in th</w:t>
      </w:r>
      <w:r w:rsidR="0040063D" w:rsidRPr="00F1559F">
        <w:t>ese</w:t>
      </w:r>
      <w:r w:rsidRPr="00F1559F">
        <w:t xml:space="preserve"> region</w:t>
      </w:r>
      <w:r w:rsidR="0040063D" w:rsidRPr="00F1559F">
        <w:t>s</w:t>
      </w:r>
      <w:r w:rsidRPr="00F1559F">
        <w:t xml:space="preserve"> are sensitive to sea-level variation, with </w:t>
      </w:r>
      <w:r w:rsidR="007970E2" w:rsidRPr="00F1559F">
        <w:t>redox conditions chang</w:t>
      </w:r>
      <w:r w:rsidRPr="00F1559F">
        <w:t>ing</w:t>
      </w:r>
      <w:r w:rsidR="007970E2" w:rsidRPr="00F1559F">
        <w:t xml:space="preserve"> rapidly with respect to the fast sea level changes. </w:t>
      </w:r>
      <w:r w:rsidRPr="00F1559F">
        <w:t xml:space="preserve">This can cause thick layers of greigite to occur. </w:t>
      </w:r>
      <w:r w:rsidR="00991701" w:rsidRPr="00F1559F">
        <w:t>For example, a</w:t>
      </w:r>
      <w:r w:rsidR="007970E2" w:rsidRPr="00F1559F">
        <w:t xml:space="preserve"> thick (~8 m) laterally distributed layer of greigite occurred during the marine isotope stages 17-13 within the scope of the Yellow Sea Warm Current from the Chinese Yellow sea </w:t>
      </w:r>
      <w:r w:rsidR="007970E2" w:rsidRPr="00F1559F">
        <w:fldChar w:fldCharType="begin"/>
      </w:r>
      <w:r w:rsidR="00194F0B">
        <w:instrText xml:space="preserve"> ADDIN EN.CITE &lt;EndNote&gt;&lt;Cite&gt;&lt;Author&gt;Liu&lt;/Author&gt;&lt;Year&gt;2016&lt;/Year&gt;&lt;RecNum&gt;7783&lt;/RecNum&gt;&lt;DisplayText&gt;&lt;style face="superscript"&gt;108&lt;/style&gt;&lt;/DisplayText&gt;&lt;record&gt;&lt;rec-number&gt;7783&lt;/rec-number&gt;&lt;foreign-keys&gt;&lt;key app="EN" db-id="a2zpsespyrevvge252tvfx5lrfdd22v55ex9" timestamp="0"&gt;7783&lt;/key&gt;&lt;/foreign-keys&gt;&lt;ref-type name="Journal Article"&gt;17&lt;/ref-type&gt;&lt;contributors&gt;&lt;authors&gt;&lt;author&gt;Liu, Jianxing&lt;/author&gt;&lt;author&gt;Liu, Qingsong&lt;/author&gt;&lt;author&gt;Zhang, Xunhua&lt;/author&gt;&lt;author&gt;Liu, Jian&lt;/author&gt;&lt;author&gt;Wu, Zhiqiang&lt;/author&gt;&lt;author&gt;Mei, Xi&lt;/author&gt;&lt;author&gt;Shi, Xuefa&lt;/author&gt;&lt;author&gt;Zhao, Quanhong&lt;/author&gt;&lt;/authors&gt;&lt;/contributors&gt;&lt;titles&gt;&lt;title&gt;Magnetostratigraphy of a long Quaternary sediment core in the South Yellow Sea&lt;/title&gt;&lt;secondary-title&gt;Quaternary Science Reviews&lt;/secondary-title&gt;&lt;/titles&gt;&lt;pages&gt;1-15&lt;/pages&gt;&lt;volume&gt;144&lt;/volume&gt;&lt;section&gt;1&lt;/section&gt;&lt;dates&gt;&lt;year&gt;2016&lt;/year&gt;&lt;pub-dates&gt;&lt;date&gt;Jul 15&lt;/date&gt;&lt;/pub-dates&gt;&lt;/dates&gt;&lt;isbn&gt;02773791&lt;/isbn&gt;&lt;accession-num&gt;WOS:000379104800001&lt;/accession-num&gt;&lt;urls&gt;&lt;related-urls&gt;&lt;url&gt;&amp;lt;Go to ISI&amp;gt;://WOS:000379104800001&lt;/url&gt;&lt;/related-urls&gt;&lt;/urls&gt;&lt;electronic-resource-num&gt;10.1016/j.quascirev.2016.05.025&lt;/electronic-resource-num&gt;&lt;/record&gt;&lt;/Cite&gt;&lt;/EndNote&gt;</w:instrText>
      </w:r>
      <w:r w:rsidR="007970E2" w:rsidRPr="00F1559F">
        <w:fldChar w:fldCharType="separate"/>
      </w:r>
      <w:r w:rsidR="000949C8" w:rsidRPr="000949C8">
        <w:rPr>
          <w:noProof/>
          <w:vertAlign w:val="superscript"/>
        </w:rPr>
        <w:t>108</w:t>
      </w:r>
      <w:r w:rsidR="007970E2" w:rsidRPr="00F1559F">
        <w:fldChar w:fldCharType="end"/>
      </w:r>
      <w:r w:rsidR="007970E2" w:rsidRPr="00F1559F">
        <w:t>.</w:t>
      </w:r>
      <w:r w:rsidRPr="00F1559F">
        <w:t xml:space="preserve">  T</w:t>
      </w:r>
      <w:r w:rsidR="007970E2" w:rsidRPr="00F1559F">
        <w:t xml:space="preserve">he occurrence of greigite corresponds to enrichment by the trace element cadmium (Cd), which indicates that a weak sulfidic </w:t>
      </w:r>
      <w:r w:rsidR="007970E2" w:rsidRPr="00F1559F">
        <w:lastRenderedPageBreak/>
        <w:t>condition was accomplished with trace levels of freely dissolved H</w:t>
      </w:r>
      <w:r w:rsidR="007970E2" w:rsidRPr="00F1559F">
        <w:rPr>
          <w:vertAlign w:val="subscript"/>
        </w:rPr>
        <w:t>2</w:t>
      </w:r>
      <w:r w:rsidR="007970E2" w:rsidRPr="00F1559F">
        <w:t xml:space="preserve">S. </w:t>
      </w:r>
      <w:r w:rsidR="0040063D" w:rsidRPr="00F1559F">
        <w:t>S</w:t>
      </w:r>
      <w:r w:rsidR="007970E2" w:rsidRPr="00F1559F">
        <w:t>tudies have shown that Cd</w:t>
      </w:r>
      <w:r w:rsidR="007970E2" w:rsidRPr="00F1559F">
        <w:rPr>
          <w:vertAlign w:val="superscript"/>
        </w:rPr>
        <w:t>2+</w:t>
      </w:r>
      <w:r w:rsidR="007970E2" w:rsidRPr="00F1559F">
        <w:t xml:space="preserve"> has faster water exchange reaction kinetics than Fe</w:t>
      </w:r>
      <w:r w:rsidR="007970E2" w:rsidRPr="00F1559F">
        <w:rPr>
          <w:vertAlign w:val="superscript"/>
        </w:rPr>
        <w:t>2+</w:t>
      </w:r>
      <w:r w:rsidR="007970E2" w:rsidRPr="00F1559F">
        <w:t xml:space="preserve">, therefore, CdS precipitates prior to FeS formation and subsequent pyrite formation </w:t>
      </w:r>
      <w:r w:rsidR="007970E2" w:rsidRPr="00F1559F">
        <w:fldChar w:fldCharType="begin"/>
      </w:r>
      <w:r w:rsidR="00194F0B">
        <w:instrText xml:space="preserve"> ADDIN EN.CITE &lt;EndNote&gt;&lt;Cite&gt;&lt;Author&gt;Morse&lt;/Author&gt;&lt;Year&gt;1999&lt;/Year&gt;&lt;RecNum&gt;7781&lt;/RecNum&gt;&lt;DisplayText&gt;&lt;style face="superscript"&gt;109&lt;/style&gt;&lt;/DisplayText&gt;&lt;record&gt;&lt;rec-number&gt;7781&lt;/rec-number&gt;&lt;foreign-keys&gt;&lt;key app="EN" db-id="a2zpsespyrevvge252tvfx5lrfdd22v55ex9" timestamp="0"&gt;7781&lt;/key&gt;&lt;/foreign-keys&gt;&lt;ref-type name="Journal Article"&gt;17&lt;/ref-type&gt;&lt;contributors&gt;&lt;authors&gt;&lt;author&gt;Morse, J. W.&lt;/author&gt;&lt;author&gt;Luther, G. W.&lt;/author&gt;&lt;/authors&gt;&lt;/contributors&gt;&lt;titles&gt;&lt;title&gt;Chemical influences on trace metal-sulfide interactions in anoxic sediments&lt;/title&gt;&lt;secondary-title&gt;Geochimica et Cosmochimica Acta&lt;/secondary-title&gt;&lt;/titles&gt;&lt;pages&gt;3373-3378&lt;/pages&gt;&lt;volume&gt;63&lt;/volume&gt;&lt;number&gt;19-20&lt;/number&gt;&lt;section&gt;3373&lt;/section&gt;&lt;dates&gt;&lt;year&gt;1999&lt;/year&gt;&lt;pub-dates&gt;&lt;date&gt;Oct&lt;/date&gt;&lt;/pub-dates&gt;&lt;/dates&gt;&lt;isbn&gt;00167037&lt;/isbn&gt;&lt;accession-num&gt;WOS:000083824200046&lt;/accession-num&gt;&lt;urls&gt;&lt;related-urls&gt;&lt;url&gt;&amp;lt;Go to ISI&amp;gt;://WOS:000083824200046&lt;/url&gt;&lt;/related-urls&gt;&lt;/urls&gt;&lt;electronic-resource-num&gt;10.1016/s0016-7037(99)00258-6&lt;/electronic-resource-num&gt;&lt;/record&gt;&lt;/Cite&gt;&lt;/EndNote&gt;</w:instrText>
      </w:r>
      <w:r w:rsidR="007970E2" w:rsidRPr="00F1559F">
        <w:fldChar w:fldCharType="separate"/>
      </w:r>
      <w:r w:rsidR="000949C8" w:rsidRPr="000949C8">
        <w:rPr>
          <w:noProof/>
          <w:vertAlign w:val="superscript"/>
        </w:rPr>
        <w:t>109</w:t>
      </w:r>
      <w:r w:rsidR="007970E2" w:rsidRPr="00F1559F">
        <w:fldChar w:fldCharType="end"/>
      </w:r>
      <w:r w:rsidR="007970E2" w:rsidRPr="00F1559F">
        <w:t>. CdS formation would consume a certain amount of S and cause weak sulfidic conditions. This seems to favor the formation of greigite rather than pyrite. Direct evidence has been put forward show</w:t>
      </w:r>
      <w:r w:rsidR="00462E00" w:rsidRPr="00F1559F">
        <w:t>ing</w:t>
      </w:r>
      <w:r w:rsidR="007970E2" w:rsidRPr="00F1559F">
        <w:t xml:space="preserve"> that Cd concentrations peak at the redox boundary rather than a full reductive environment </w:t>
      </w:r>
      <w:r w:rsidR="007970E2" w:rsidRPr="00F1559F">
        <w:fldChar w:fldCharType="begin"/>
      </w:r>
      <w:r w:rsidR="00194F0B">
        <w:instrText xml:space="preserve"> ADDIN EN.CITE &lt;EndNote&gt;&lt;Cite AuthorYear="1"&gt;&lt;Author&gt;Rosenthal&lt;/Author&gt;&lt;Year&gt;1995&lt;/Year&gt;&lt;RecNum&gt;7782&lt;/RecNum&gt;&lt;DisplayText&gt;&lt;style face="superscript"&gt;110&lt;/style&gt;&lt;/DisplayText&gt;&lt;record&gt;&lt;rec-number&gt;7782&lt;/rec-number&gt;&lt;foreign-keys&gt;&lt;key app="EN" db-id="a2zpsespyrevvge252tvfx5lrfdd22v55ex9" timestamp="0"&gt;7782&lt;/key&gt;&lt;/foreign-keys&gt;&lt;ref-type name="Journal Article"&gt;17&lt;/ref-type&gt;&lt;contributors&gt;&lt;authors&gt;&lt;author&gt;Rosenthal, Yair&lt;/author&gt;&lt;author&gt;Lam, Phoebe&lt;/author&gt;&lt;author&gt;Boyle, Edward A.&lt;/author&gt;&lt;author&gt;Thomson, John&lt;/author&gt;&lt;/authors&gt;&lt;/contributors&gt;&lt;titles&gt;&lt;title&gt;Authigenic cadmium enrichments in suboxic sediments: Precipitation and postdepositional mobility&lt;/title&gt;&lt;secondary-title&gt;Earth and Planetary Science Letters&lt;/secondary-title&gt;&lt;/titles&gt;&lt;periodical&gt;&lt;full-title&gt;Earth and Planetary Science Letters&lt;/full-title&gt;&lt;/periodical&gt;&lt;pages&gt;99-111&lt;/pages&gt;&lt;volume&gt;132&lt;/volume&gt;&lt;number&gt;1-4&lt;/number&gt;&lt;section&gt;99&lt;/section&gt;&lt;dates&gt;&lt;year&gt;1995&lt;/year&gt;&lt;pub-dates&gt;&lt;date&gt;May&lt;/date&gt;&lt;/pub-dates&gt;&lt;/dates&gt;&lt;isbn&gt;0012821X&lt;/isbn&gt;&lt;accession-num&gt;WOS:A1995RE22600009&lt;/accession-num&gt;&lt;urls&gt;&lt;related-urls&gt;&lt;url&gt;&amp;lt;Go to ISI&amp;gt;://WOS:A1995RE22600009&lt;/url&gt;&lt;/related-urls&gt;&lt;/urls&gt;&lt;electronic-resource-num&gt;10.1016/0012-821x(95)00056-i&lt;/electronic-resource-num&gt;&lt;/record&gt;&lt;/Cite&gt;&lt;/EndNote&gt;</w:instrText>
      </w:r>
      <w:r w:rsidR="007970E2" w:rsidRPr="00F1559F">
        <w:fldChar w:fldCharType="separate"/>
      </w:r>
      <w:r w:rsidR="000949C8" w:rsidRPr="000949C8">
        <w:rPr>
          <w:noProof/>
          <w:vertAlign w:val="superscript"/>
        </w:rPr>
        <w:t>110</w:t>
      </w:r>
      <w:r w:rsidR="007970E2" w:rsidRPr="00F1559F">
        <w:fldChar w:fldCharType="end"/>
      </w:r>
      <w:r w:rsidR="007970E2" w:rsidRPr="00F1559F">
        <w:t>.</w:t>
      </w:r>
    </w:p>
    <w:p w14:paraId="28AEB006" w14:textId="77777777" w:rsidR="007970E2" w:rsidRPr="00F1559F" w:rsidRDefault="007970E2" w:rsidP="005E06A4">
      <w:pPr>
        <w:pStyle w:val="Heading2"/>
      </w:pPr>
      <w:bookmarkStart w:id="48" w:name="_Toc535251075"/>
      <w:bookmarkStart w:id="49" w:name="_Toc535316307"/>
      <w:bookmarkStart w:id="50" w:name="_Toc535317181"/>
      <w:bookmarkStart w:id="51" w:name="_Toc39087866"/>
      <w:bookmarkEnd w:id="48"/>
      <w:bookmarkEnd w:id="49"/>
      <w:bookmarkEnd w:id="50"/>
      <w:r w:rsidRPr="00F1559F">
        <w:t>Environmental fate</w:t>
      </w:r>
      <w:bookmarkEnd w:id="51"/>
    </w:p>
    <w:p w14:paraId="50A3AE38" w14:textId="5CB08BAC" w:rsidR="007970E2" w:rsidRPr="00F1559F" w:rsidRDefault="007970E2" w:rsidP="00654C86">
      <w:pPr>
        <w:pStyle w:val="TAMainText"/>
      </w:pPr>
      <w:bookmarkStart w:id="52" w:name="OLE_LINK119"/>
      <w:bookmarkStart w:id="53" w:name="OLE_LINK120"/>
      <w:bookmarkStart w:id="54" w:name="OLE_LINK121"/>
      <w:r w:rsidRPr="00F1559F">
        <w:t>Pyrite is the most abundant iron sulfide mineral in the lithosphere, yet its transformation in natural environments is not fully understood.  Iron sulfides may exist buried within anaerobic sediments and rocks for millions of years before they are transported to oxygenated submarine and subaerial environments, where they can be oxidized by nitrate, Fe(III) oxides, or MnO</w:t>
      </w:r>
      <w:r w:rsidRPr="00F1559F">
        <w:rPr>
          <w:vertAlign w:val="subscript"/>
        </w:rPr>
        <w:t>2</w:t>
      </w:r>
      <w:r w:rsidRPr="00F1559F">
        <w:t xml:space="preserve"> as electron acceptors </w:t>
      </w:r>
      <w:r w:rsidRPr="00F1559F">
        <w:fldChar w:fldCharType="begin"/>
      </w:r>
      <w:r w:rsidR="00CD7288">
        <w:instrText xml:space="preserve"> ADDIN EN.CITE &lt;EndNote&gt;&lt;Cite&gt;&lt;Author&gt;Schippers&lt;/Author&gt;&lt;Year&gt;2002&lt;/Year&gt;&lt;RecNum&gt;839&lt;/RecNum&gt;&lt;DisplayText&gt;&lt;style face="superscript"&gt;111&lt;/style&gt;&lt;/DisplayText&gt;&lt;record&gt;&lt;rec-number&gt;839&lt;/rec-number&gt;&lt;foreign-keys&gt;&lt;key app="EN" db-id="a2zpsespyrevvge252tvfx5lrfdd22v55ex9" timestamp="0"&gt;839&lt;/key&gt;&lt;/foreign-keys&gt;&lt;ref-type name="Journal Article"&gt;17&lt;/ref-type&gt;&lt;contributors&gt;&lt;authors&gt;&lt;author&gt;Schippers, Axel&lt;/author&gt;&lt;author&gt;Jørgensen, Bo Barker&lt;/author&gt;&lt;/authors&gt;&lt;/contributors&gt;&lt;titles&gt;&lt;title&gt;Biogeochemistry of pyrite and iron sulfide oxidation in marine sediments&lt;/title&gt;&lt;secondary-title&gt;Geochimica et Cosmochimica Acta&lt;/secondary-title&gt;&lt;/titles&gt;&lt;pages&gt;85-92&lt;/pages&gt;&lt;volume&gt;66&lt;/volume&gt;&lt;number&gt;1&lt;/number&gt;&lt;section&gt;85&lt;/section&gt;&lt;dates&gt;&lt;year&gt;2002&lt;/year&gt;&lt;pub-dates&gt;&lt;date&gt;2002/01/01/&lt;/date&gt;&lt;/pub-dates&gt;&lt;/dates&gt;&lt;isbn&gt;00167037&lt;/isbn&gt;&lt;urls&gt;&lt;related-urls&gt;&lt;url&gt;http://www.sciencedirect.com/science/article/pii/S0016703701007451&lt;/url&gt;&lt;url&gt;https://ac.els-cdn.com/S0016703701007451/1-s2.0-S0016703701007451-main.pdf?_tid=de80e88b-8e54-467b-a2e5-dcb9b037d7a9&amp;amp;acdnat=1545465502_4bbd7549e0871f159a0253116b1e3c22&lt;/url&gt;&lt;/related-urls&gt;&lt;/urls&gt;&lt;electronic-resource-num&gt;10.1016/s0016-7037(01)00745-1&lt;/electronic-resource-num&gt;&lt;/record&gt;&lt;/Cite&gt;&lt;/EndNote&gt;</w:instrText>
      </w:r>
      <w:r w:rsidRPr="00F1559F">
        <w:fldChar w:fldCharType="separate"/>
      </w:r>
      <w:r w:rsidR="000949C8" w:rsidRPr="000949C8">
        <w:rPr>
          <w:noProof/>
          <w:vertAlign w:val="superscript"/>
        </w:rPr>
        <w:t>111</w:t>
      </w:r>
      <w:r w:rsidRPr="00F1559F">
        <w:fldChar w:fldCharType="end"/>
      </w:r>
      <w:r w:rsidRPr="00F1559F">
        <w:t xml:space="preserve">.  These processes are sometimes exploited by the mining industry to produce copper from low-grade ores </w:t>
      </w:r>
      <w:r w:rsidRPr="00F1559F">
        <w:fldChar w:fldCharType="begin"/>
      </w:r>
      <w:r w:rsidR="004D013A">
        <w:instrText xml:space="preserve"> ADDIN EN.CITE &lt;EndNote&gt;&lt;Cite&gt;&lt;Author&gt;Rimstidt&lt;/Author&gt;&lt;Year&gt;2003&lt;/Year&gt;&lt;RecNum&gt;613&lt;/RecNum&gt;&lt;DisplayText&gt;&lt;style face="superscript"&gt;112&lt;/style&gt;&lt;/DisplayText&gt;&lt;record&gt;&lt;rec-number&gt;613&lt;/rec-number&gt;&lt;foreign-keys&gt;&lt;key app="EN" db-id="a2zpsespyrevvge252tvfx5lrfdd22v55ex9" timestamp="0"&gt;613&lt;/key&gt;&lt;/foreign-keys&gt;&lt;ref-type name="Journal Article"&gt;17&lt;/ref-type&gt;&lt;contributors&gt;&lt;authors&gt;&lt;author&gt;Rimstidt, J Donald&lt;/author&gt;&lt;author&gt;Vaughan, David J&lt;/author&gt;&lt;/authors&gt;&lt;/contributors&gt;&lt;titles&gt;&lt;title&gt;Pyrite oxidation: a state-of-the-art assessment of the reaction mechanism&lt;/title&gt;&lt;secondary-title&gt;Geochimica et Cosmochimica acta&lt;/secondary-title&gt;&lt;/titles&gt;&lt;pages&gt;873-880&lt;/pages&gt;&lt;volume&gt;67&lt;/volume&gt;&lt;number&gt;5&lt;/number&gt;&lt;dates&gt;&lt;year&gt;2003&lt;/year&gt;&lt;/dates&gt;&lt;isbn&gt;0016-7037&lt;/isbn&gt;&lt;urls&gt;&lt;related-urls&gt;&lt;url&gt;https://ac.els-cdn.com/S0016703702011651/1-s2.0-S0016703702011651-main.pdf?_tid=ed43480b-9da2-4f48-be7e-12fe26258e33&amp;amp;acdnat=1545465487_df1b028c5668a8e2f3ac670cfdbd39b4&lt;/url&gt;&lt;/related-urls&gt;&lt;/urls&gt;&lt;electronic-resource-num&gt;10.1016/S0016-7037(02)01165-1&lt;/electronic-resource-num&gt;&lt;/record&gt;&lt;/Cite&gt;&lt;/EndNote&gt;</w:instrText>
      </w:r>
      <w:r w:rsidRPr="00F1559F">
        <w:fldChar w:fldCharType="separate"/>
      </w:r>
      <w:r w:rsidR="000949C8" w:rsidRPr="000949C8">
        <w:rPr>
          <w:noProof/>
          <w:vertAlign w:val="superscript"/>
        </w:rPr>
        <w:t>112</w:t>
      </w:r>
      <w:r w:rsidRPr="00F1559F">
        <w:fldChar w:fldCharType="end"/>
      </w:r>
      <w:r w:rsidRPr="00F1559F">
        <w:t xml:space="preserve">, but pyrite oxidation also generates potentially harmful sulfuric acid (e.g., acid mine drainage) </w:t>
      </w:r>
      <w:r w:rsidRPr="00F1559F">
        <w:fldChar w:fldCharType="begin"/>
      </w:r>
      <w:r w:rsidR="004D013A">
        <w:instrText xml:space="preserve"> ADDIN EN.CITE &lt;EndNote&gt;&lt;Cite&gt;&lt;Author&gt;Rimstidt&lt;/Author&gt;&lt;Year&gt;2003&lt;/Year&gt;&lt;RecNum&gt;613&lt;/RecNum&gt;&lt;DisplayText&gt;&lt;style face="superscript"&gt;112&lt;/style&gt;&lt;/DisplayText&gt;&lt;record&gt;&lt;rec-number&gt;613&lt;/rec-number&gt;&lt;foreign-keys&gt;&lt;key app="EN" db-id="a2zpsespyrevvge252tvfx5lrfdd22v55ex9" timestamp="0"&gt;613&lt;/key&gt;&lt;/foreign-keys&gt;&lt;ref-type name="Journal Article"&gt;17&lt;/ref-type&gt;&lt;contributors&gt;&lt;authors&gt;&lt;author&gt;Rimstidt, J Donald&lt;/author&gt;&lt;author&gt;Vaughan, David J&lt;/author&gt;&lt;/authors&gt;&lt;/contributors&gt;&lt;titles&gt;&lt;title&gt;Pyrite oxidation: a state-of-the-art assessment of the reaction mechanism&lt;/title&gt;&lt;secondary-title&gt;Geochimica et Cosmochimica acta&lt;/secondary-title&gt;&lt;/titles&gt;&lt;pages&gt;873-880&lt;/pages&gt;&lt;volume&gt;67&lt;/volume&gt;&lt;number&gt;5&lt;/number&gt;&lt;dates&gt;&lt;year&gt;2003&lt;/year&gt;&lt;/dates&gt;&lt;isbn&gt;0016-7037&lt;/isbn&gt;&lt;urls&gt;&lt;related-urls&gt;&lt;url&gt;https://ac.els-cdn.com/S0016703702011651/1-s2.0-S0016703702011651-main.pdf?_tid=ed43480b-9da2-4f48-be7e-12fe26258e33&amp;amp;acdnat=1545465487_df1b028c5668a8e2f3ac670cfdbd39b4&lt;/url&gt;&lt;/related-urls&gt;&lt;/urls&gt;&lt;electronic-resource-num&gt;10.1016/S0016-7037(02)01165-1&lt;/electronic-resource-num&gt;&lt;/record&gt;&lt;/Cite&gt;&lt;/EndNote&gt;</w:instrText>
      </w:r>
      <w:r w:rsidRPr="00F1559F">
        <w:fldChar w:fldCharType="separate"/>
      </w:r>
      <w:r w:rsidR="000949C8" w:rsidRPr="000949C8">
        <w:rPr>
          <w:noProof/>
          <w:vertAlign w:val="superscript"/>
        </w:rPr>
        <w:t>112</w:t>
      </w:r>
      <w:r w:rsidRPr="00F1559F">
        <w:fldChar w:fldCharType="end"/>
      </w:r>
      <w:r w:rsidRPr="00F1559F">
        <w:t xml:space="preserve">.  In anoxic geological reservoirs, pyrite can be stable almost indefinitely </w:t>
      </w:r>
      <w:r w:rsidRPr="00F1559F">
        <w:fldChar w:fldCharType="begin"/>
      </w:r>
      <w:r w:rsidR="00CD7288">
        <w:instrText xml:space="preserve"> ADDIN EN.CITE &lt;EndNote&gt;&lt;Cite&gt;&lt;Author&gt;Schippers&lt;/Author&gt;&lt;Year&gt;2002&lt;/Year&gt;&lt;RecNum&gt;839&lt;/RecNum&gt;&lt;DisplayText&gt;&lt;style face="superscript"&gt;111&lt;/style&gt;&lt;/DisplayText&gt;&lt;record&gt;&lt;rec-number&gt;839&lt;/rec-number&gt;&lt;foreign-keys&gt;&lt;key app="EN" db-id="a2zpsespyrevvge252tvfx5lrfdd22v55ex9" timestamp="0"&gt;839&lt;/key&gt;&lt;/foreign-keys&gt;&lt;ref-type name="Journal Article"&gt;17&lt;/ref-type&gt;&lt;contributors&gt;&lt;authors&gt;&lt;author&gt;Schippers, Axel&lt;/author&gt;&lt;author&gt;Jørgensen, Bo Barker&lt;/author&gt;&lt;/authors&gt;&lt;/contributors&gt;&lt;titles&gt;&lt;title&gt;Biogeochemistry of pyrite and iron sulfide oxidation in marine sediments&lt;/title&gt;&lt;secondary-title&gt;Geochimica et Cosmochimica Acta&lt;/secondary-title&gt;&lt;/titles&gt;&lt;pages&gt;85-92&lt;/pages&gt;&lt;volume&gt;66&lt;/volume&gt;&lt;number&gt;1&lt;/number&gt;&lt;section&gt;85&lt;/section&gt;&lt;dates&gt;&lt;year&gt;2002&lt;/year&gt;&lt;pub-dates&gt;&lt;date&gt;2002/01/01/&lt;/date&gt;&lt;/pub-dates&gt;&lt;/dates&gt;&lt;isbn&gt;00167037&lt;/isbn&gt;&lt;urls&gt;&lt;related-urls&gt;&lt;url&gt;http://www.sciencedirect.com/science/article/pii/S0016703701007451&lt;/url&gt;&lt;url&gt;https://ac.els-cdn.com/S0016703701007451/1-s2.0-S0016703701007451-main.pdf?_tid=de80e88b-8e54-467b-a2e5-dcb9b037d7a9&amp;amp;acdnat=1545465502_4bbd7549e0871f159a0253116b1e3c22&lt;/url&gt;&lt;/related-urls&gt;&lt;/urls&gt;&lt;electronic-resource-num&gt;10.1016/s0016-7037(01)00745-1&lt;/electronic-resource-num&gt;&lt;/record&gt;&lt;/Cite&gt;&lt;/EndNote&gt;</w:instrText>
      </w:r>
      <w:r w:rsidRPr="00F1559F">
        <w:fldChar w:fldCharType="separate"/>
      </w:r>
      <w:r w:rsidR="000949C8" w:rsidRPr="000949C8">
        <w:rPr>
          <w:noProof/>
          <w:vertAlign w:val="superscript"/>
        </w:rPr>
        <w:t>111</w:t>
      </w:r>
      <w:r w:rsidRPr="00F1559F">
        <w:fldChar w:fldCharType="end"/>
      </w:r>
      <w:r w:rsidRPr="00F1559F">
        <w:t xml:space="preserve">, although ferric iron can oxidize pyrite </w:t>
      </w:r>
      <w:r w:rsidRPr="00F1559F">
        <w:fldChar w:fldCharType="begin"/>
      </w:r>
      <w:r w:rsidR="004D013A">
        <w:instrText xml:space="preserve"> ADDIN EN.CITE &lt;EndNote&gt;&lt;Cite&gt;&lt;Author&gt;Moses&lt;/Author&gt;&lt;Year&gt;1987&lt;/Year&gt;&lt;RecNum&gt;840&lt;/RecNum&gt;&lt;DisplayText&gt;&lt;style face="superscript"&gt;113, 114&lt;/style&gt;&lt;/DisplayText&gt;&lt;record&gt;&lt;rec-number&gt;840&lt;/rec-number&gt;&lt;foreign-keys&gt;&lt;key app="EN" db-id="a2zpsespyrevvge252tvfx5lrfdd22v55ex9" timestamp="0"&gt;840&lt;/key&gt;&lt;/foreign-keys&gt;&lt;ref-type name="Journal Article"&gt;17&lt;/ref-type&gt;&lt;contributors&gt;&lt;authors&gt;&lt;author&gt;Moses, Carl O&lt;/author&gt;&lt;author&gt;Nordstrom, D Kirk&lt;/author&gt;&lt;author&gt;Herman, Janet S&lt;/author&gt;&lt;author&gt;Mills, Aaron L&lt;/author&gt;&lt;/authors&gt;&lt;/contributors&gt;&lt;titles&gt;&lt;title&gt;Aqueous pyrite oxidation by dissolved oxygen and by ferric iron&lt;/title&gt;&lt;secondary-title&gt;Geochimica et Cosmochimica Acta&lt;/secondary-title&gt;&lt;/titles&gt;&lt;pages&gt;1561-1571&lt;/pages&gt;&lt;volume&gt;51&lt;/volume&gt;&lt;number&gt;6&lt;/number&gt;&lt;dates&gt;&lt;year&gt;1987&lt;/year&gt;&lt;/dates&gt;&lt;isbn&gt;0016-7037&lt;/isbn&gt;&lt;urls&gt;&lt;/urls&gt;&lt;electronic-resource-num&gt;10.1016/0016-7037(87)90337-1&lt;/electronic-resource-num&gt;&lt;/record&gt;&lt;/Cite&gt;&lt;Cite&gt;&lt;Author&gt;Singer&lt;/Author&gt;&lt;Year&gt;1970&lt;/Year&gt;&lt;RecNum&gt;841&lt;/RecNum&gt;&lt;record&gt;&lt;rec-number&gt;841&lt;/rec-number&gt;&lt;foreign-keys&gt;&lt;key app="EN" db-id="a2zpsespyrevvge252tvfx5lrfdd22v55ex9" timestamp="0"&gt;841&lt;/key&gt;&lt;/foreign-keys&gt;&lt;ref-type name="Journal Article"&gt;17&lt;/ref-type&gt;&lt;contributors&gt;&lt;authors&gt;&lt;author&gt;Singer, P. C.&lt;/author&gt;&lt;author&gt;Stumm, W.&lt;/author&gt;&lt;/authors&gt;&lt;/contributors&gt;&lt;titles&gt;&lt;title&gt;Acidic mine drainage: the rate-determining step&lt;/title&gt;&lt;secondary-title&gt;Science&lt;/secondary-title&gt;&lt;/titles&gt;&lt;pages&gt;1121-3&lt;/pages&gt;&lt;volume&gt;167&lt;/volume&gt;&lt;number&gt;3921&lt;/number&gt;&lt;edition&gt;1970/02/20&lt;/edition&gt;&lt;dates&gt;&lt;year&gt;1970&lt;/year&gt;&lt;pub-dates&gt;&lt;date&gt;Feb 20&lt;/date&gt;&lt;/pub-dates&gt;&lt;/dates&gt;&lt;isbn&gt;0036-8075 (Print)&amp;#xD;0036-8075 (Linking)&lt;/isbn&gt;&lt;accession-num&gt;17829406&lt;/accession-num&gt;&lt;urls&gt;&lt;related-urls&gt;&lt;url&gt;https://www.ncbi.nlm.nih.gov/pubmed/17829406&lt;/url&gt;&lt;/related-urls&gt;&lt;/urls&gt;&lt;electronic-resource-num&gt;10.1126/science.167.3921.1121&lt;/electronic-resource-num&gt;&lt;/record&gt;&lt;/Cite&gt;&lt;/EndNote&gt;</w:instrText>
      </w:r>
      <w:r w:rsidRPr="00F1559F">
        <w:fldChar w:fldCharType="separate"/>
      </w:r>
      <w:r w:rsidR="000949C8" w:rsidRPr="000949C8">
        <w:rPr>
          <w:noProof/>
          <w:vertAlign w:val="superscript"/>
        </w:rPr>
        <w:t>113, 114</w:t>
      </w:r>
      <w:r w:rsidRPr="00F1559F">
        <w:fldChar w:fldCharType="end"/>
      </w:r>
      <w:r w:rsidRPr="00F1559F">
        <w:t xml:space="preserve"> and anaerobic pyrite oxidation by nitrate as an electron acceptor has been observed in natural sediments </w:t>
      </w:r>
      <w:r w:rsidRPr="00F1559F">
        <w:fldChar w:fldCharType="begin">
          <w:fldData xml:space="preserve">PEVuZE5vdGU+PENpdGUgQXV0aG9yWWVhcj0iMSI+PEF1dGhvcj5TY2h3aWVudGVrPC9BdXRob3I+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</w:fldData>
        </w:fldChar>
      </w:r>
      <w:r w:rsidR="004D013A">
        <w:instrText xml:space="preserve"> ADDIN EN.CITE </w:instrText>
      </w:r>
      <w:r w:rsidR="004D013A">
        <w:fldChar w:fldCharType="begin">
          <w:fldData xml:space="preserve">PEVuZE5vdGU+PENpdGUgQXV0aG9yWWVhcj0iMSI+PEF1dGhvcj5TY2h3aWVudGVrPC9BdXRob3I+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</w:fldData>
        </w:fldChar>
      </w:r>
      <w:r w:rsidR="004D013A">
        <w:instrText xml:space="preserve"> ADDIN EN.CITE.DATA </w:instrText>
      </w:r>
      <w:r w:rsidR="004D013A">
        <w:fldChar w:fldCharType="end"/>
      </w:r>
      <w:r w:rsidRPr="00F1559F">
        <w:fldChar w:fldCharType="separate"/>
      </w:r>
      <w:r w:rsidR="000949C8" w:rsidRPr="000949C8">
        <w:rPr>
          <w:noProof/>
          <w:vertAlign w:val="superscript"/>
        </w:rPr>
        <w:t>115, 116</w:t>
      </w:r>
      <w:r w:rsidRPr="00F1559F">
        <w:fldChar w:fldCharType="end"/>
      </w:r>
      <w:r w:rsidRPr="00F1559F">
        <w:t xml:space="preserve">. </w:t>
      </w:r>
    </w:p>
    <w:p w14:paraId="325F8498" w14:textId="178A726E" w:rsidR="007970E2" w:rsidRPr="00F1559F" w:rsidRDefault="007970E2" w:rsidP="00654C86">
      <w:pPr>
        <w:pStyle w:val="TAMainText"/>
      </w:pPr>
      <w:bookmarkStart w:id="55" w:name="OLE_LINK106"/>
      <w:bookmarkStart w:id="56" w:name="OLE_LINK107"/>
      <w:bookmarkStart w:id="57" w:name="OLE_LINK108"/>
      <w:r w:rsidRPr="00F1559F">
        <w:t xml:space="preserve">There is much uncertainty regarding the environmental fate of SINPs and the </w:t>
      </w:r>
      <w:r w:rsidR="00462E00" w:rsidRPr="00F1559F">
        <w:t xml:space="preserve">full </w:t>
      </w:r>
      <w:r w:rsidRPr="00F1559F">
        <w:t xml:space="preserve">role that these NPs play </w:t>
      </w:r>
      <w:r w:rsidR="00462E00" w:rsidRPr="00F1559F">
        <w:t>with</w:t>
      </w:r>
      <w:r w:rsidRPr="00F1559F">
        <w:t>in the natural environment</w:t>
      </w:r>
      <w:bookmarkEnd w:id="55"/>
      <w:bookmarkEnd w:id="56"/>
      <w:bookmarkEnd w:id="57"/>
      <w:r w:rsidRPr="00F1559F">
        <w:t xml:space="preserve">, with physicochemical, macro-molecular, and biological pathways all contributing </w:t>
      </w:r>
      <w:r w:rsidRPr="00F1559F">
        <w:fldChar w:fldCharType="begin"/>
      </w:r>
      <w:r w:rsidR="00CD7288">
        <w:instrText xml:space="preserve"> ADDIN EN.CITE &lt;EndNote&gt;&lt;Cite&gt;&lt;Author&gt;Dwivedi&lt;/Author&gt;&lt;Year&gt;2015&lt;/Year&gt;&lt;RecNum&gt;838&lt;/RecNum&gt;&lt;DisplayText&gt;&lt;style face="superscript"&gt;117&lt;/style&gt;&lt;/DisplayText&gt;&lt;record&gt;&lt;rec-number&gt;838&lt;/rec-number&gt;&lt;foreign-keys&gt;&lt;key app="EN" db-id="a2zpsespyrevvge252tvfx5lrfdd22v55ex9" timestamp="0"&gt;838&lt;/key&gt;&lt;/foreign-keys&gt;&lt;ref-type name="Journal Article"&gt;17&lt;/ref-type&gt;&lt;contributors&gt;&lt;authors&gt;&lt;author&gt;Dwivedi, Amarendra Dhar&lt;/author&gt;&lt;author&gt;Dubey, Shashi Prabha&lt;/author&gt;&lt;author&gt;Sillanpää, Mika&lt;/author&gt;&lt;author&gt;Kwon, Young-Nam&lt;/author&gt;&lt;author&gt;Lee, Changha&lt;/author&gt;&lt;author&gt;Varma, Rajender S.&lt;/author&gt;&lt;/authors&gt;&lt;/contributors&gt;&lt;titles&gt;&lt;title&gt;Fate of engineered nanoparticles: Implications in the environment&lt;/title&gt;&lt;secondary-title&gt;Coordination Chemistry Reviews&lt;/secondary-title&gt;&lt;/titles&gt;&lt;pages&gt;64-78&lt;/pages&gt;&lt;volume&gt;287&lt;/volume&gt;&lt;section&gt;64&lt;/section&gt;&lt;dates&gt;&lt;year&gt;2015&lt;/year&gt;&lt;/dates&gt;&lt;isbn&gt;00108545&lt;/isbn&gt;&lt;work-type&gt;Review&lt;/work-type&gt;&lt;urls&gt;&lt;related-urls&gt;&lt;url&gt;https://www.scopus.com/inward/record.uri?eid=2-s2.0-84921326756&amp;amp;doi=10.1016%2fj.ccr.2014.12.014&amp;amp;partnerID=40&amp;amp;md5=7d94ac84b7038e6d3fe75e22ed051610&lt;/url&gt;&lt;url&gt;https://ac.els-cdn.com/S0010854514003579/1-s2.0-S0010854514003579-main.pdf?_tid=4dbe785b-4f57-4c61-a55e-5a57ce004c8d&amp;amp;acdnat=1547022699_704f1256f553b7916c91b9ab613fc825&lt;/url&gt;&lt;/related-urls&gt;&lt;/urls&gt;&lt;electronic-resource-num&gt;10.1016/j.ccr.2014.12.014&lt;/electronic-resource-num&gt;&lt;remote-database-name&gt;Scopus&lt;/remote-database-name&gt;&lt;/record&gt;&lt;/Cite&gt;&lt;/EndNote&gt;</w:instrText>
      </w:r>
      <w:r w:rsidRPr="00F1559F">
        <w:fldChar w:fldCharType="separate"/>
      </w:r>
      <w:r w:rsidR="000949C8" w:rsidRPr="000949C8">
        <w:rPr>
          <w:noProof/>
          <w:vertAlign w:val="superscript"/>
        </w:rPr>
        <w:t>117</w:t>
      </w:r>
      <w:r w:rsidRPr="00F1559F">
        <w:fldChar w:fldCharType="end"/>
      </w:r>
      <w:r w:rsidRPr="00F1559F">
        <w:t xml:space="preserve">.  For example, hydroxyl radicals formed as products of FeS oxidation can lead to oxidation and increased mobility of toxic As </w:t>
      </w:r>
      <w:r w:rsidRPr="00F1559F">
        <w:fldChar w:fldCharType="begin"/>
      </w:r>
      <w:r w:rsidR="00194F0B">
        <w:instrText xml:space="preserve"> ADDIN EN.CITE &lt;EndNote&gt;&lt;Cite&gt;&lt;Author&gt;Cheng&lt;/Author&gt;&lt;Year&gt;2016&lt;/Year&gt;&lt;RecNum&gt;436&lt;/RecNum&gt;&lt;DisplayText&gt;&lt;style face="superscript"&gt;118&lt;/style&gt;&lt;/DisplayText&gt;&lt;record&gt;&lt;rec-number&gt;436&lt;/rec-number&gt;&lt;foreign-keys&gt;&lt;key app="EN" db-id="a2zpsespyrevvge252tvfx5lrfdd22v55ex9" timestamp="0"&gt;436&lt;/key&gt;&lt;/foreign-keys&gt;&lt;ref-type name="Journal Article"&gt;17&lt;/ref-type&gt;&lt;contributors&gt;&lt;authors&gt;&lt;author&gt;Cheng, D.&lt;/author&gt;&lt;author&gt;Yuan, S.&lt;/author&gt;&lt;author&gt;Liao, P.&lt;/author&gt;&lt;author&gt;Zhang, P.&lt;/author&gt;&lt;/authors&gt;&lt;/contributors&gt;&lt;auth-address&gt;State Key Laboratory of Biogeology and Environmental Geology, China University of Geosciences , 388 Lumo Road, Wuhan 430074, PR China.&lt;/auth-address&gt;&lt;titles&gt;&lt;title&gt;Oxidizing Impact Induced by Mackinawite (FeS) Nanoparticles at Oxic Conditions due to Production of Hydroxyl Radicals&lt;/title&gt;&lt;secondary-title&gt;Environ Sci Technol&lt;/secondary-title&gt;&lt;/titles&gt;&lt;pages&gt;11646-11653&lt;/pages&gt;&lt;volume&gt;50&lt;/volume&gt;&lt;number&gt;21&lt;/number&gt;&lt;edition&gt;2016/11/02&lt;/edition&gt;&lt;keywords&gt;&lt;keyword&gt;Arsenic/chemistry&lt;/keyword&gt;&lt;keyword&gt;Ferric Compounds/*chemistry&lt;/keyword&gt;&lt;keyword&gt;Hydrogen Peroxide&lt;/keyword&gt;&lt;keyword&gt;Hydroxyl Radical/*chemistry&lt;/keyword&gt;&lt;keyword&gt;Nanoparticles&lt;/keyword&gt;&lt;keyword&gt;Oxidation-Reduction&lt;/keyword&gt;&lt;/keywords&gt;&lt;dates&gt;&lt;year&gt;2016&lt;/year&gt;&lt;pub-dates&gt;&lt;date&gt;Nov 1&lt;/date&gt;&lt;/pub-dates&gt;&lt;/dates&gt;&lt;isbn&gt;1520-5851 (Electronic)&amp;#xD;0013-936X (Linking)&lt;/isbn&gt;&lt;accession-num&gt;27700060&lt;/accession-num&gt;&lt;urls&gt;&lt;related-urls&gt;&lt;url&gt;https://www.ncbi.nlm.nih.gov/pubmed/27700060&lt;/url&gt;&lt;/related-urls&gt;&lt;/urls&gt;&lt;electronic-resource-num&gt;10.1021/acs.est.6b02833&lt;/electronic-resource-num&gt;&lt;/record&gt;&lt;/Cite&gt;&lt;/EndNote&gt;</w:instrText>
      </w:r>
      <w:r w:rsidRPr="00F1559F">
        <w:fldChar w:fldCharType="separate"/>
      </w:r>
      <w:r w:rsidR="000949C8" w:rsidRPr="000949C8">
        <w:rPr>
          <w:noProof/>
          <w:vertAlign w:val="superscript"/>
        </w:rPr>
        <w:t>118</w:t>
      </w:r>
      <w:r w:rsidRPr="00F1559F">
        <w:fldChar w:fldCharType="end"/>
      </w:r>
      <w:r w:rsidRPr="00F1559F">
        <w:t xml:space="preserve">.  SINPs also </w:t>
      </w:r>
      <w:r w:rsidR="00462E00" w:rsidRPr="00F1559F">
        <w:t>display</w:t>
      </w:r>
      <w:r w:rsidRPr="00F1559F">
        <w:t xml:space="preserve"> </w:t>
      </w:r>
      <w:r w:rsidR="00462E00" w:rsidRPr="00F1559F">
        <w:t>higher</w:t>
      </w:r>
      <w:r w:rsidRPr="00F1559F">
        <w:t xml:space="preserve"> reactivity in microbial processes compared to bulk materials.  For example, pyrite SINP</w:t>
      </w:r>
      <w:r w:rsidR="00462E00" w:rsidRPr="00F1559F">
        <w:t>s</w:t>
      </w:r>
      <w:r w:rsidRPr="00F1559F">
        <w:t xml:space="preserve"> are readily oxidized to ferric iron and sulphate by microbial processes, with a closed recovery of electrons in pyrite oxidation and nitrate reduction reactions </w:t>
      </w:r>
      <w:r w:rsidRPr="00F1559F">
        <w:fldChar w:fldCharType="begin"/>
      </w:r>
      <w:r w:rsidR="00CD7288">
        <w:instrText xml:space="preserve"> ADDIN EN.CITE &lt;EndNote&gt;&lt;Cite&gt;&lt;Author&gt;Bosch&lt;/Author&gt;&lt;Year&gt;2012&lt;/Year&gt;&lt;RecNum&gt;611&lt;/RecNum&gt;&lt;DisplayText&gt;&lt;style face="superscript"&gt;95&lt;/style&gt;&lt;/DisplayText&gt;&lt;record&gt;&lt;rec-number&gt;611&lt;/rec-number&gt;&lt;foreign-keys&gt;&lt;key app="EN" db-id="a2zpsespyrevvge252tvfx5lrfdd22v55ex9" timestamp="0"&gt;611&lt;/key&gt;&lt;/foreign-keys&gt;&lt;ref-type name="Journal Article"&gt;17&lt;/ref-type&gt;&lt;contributors&gt;&lt;authors&gt;&lt;author&gt;Bosch, J.&lt;/author&gt;&lt;author&gt;Lee, K. Y.&lt;/author&gt;&lt;author&gt;Jordan, G.&lt;/author&gt;&lt;author&gt;Kim, K. W.&lt;/author&gt;&lt;author&gt;Meckenstock, R. U.&lt;/author&gt;&lt;/authors&gt;&lt;/contributors&gt;&lt;auth-address&gt;Institute of Groundwater Ecology, Helmholtz Zentrum Munchen, 85764 Neuherberg, Germany.&lt;/auth-address&gt;&lt;titles&gt;&lt;title&gt;Anaerobic, nitrate-dependent oxidation of pyrite nanoparticles by Thiobacillus denitrificans&lt;/title&gt;&lt;secondary-title&gt;Environ Sci Technol&lt;/secondary-title&gt;&lt;/titles&gt;&lt;pages&gt;2095-101&lt;/pages&gt;&lt;volume&gt;46&lt;/volume&gt;&lt;number&gt;4&lt;/number&gt;&lt;edition&gt;2011/12/07&lt;/edition&gt;&lt;keywords&gt;&lt;keyword&gt;Anaerobiosis&lt;/keyword&gt;&lt;keyword&gt;Flow Cytometry&lt;/keyword&gt;&lt;keyword&gt;Iron/*metabolism&lt;/keyword&gt;&lt;keyword&gt;Microscopy, Electron, Scanning&lt;/keyword&gt;&lt;keyword&gt;Microscopy, Electron, Transmission&lt;/keyword&gt;&lt;keyword&gt;*Nanoparticles/ultrastructure&lt;/keyword&gt;&lt;keyword&gt;Nitrates/*metabolism&lt;/keyword&gt;&lt;keyword&gt;Oxidation-Reduction&lt;/keyword&gt;&lt;keyword&gt;Spectrophotometry, Atomic&lt;/keyword&gt;&lt;keyword&gt;Sulfides/*metabolism&lt;/keyword&gt;&lt;keyword&gt;Thiobacillus/*metabolism&lt;/keyword&gt;&lt;keyword&gt;X-Ray Diffraction&lt;/keyword&gt;&lt;/keywords&gt;&lt;dates&gt;&lt;year&gt;2012&lt;/year&gt;&lt;pub-dates&gt;&lt;date&gt;Feb 21&lt;/date&gt;&lt;/pub-dates&gt;&lt;/dates&gt;&lt;isbn&gt;1520-5851 (Electronic)&amp;#xD;0013-936X (Linking)&lt;/isbn&gt;&lt;accession-num&gt;22142180&lt;/accession-num&gt;&lt;urls&gt;&lt;related-urls&gt;&lt;url&gt;https://www.ncbi.nlm.nih.gov/pubmed/22142180&lt;/url&gt;&lt;/related-urls&gt;&lt;/urls&gt;&lt;electronic-resource-num&gt;10.1021/es2022329&lt;/electronic-resource-num&gt;&lt;/record&gt;&lt;/Cite&gt;&lt;/EndNote&gt;</w:instrText>
      </w:r>
      <w:r w:rsidRPr="00F1559F">
        <w:fldChar w:fldCharType="separate"/>
      </w:r>
      <w:r w:rsidR="000949C8" w:rsidRPr="000949C8">
        <w:rPr>
          <w:noProof/>
          <w:vertAlign w:val="superscript"/>
        </w:rPr>
        <w:t>95</w:t>
      </w:r>
      <w:r w:rsidRPr="00F1559F">
        <w:fldChar w:fldCharType="end"/>
      </w:r>
      <w:r w:rsidRPr="00F1559F">
        <w:t>.</w:t>
      </w:r>
    </w:p>
    <w:p w14:paraId="156E846D" w14:textId="77777777" w:rsidR="007970E2" w:rsidRPr="00F1559F" w:rsidRDefault="007970E2" w:rsidP="005E06A4">
      <w:pPr>
        <w:pStyle w:val="Heading2"/>
      </w:pPr>
      <w:bookmarkStart w:id="58" w:name="_Toc510793943"/>
      <w:bookmarkStart w:id="59" w:name="_Toc39087867"/>
      <w:bookmarkEnd w:id="52"/>
      <w:bookmarkEnd w:id="53"/>
      <w:bookmarkEnd w:id="54"/>
      <w:r w:rsidRPr="00F1559F">
        <w:lastRenderedPageBreak/>
        <w:t>Space weathering</w:t>
      </w:r>
      <w:bookmarkEnd w:id="58"/>
      <w:bookmarkEnd w:id="59"/>
    </w:p>
    <w:p w14:paraId="4BDB0ED5" w14:textId="45FEF07B" w:rsidR="007970E2" w:rsidRPr="00F1559F" w:rsidRDefault="007970E2" w:rsidP="00654C86">
      <w:pPr>
        <w:pStyle w:val="TAMainText"/>
      </w:pPr>
      <w:r w:rsidRPr="00F1559F">
        <w:t xml:space="preserve">The first sulfur-iron species formed in the early solar nebula is believed to be stoichiometric FeS (troilite) </w:t>
      </w:r>
      <w:r w:rsidRPr="00F1559F">
        <w:fldChar w:fldCharType="begin"/>
      </w:r>
      <w:r w:rsidR="00CD7288">
        <w:instrText xml:space="preserve"> ADDIN EN.CITE &lt;EndNote&gt;&lt;Cite&gt;&lt;Author&gt;Lauretta&lt;/Author&gt;&lt;Year&gt;1997&lt;/Year&gt;&lt;RecNum&gt;618&lt;/RecNum&gt;&lt;DisplayText&gt;&lt;style face="superscript"&gt;119&lt;/style&gt;&lt;/DisplayText&gt;&lt;record&gt;&lt;rec-number&gt;618&lt;/rec-number&gt;&lt;foreign-keys&gt;&lt;key app="EN" db-id="a2zpsespyrevvge252tvfx5lrfdd22v55ex9" timestamp="0"&gt;618&lt;/key&gt;&lt;/foreign-keys&gt;&lt;ref-type name="Journal Article"&gt;17&lt;/ref-type&gt;&lt;contributors&gt;&lt;authors&gt;&lt;author&gt;Lauretta, D. S.&lt;/author&gt;&lt;author&gt;Lodders, K.&lt;/author&gt;&lt;author&gt;Fegley, B., Jr.&lt;/author&gt;&lt;/authors&gt;&lt;/contributors&gt;&lt;auth-address&gt;Planetary Chemistry Laboratory, Department of Earth and Planetary Sciences, Campus Box 1169, Washington University, One Brookings Drive, St. Louis, MO 63130-4899, USA. lauretta@wunder.wustl.edu&lt;/auth-address&gt;&lt;titles&gt;&lt;title&gt;Experimental simulations of sulfide formation in the solar nebula&lt;/title&gt;&lt;secondary-title&gt;Science&lt;/secondary-title&gt;&lt;/titles&gt;&lt;pages&gt;358-60&lt;/pages&gt;&lt;volume&gt;277&lt;/volume&gt;&lt;number&gt;5324&lt;/number&gt;&lt;edition&gt;1997/07/18&lt;/edition&gt;&lt;keywords&gt;&lt;keyword&gt;Ferrous Compounds/chemistry&lt;/keyword&gt;&lt;keyword&gt;Hydrogen/chemistry&lt;/keyword&gt;&lt;keyword&gt;Iron/chemistry&lt;/keyword&gt;&lt;keyword&gt;*Meteoroids&lt;/keyword&gt;&lt;keyword&gt;Nickel/chemistry&lt;/keyword&gt;&lt;keyword&gt;*Solar System&lt;/keyword&gt;&lt;keyword&gt;Sulfides/*chemistry&lt;/keyword&gt;&lt;keyword&gt;Temperature&lt;/keyword&gt;&lt;/keywords&gt;&lt;dates&gt;&lt;year&gt;1997&lt;/year&gt;&lt;pub-dates&gt;&lt;date&gt;Jul 18&lt;/date&gt;&lt;/pub-dates&gt;&lt;/dates&gt;&lt;isbn&gt;0036-8075 (Print)&amp;#xD;0036-8075 (Linking)&lt;/isbn&gt;&lt;accession-num&gt;9219690&lt;/accession-num&gt;&lt;urls&gt;&lt;related-urls&gt;&lt;url&gt;https://www.ncbi.nlm.nih.gov/pubmed/9219690&lt;/url&gt;&lt;/related-urls&gt;&lt;/urls&gt;&lt;electronic-resource-num&gt;10.1126/science.277.5324.358&lt;/electronic-resource-num&gt;&lt;/record&gt;&lt;/Cite&gt;&lt;/EndNote&gt;</w:instrText>
      </w:r>
      <w:r w:rsidRPr="00F1559F">
        <w:fldChar w:fldCharType="separate"/>
      </w:r>
      <w:r w:rsidR="000949C8" w:rsidRPr="000949C8">
        <w:rPr>
          <w:noProof/>
          <w:vertAlign w:val="superscript"/>
        </w:rPr>
        <w:t>119</w:t>
      </w:r>
      <w:r w:rsidRPr="00F1559F">
        <w:fldChar w:fldCharType="end"/>
      </w:r>
      <w:r w:rsidRPr="00F1559F">
        <w:t xml:space="preserve">.  However, chondritic IDPs, </w:t>
      </w:r>
      <w:r w:rsidR="0024158E" w:rsidRPr="00F1559F">
        <w:t>which</w:t>
      </w:r>
      <w:r w:rsidRPr="00F1559F">
        <w:t xml:space="preserve"> represent the earliest formed material available for study, contain abundant iron sulfides with more pyrrhotite than troilite. This suggests pyrrhotite </w:t>
      </w:r>
      <w:r w:rsidR="00462E00" w:rsidRPr="00F1559F">
        <w:t>to be</w:t>
      </w:r>
      <w:r w:rsidRPr="00F1559F">
        <w:t xml:space="preserve"> an important nebular condensate phase</w:t>
      </w:r>
      <w:r w:rsidR="00462E00" w:rsidRPr="00F1559F">
        <w:t xml:space="preserve"> caused by</w:t>
      </w:r>
      <w:r w:rsidRPr="00F1559F">
        <w:t xml:space="preserve"> ‘space weathering’, which altered the troilite surface </w:t>
      </w:r>
      <w:r w:rsidRPr="00F1559F">
        <w:fldChar w:fldCharType="begin"/>
      </w:r>
      <w:r w:rsidR="00CD7288">
        <w:instrText xml:space="preserve"> ADDIN EN.CITE &lt;EndNote&gt;&lt;Cite&gt;&lt;Author&gt;Zolensky&lt;/Author&gt;&lt;Year&gt;1995&lt;/Year&gt;&lt;RecNum&gt;619&lt;/RecNum&gt;&lt;DisplayText&gt;&lt;style face="superscript"&gt;120&lt;/style&gt;&lt;/DisplayText&gt;&lt;record&gt;&lt;rec-number&gt;619&lt;/rec-number&gt;&lt;foreign-keys&gt;&lt;key app="EN" db-id="a2zpsespyrevvge252tvfx5lrfdd22v55ex9" timestamp="0"&gt;619&lt;/key&gt;&lt;/foreign-keys&gt;&lt;ref-type name="Journal Article"&gt;17&lt;/ref-type&gt;&lt;contributors&gt;&lt;authors&gt;&lt;author&gt;Zolensky, Michael E.&lt;/author&gt;&lt;author&gt;Thomas, Kathie L.&lt;/author&gt;&lt;/authors&gt;&lt;/contributors&gt;&lt;auth-address&gt;LOCKHEED ENGN &amp;amp; SCI CO,HOUSTON,TX 77058.&amp;#xD;ZOLENSKY, ME (reprint author), NASA,LYNDON B JOHNSON SPACE CTR,SN2,HOUSTON,TX 77058, USA.&lt;/auth-address&gt;&lt;titles&gt;&lt;title&gt;Iron and iron-nickel sulfides in chondritic interplanetary dust particles&lt;/title&gt;&lt;secondary-title&gt;Geochimica et Cosmochimica Acta&lt;/secondary-title&gt;&lt;alt-title&gt;Geochim. Cosmochim. Acta&lt;/alt-title&gt;&lt;/titles&gt;&lt;pages&gt;4707-4712&lt;/pages&gt;&lt;volume&gt;59&lt;/volume&gt;&lt;number&gt;22&lt;/number&gt;&lt;section&gt;4707&lt;/section&gt;&lt;keywords&gt;&lt;keyword&gt;carbonaceous chondrites&lt;/keyword&gt;&lt;keyword&gt;mineralogy&lt;/keyword&gt;&lt;keyword&gt;elements&lt;/keyword&gt;&lt;keyword&gt;matrix&lt;/keyword&gt;&lt;keyword&gt;Geochemistry &amp;amp; Geophysics&lt;/keyword&gt;&lt;/keywords&gt;&lt;dates&gt;&lt;year&gt;1995&lt;/year&gt;&lt;pub-dates&gt;&lt;date&gt;Nov&lt;/date&gt;&lt;/pub-dates&gt;&lt;/dates&gt;&lt;isbn&gt;00167037&lt;/isbn&gt;&lt;accession-num&gt;WOS:A1995TH38300012&lt;/accession-num&gt;&lt;work-type&gt;Article&lt;/work-type&gt;&lt;urls&gt;&lt;related-urls&gt;&lt;url&gt;&amp;lt;Go to ISI&amp;gt;://WOS:A1995TH38300012&lt;/url&gt;&lt;url&gt;https://www.sciencedirect.com/science/article/pii/0016703795003290?via%3Dihub&lt;/url&gt;&lt;/related-urls&gt;&lt;/urls&gt;&lt;electronic-resource-num&gt;10.1016/0016-7037(95)00329-0&lt;/electronic-resource-num&gt;&lt;language&gt;English&lt;/language&gt;&lt;/record&gt;&lt;/Cite&gt;&lt;/EndNote&gt;</w:instrText>
      </w:r>
      <w:r w:rsidRPr="00F1559F">
        <w:fldChar w:fldCharType="separate"/>
      </w:r>
      <w:r w:rsidR="000949C8" w:rsidRPr="000949C8">
        <w:rPr>
          <w:noProof/>
          <w:vertAlign w:val="superscript"/>
        </w:rPr>
        <w:t>120</w:t>
      </w:r>
      <w:r w:rsidRPr="00F1559F">
        <w:fldChar w:fldCharType="end"/>
      </w:r>
      <w:r w:rsidRPr="00F1559F">
        <w:t xml:space="preserve">.  SINPs have also been found on extraterrestrial materials returned to Earth from the 25143 Itokawa asteroid </w:t>
      </w:r>
      <w:r w:rsidRPr="00F1559F">
        <w:fldChar w:fldCharType="begin">
          <w:fldData xml:space="preserve">PEVuZE5vdGU+PENpdGU+PEF1dGhvcj5Ob2d1Y2hpPC9BdXRob3I+PFllYXI+MjAxMTwvWWVhcj48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</w:fldData>
        </w:fldChar>
      </w:r>
      <w:r w:rsidR="00CD7288">
        <w:instrText xml:space="preserve"> ADDIN EN.CITE </w:instrText>
      </w:r>
      <w:r w:rsidR="00CD7288">
        <w:fldChar w:fldCharType="begin">
          <w:fldData xml:space="preserve">PEVuZE5vdGU+PENpdGU+PEF1dGhvcj5Ob2d1Y2hpPC9BdXRob3I+PFllYXI+MjAxMTwvWWVhcj48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</w:fldData>
        </w:fldChar>
      </w:r>
      <w:r w:rsidR="00CD7288">
        <w:instrText xml:space="preserve"> ADDIN EN.CITE.DATA </w:instrText>
      </w:r>
      <w:r w:rsidR="00CD7288">
        <w:fldChar w:fldCharType="end"/>
      </w:r>
      <w:r w:rsidRPr="00F1559F">
        <w:fldChar w:fldCharType="separate"/>
      </w:r>
      <w:r w:rsidR="000949C8" w:rsidRPr="000949C8">
        <w:rPr>
          <w:noProof/>
          <w:vertAlign w:val="superscript"/>
        </w:rPr>
        <w:t>74</w:t>
      </w:r>
      <w:r w:rsidRPr="00F1559F">
        <w:fldChar w:fldCharType="end"/>
      </w:r>
      <w:r w:rsidRPr="00F1559F">
        <w:t xml:space="preserve">.  In this case, surface alteration was discovered on half of the particles examined, with SINPs being present in 5 - 15 nm layers on surfaces of olivine, low-Ca pyroxene, and plagioclase. These likely stemmed from vapor deposition. Some SINPs embedded in the surface of the olivine substrates show lattice fringes not consistent with troilite and pyrrhotite, likely due to the presence of Mg accompanied by SINPs </w:t>
      </w:r>
      <w:r w:rsidRPr="00F1559F">
        <w:fldChar w:fldCharType="begin">
          <w:fldData xml:space="preserve">PEVuZE5vdGU+PENpdGU+PEF1dGhvcj5Ob2d1Y2hpPC9BdXRob3I+PFllYXI+MjAxMTwvWWVhcj48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</w:fldData>
        </w:fldChar>
      </w:r>
      <w:r w:rsidR="00CD7288">
        <w:instrText xml:space="preserve"> ADDIN EN.CITE </w:instrText>
      </w:r>
      <w:r w:rsidR="00CD7288">
        <w:fldChar w:fldCharType="begin">
          <w:fldData xml:space="preserve">PEVuZE5vdGU+PENpdGU+PEF1dGhvcj5Ob2d1Y2hpPC9BdXRob3I+PFllYXI+MjAxMTwvWWVhcj48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</w:fldData>
        </w:fldChar>
      </w:r>
      <w:r w:rsidR="00CD7288">
        <w:instrText xml:space="preserve"> ADDIN EN.CITE.DATA </w:instrText>
      </w:r>
      <w:r w:rsidR="00CD7288">
        <w:fldChar w:fldCharType="end"/>
      </w:r>
      <w:r w:rsidRPr="00F1559F">
        <w:fldChar w:fldCharType="separate"/>
      </w:r>
      <w:r w:rsidR="000949C8" w:rsidRPr="000949C8">
        <w:rPr>
          <w:noProof/>
          <w:vertAlign w:val="superscript"/>
        </w:rPr>
        <w:t>74</w:t>
      </w:r>
      <w:r w:rsidRPr="00F1559F">
        <w:fldChar w:fldCharType="end"/>
      </w:r>
      <w:r w:rsidRPr="00F1559F">
        <w:t>.</w:t>
      </w:r>
    </w:p>
    <w:p w14:paraId="58F94FE1" w14:textId="77777777" w:rsidR="007970E2" w:rsidRPr="00F1559F" w:rsidRDefault="007970E2" w:rsidP="005E06A4">
      <w:pPr>
        <w:pStyle w:val="Heading1"/>
      </w:pPr>
      <w:bookmarkStart w:id="60" w:name="_Toc510793954"/>
      <w:bookmarkStart w:id="61" w:name="_Toc39087868"/>
      <w:bookmarkEnd w:id="13"/>
      <w:bookmarkEnd w:id="14"/>
      <w:bookmarkEnd w:id="15"/>
      <w:r w:rsidRPr="00F1559F">
        <w:t>Engineered SINP synthesis</w:t>
      </w:r>
      <w:bookmarkEnd w:id="60"/>
      <w:bookmarkEnd w:id="61"/>
    </w:p>
    <w:p w14:paraId="6F7A4506" w14:textId="60BC215F" w:rsidR="007970E2" w:rsidRPr="00F1559F" w:rsidRDefault="003A2E24" w:rsidP="00654C86">
      <w:pPr>
        <w:pStyle w:val="TAMainText"/>
      </w:pPr>
      <w:r w:rsidRPr="00F1559F">
        <w:t>A w</w:t>
      </w:r>
      <w:r w:rsidR="007970E2" w:rsidRPr="00F1559F">
        <w:t xml:space="preserve">ide range of different synthesis procedures and approaches have been developed </w:t>
      </w:r>
      <w:r w:rsidR="00373F5C" w:rsidRPr="00F1559F">
        <w:t xml:space="preserve">in recent years </w:t>
      </w:r>
      <w:r w:rsidR="007970E2" w:rsidRPr="00F1559F">
        <w:t xml:space="preserve">for the fabrication of engineered SINPs (Table </w:t>
      </w:r>
      <w:r w:rsidR="00851B95" w:rsidRPr="00F1559F">
        <w:t>2</w:t>
      </w:r>
      <w:r w:rsidR="007970E2" w:rsidRPr="00F1559F">
        <w:t xml:space="preserve">). The main approaches include </w:t>
      </w:r>
      <w:r w:rsidR="0040063D" w:rsidRPr="00F1559F">
        <w:t>‘</w:t>
      </w:r>
      <w:r w:rsidR="007970E2" w:rsidRPr="00F1559F">
        <w:t>bottom</w:t>
      </w:r>
      <w:r w:rsidR="0040063D" w:rsidRPr="00F1559F">
        <w:t>-</w:t>
      </w:r>
      <w:r w:rsidR="007970E2" w:rsidRPr="00F1559F">
        <w:t>up</w:t>
      </w:r>
      <w:r w:rsidR="0040063D" w:rsidRPr="00F1559F">
        <w:t>’</w:t>
      </w:r>
      <w:r w:rsidR="007970E2" w:rsidRPr="00F1559F">
        <w:t xml:space="preserve"> wet-chemistry or </w:t>
      </w:r>
      <w:r w:rsidR="0040063D" w:rsidRPr="00F1559F">
        <w:t>‘</w:t>
      </w:r>
      <w:r w:rsidR="007970E2" w:rsidRPr="00F1559F">
        <w:t>top</w:t>
      </w:r>
      <w:r w:rsidR="0040063D" w:rsidRPr="00F1559F">
        <w:t>-</w:t>
      </w:r>
      <w:r w:rsidR="007970E2" w:rsidRPr="00F1559F">
        <w:t>down</w:t>
      </w:r>
      <w:r w:rsidR="0040063D" w:rsidRPr="00F1559F">
        <w:t>’</w:t>
      </w:r>
      <w:r w:rsidR="007970E2" w:rsidRPr="00F1559F">
        <w:t xml:space="preserve"> mechanical approaches, by which SINPs of different size</w:t>
      </w:r>
      <w:r w:rsidR="0040063D" w:rsidRPr="00F1559F">
        <w:t>s</w:t>
      </w:r>
      <w:r w:rsidR="007970E2" w:rsidRPr="00F1559F">
        <w:t>, shape</w:t>
      </w:r>
      <w:r w:rsidR="0040063D" w:rsidRPr="00F1559F">
        <w:t>s</w:t>
      </w:r>
      <w:r w:rsidR="007970E2" w:rsidRPr="00F1559F">
        <w:t>, and composition</w:t>
      </w:r>
      <w:r w:rsidR="0040063D" w:rsidRPr="00F1559F">
        <w:t>s</w:t>
      </w:r>
      <w:r w:rsidR="007970E2" w:rsidRPr="00F1559F">
        <w:t xml:space="preserve"> can be produced.  </w:t>
      </w:r>
      <w:bookmarkStart w:id="62" w:name="_Hlk46239248"/>
      <w:r w:rsidR="007970E2" w:rsidRPr="00F1559F">
        <w:t xml:space="preserve">An outline of various </w:t>
      </w:r>
      <w:r w:rsidR="0040063D" w:rsidRPr="00F1559F">
        <w:t>synthesis approaches is</w:t>
      </w:r>
      <w:r w:rsidR="007970E2" w:rsidRPr="00F1559F">
        <w:t xml:space="preserve"> </w:t>
      </w:r>
      <w:r w:rsidR="0040063D" w:rsidRPr="00F1559F">
        <w:t>provided</w:t>
      </w:r>
      <w:r w:rsidRPr="00F1559F">
        <w:t xml:space="preserve"> in this section</w:t>
      </w:r>
      <w:r w:rsidR="007970E2" w:rsidRPr="00F1559F">
        <w:t xml:space="preserve">, but the reader should refer to the original publications for details of </w:t>
      </w:r>
      <w:r w:rsidR="0040063D" w:rsidRPr="00F1559F">
        <w:t xml:space="preserve">specific </w:t>
      </w:r>
      <w:r w:rsidR="007970E2" w:rsidRPr="00F1559F">
        <w:t xml:space="preserve">synthesis methods. </w:t>
      </w:r>
      <w:bookmarkEnd w:id="62"/>
      <w:r w:rsidR="007970E2" w:rsidRPr="00F1559F">
        <w:t xml:space="preserve">It should be regarded that SINPs of certain stoichiometries are sometimes rather difficult to synthesize precisely due to the complexity of the Fe-S system phase diagram (Fig 6).  </w:t>
      </w:r>
    </w:p>
    <w:p w14:paraId="40B6F2A9" w14:textId="2C592C87" w:rsidR="007970E2" w:rsidRPr="00F1559F" w:rsidRDefault="007970E2" w:rsidP="0002275A">
      <w:pPr>
        <w:pStyle w:val="VDTableTitle"/>
      </w:pPr>
      <w:bookmarkStart w:id="63" w:name="_Hlk46239217"/>
      <w:r w:rsidRPr="00F1559F">
        <w:t xml:space="preserve">Table </w:t>
      </w:r>
      <w:r w:rsidR="00851B95" w:rsidRPr="00F1559F">
        <w:t>2</w:t>
      </w:r>
      <w:r w:rsidRPr="00F1559F">
        <w:t>. Selected Sulfur-bearing Fe-rich nanoparticle synthesis procedures and approaches</w:t>
      </w:r>
    </w:p>
    <w:tbl>
      <w:tblPr>
        <w:tblStyle w:val="TableGrid"/>
        <w:tblW w:w="597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14"/>
        <w:gridCol w:w="6803"/>
        <w:gridCol w:w="1168"/>
      </w:tblGrid>
      <w:tr w:rsidR="00F1559F" w:rsidRPr="00F1559F" w14:paraId="3EE7B376" w14:textId="77777777" w:rsidTr="001E4F1C">
        <w:trPr>
          <w:jc w:val="center"/>
        </w:trPr>
        <w:tc>
          <w:tcPr>
            <w:tcW w:w="1437" w:type="pct"/>
            <w:tcBorders>
              <w:top w:val="single" w:sz="4" w:space="0" w:color="auto"/>
              <w:bottom w:val="single" w:sz="4" w:space="0" w:color="auto"/>
            </w:tcBorders>
          </w:tcPr>
          <w:p w14:paraId="4588246C" w14:textId="77777777" w:rsidR="007970E2" w:rsidRPr="00F1559F" w:rsidRDefault="007970E2" w:rsidP="001E4F1C">
            <w:pPr>
              <w:pStyle w:val="TCTableBody"/>
            </w:pPr>
            <w:bookmarkStart w:id="64" w:name="_Hlk48301067"/>
            <w:bookmarkEnd w:id="63"/>
            <w:r w:rsidRPr="00F1559F">
              <w:lastRenderedPageBreak/>
              <w:t>SINP Type</w:t>
            </w:r>
          </w:p>
        </w:tc>
        <w:tc>
          <w:tcPr>
            <w:tcW w:w="3041" w:type="pct"/>
            <w:tcBorders>
              <w:top w:val="single" w:sz="4" w:space="0" w:color="auto"/>
              <w:bottom w:val="single" w:sz="4" w:space="0" w:color="auto"/>
            </w:tcBorders>
          </w:tcPr>
          <w:p w14:paraId="12EA13B6" w14:textId="77777777" w:rsidR="007970E2" w:rsidRPr="00F1559F" w:rsidRDefault="007970E2" w:rsidP="001E4F1C">
            <w:pPr>
              <w:pStyle w:val="TCTableBody"/>
            </w:pPr>
            <w:r w:rsidRPr="00F1559F">
              <w:t>Synthesis method</w:t>
            </w:r>
          </w:p>
        </w:tc>
        <w:tc>
          <w:tcPr>
            <w:tcW w:w="523" w:type="pct"/>
            <w:tcBorders>
              <w:top w:val="single" w:sz="4" w:space="0" w:color="auto"/>
              <w:bottom w:val="single" w:sz="4" w:space="0" w:color="auto"/>
            </w:tcBorders>
          </w:tcPr>
          <w:p w14:paraId="3902E3BE" w14:textId="77777777" w:rsidR="007970E2" w:rsidRPr="00F1559F" w:rsidRDefault="007970E2" w:rsidP="001E4F1C">
            <w:pPr>
              <w:pStyle w:val="TCTableBody"/>
            </w:pPr>
            <w:r w:rsidRPr="00F1559F">
              <w:t>Reference</w:t>
            </w:r>
          </w:p>
        </w:tc>
      </w:tr>
      <w:tr w:rsidR="00F1559F" w:rsidRPr="00F1559F" w14:paraId="620C7BDE" w14:textId="77777777" w:rsidTr="001E4F1C">
        <w:trPr>
          <w:jc w:val="center"/>
        </w:trPr>
        <w:tc>
          <w:tcPr>
            <w:tcW w:w="1437" w:type="pct"/>
            <w:tcBorders>
              <w:top w:val="single" w:sz="4" w:space="0" w:color="auto"/>
            </w:tcBorders>
          </w:tcPr>
          <w:p w14:paraId="59DC7BA0" w14:textId="1ACFB12E" w:rsidR="001E4F1C" w:rsidRPr="00F1559F" w:rsidRDefault="001E4F1C" w:rsidP="001E4F1C">
            <w:pPr>
              <w:pStyle w:val="TCTableBody"/>
            </w:pPr>
            <w:r w:rsidRPr="00F1559F">
              <w:t xml:space="preserve">biochar supported FeS </w:t>
            </w:r>
          </w:p>
        </w:tc>
        <w:tc>
          <w:tcPr>
            <w:tcW w:w="3041" w:type="pct"/>
            <w:tcBorders>
              <w:top w:val="single" w:sz="4" w:space="0" w:color="auto"/>
            </w:tcBorders>
          </w:tcPr>
          <w:p w14:paraId="7A7F8715" w14:textId="34434C8E" w:rsidR="001E4F1C" w:rsidRPr="00F1559F" w:rsidRDefault="001E4F1C" w:rsidP="001E4F1C">
            <w:pPr>
              <w:pStyle w:val="TCTableBody"/>
            </w:pPr>
            <w:r w:rsidRPr="00F1559F">
              <w:t>FeSO</w:t>
            </w:r>
            <w:r w:rsidRPr="00F1559F">
              <w:rPr>
                <w:vertAlign w:val="subscript"/>
              </w:rPr>
              <w:t>4</w:t>
            </w:r>
            <w:r w:rsidRPr="00F1559F">
              <w:t>•7H</w:t>
            </w:r>
            <w:r w:rsidRPr="00F1559F">
              <w:rPr>
                <w:vertAlign w:val="subscript"/>
              </w:rPr>
              <w:t>2</w:t>
            </w:r>
            <w:r w:rsidRPr="00F1559F">
              <w:t>O was mixed with carboxymethyl cellulose (CMC) and biochar. Na</w:t>
            </w:r>
            <w:r w:rsidRPr="00F1559F">
              <w:rPr>
                <w:vertAlign w:val="subscript"/>
              </w:rPr>
              <w:t>2</w:t>
            </w:r>
            <w:r w:rsidRPr="00F1559F">
              <w:t>S solution was added dropwise to the solution</w:t>
            </w:r>
          </w:p>
        </w:tc>
        <w:tc>
          <w:tcPr>
            <w:tcW w:w="523" w:type="pct"/>
            <w:tcBorders>
              <w:top w:val="single" w:sz="4" w:space="0" w:color="auto"/>
            </w:tcBorders>
          </w:tcPr>
          <w:p w14:paraId="096E284B" w14:textId="17175771" w:rsidR="001E4F1C" w:rsidRPr="00F1559F" w:rsidRDefault="001E4F1C" w:rsidP="001E4F1C">
            <w:pPr>
              <w:pStyle w:val="TCTableBody"/>
            </w:pPr>
            <w:r w:rsidRPr="00F1559F">
              <w:fldChar w:fldCharType="begin">
                <w:fldData xml:space="preserve">PEVuZE5vdGU+PENpdGU+PEF1dGhvcj5MeXU8L0F1dGhvcj48WWVhcj4yMDE3PC9ZZWFyPjxSZWNO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=
</w:fldData>
              </w:fldChar>
            </w:r>
            <w:r w:rsidR="00CD7288">
              <w:instrText xml:space="preserve"> ADDIN EN.CITE </w:instrText>
            </w:r>
            <w:r w:rsidR="00CD7288">
              <w:fldChar w:fldCharType="begin">
                <w:fldData xml:space="preserve">PEVuZE5vdGU+PENpdGU+PEF1dGhvcj5MeXU8L0F1dGhvcj48WWVhcj4yMDE3PC9ZZWFyPjxSZWNO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=
</w:fldData>
              </w:fldChar>
            </w:r>
            <w:r w:rsidR="00CD7288">
              <w:instrText xml:space="preserve"> ADDIN EN.CITE.DATA </w:instrText>
            </w:r>
            <w:r w:rsidR="00CD7288">
              <w:fldChar w:fldCharType="end"/>
            </w:r>
            <w:r w:rsidRPr="00F1559F">
              <w:fldChar w:fldCharType="separate"/>
            </w:r>
            <w:r w:rsidR="000949C8" w:rsidRPr="000949C8">
              <w:rPr>
                <w:noProof/>
                <w:vertAlign w:val="superscript"/>
              </w:rPr>
              <w:t>121</w:t>
            </w:r>
            <w:r w:rsidRPr="00F1559F">
              <w:fldChar w:fldCharType="end"/>
            </w:r>
          </w:p>
        </w:tc>
      </w:tr>
      <w:tr w:rsidR="00F1559F" w:rsidRPr="00F1559F" w14:paraId="1318A23C" w14:textId="77777777" w:rsidTr="001E4F1C">
        <w:trPr>
          <w:jc w:val="center"/>
        </w:trPr>
        <w:tc>
          <w:tcPr>
            <w:tcW w:w="1437" w:type="pct"/>
          </w:tcPr>
          <w:p w14:paraId="13F8DD73" w14:textId="29297447" w:rsidR="001E4F1C" w:rsidRPr="00F1559F" w:rsidRDefault="001E4F1C" w:rsidP="001E4F1C">
            <w:pPr>
              <w:pStyle w:val="TCTableBody"/>
            </w:pPr>
            <w:r w:rsidRPr="00F1559F">
              <w:t>Cd</w:t>
            </w:r>
            <w:r w:rsidRPr="00F1559F">
              <w:rPr>
                <w:vertAlign w:val="subscript"/>
              </w:rPr>
              <w:t>x</w:t>
            </w:r>
            <w:r w:rsidRPr="00F1559F">
              <w:t>Zn</w:t>
            </w:r>
            <w:r w:rsidRPr="00F1559F">
              <w:rPr>
                <w:vertAlign w:val="subscript"/>
              </w:rPr>
              <w:t>1-x</w:t>
            </w:r>
            <w:r w:rsidRPr="00F1559F">
              <w:t>S@Fe</w:t>
            </w:r>
            <w:r w:rsidRPr="00F1559F">
              <w:rPr>
                <w:vertAlign w:val="subscript"/>
              </w:rPr>
              <w:t>3</w:t>
            </w:r>
            <w:r w:rsidRPr="00F1559F">
              <w:t>S</w:t>
            </w:r>
            <w:r w:rsidRPr="00F1559F">
              <w:rPr>
                <w:vertAlign w:val="subscript"/>
              </w:rPr>
              <w:t>4</w:t>
            </w:r>
          </w:p>
        </w:tc>
        <w:tc>
          <w:tcPr>
            <w:tcW w:w="3041" w:type="pct"/>
          </w:tcPr>
          <w:p w14:paraId="4D544A89" w14:textId="733951D2" w:rsidR="001E4F1C" w:rsidRPr="00F1559F" w:rsidRDefault="001E4F1C" w:rsidP="001E4F1C">
            <w:pPr>
              <w:pStyle w:val="TCTableBody"/>
            </w:pPr>
            <w:r w:rsidRPr="00F1559F">
              <w:t>iron triacetylacetonate was dissolved in ethylene glycol solution. Thioacetamide was added and allowed to react for 2 h before Cd(NO</w:t>
            </w:r>
            <w:r w:rsidRPr="00F1559F">
              <w:rPr>
                <w:vertAlign w:val="subscript"/>
              </w:rPr>
              <w:t>3</w:t>
            </w:r>
            <w:r w:rsidRPr="00F1559F">
              <w:t>)</w:t>
            </w:r>
            <w:r w:rsidRPr="00F1559F">
              <w:rPr>
                <w:vertAlign w:val="subscript"/>
              </w:rPr>
              <w:t>2</w:t>
            </w:r>
            <w:r w:rsidRPr="00F1559F">
              <w:t xml:space="preserve"> and Zn(NO</w:t>
            </w:r>
            <w:r w:rsidRPr="00F1559F">
              <w:rPr>
                <w:vertAlign w:val="subscript"/>
              </w:rPr>
              <w:t>3</w:t>
            </w:r>
            <w:r w:rsidRPr="00F1559F">
              <w:t>)</w:t>
            </w:r>
            <w:r w:rsidRPr="00F1559F">
              <w:rPr>
                <w:vertAlign w:val="subscript"/>
              </w:rPr>
              <w:t>2</w:t>
            </w:r>
            <w:r w:rsidRPr="00F1559F">
              <w:t xml:space="preserve"> were added</w:t>
            </w:r>
          </w:p>
        </w:tc>
        <w:tc>
          <w:tcPr>
            <w:tcW w:w="523" w:type="pct"/>
          </w:tcPr>
          <w:p w14:paraId="35BC47BB" w14:textId="0C142A0F" w:rsidR="001E4F1C" w:rsidRPr="00F1559F" w:rsidRDefault="001E4F1C" w:rsidP="001E4F1C">
            <w:pPr>
              <w:pStyle w:val="TCTableBody"/>
            </w:pPr>
            <w:r w:rsidRPr="00F1559F">
              <w:fldChar w:fldCharType="begin"/>
            </w:r>
            <w:r w:rsidR="00CD7288">
              <w:instrText xml:space="preserve"> ADDIN EN.CITE &lt;EndNote&gt;&lt;Cite&gt;&lt;Author&gt;Yang&lt;/Author&gt;&lt;Year&gt;2018&lt;/Year&gt;&lt;RecNum&gt;889&lt;/RecNum&gt;&lt;DisplayText&gt;&lt;style face="superscript"&gt;122&lt;/style&gt;&lt;/DisplayText&gt;&lt;record&gt;&lt;rec-number&gt;889&lt;/rec-number&gt;&lt;foreign-keys&gt;&lt;key app="EN" db-id="a2zpsespyrevvge252tvfx5lrfdd22v55ex9" timestamp="0"&gt;889&lt;/key&gt;&lt;/foreign-keys&gt;&lt;ref-type name="Journal Article"&gt;17&lt;/ref-type&gt;&lt;contributors&gt;&lt;authors&gt;&lt;author&gt;Yang, Lizhe&lt;/author&gt;&lt;author&gt;Gao, Jie&lt;/author&gt;&lt;author&gt;Liu, Yingying&lt;/author&gt;&lt;author&gt;Zhang, Zijun&lt;/author&gt;&lt;author&gt;Zou, Motong&lt;/author&gt;&lt;author&gt;Liao, Qianjiahua&lt;/author&gt;&lt;author&gt;Shang, Jingge&lt;/author&gt;&lt;/authors&gt;&lt;/contributors&gt;&lt;titles&gt;&lt;title&gt;Removal of Methyl Orange from Water Using Sulfur-Modified nZVI Supported on Biochar Composite&lt;/title&gt;&lt;secondary-title&gt;Water, Air, &amp;amp; Soil Pollution&lt;/secondary-title&gt;&lt;/titles&gt;&lt;volume&gt;229&lt;/volume&gt;&lt;number&gt;11&lt;/number&gt;&lt;dates&gt;&lt;year&gt;2018&lt;/year&gt;&lt;/dates&gt;&lt;isbn&gt;0049-6979&amp;#xD;1573-2932&lt;/isbn&gt;&lt;work-type&gt;Article&lt;/work-type&gt;&lt;urls&gt;&lt;related-urls&gt;&lt;url&gt;https://www.scopus.com/inward/record.uri?eid=2-s2.0-85055693224&amp;amp;doi=10.1007%2fs11270-018-3992-x&amp;amp;partnerID=40&amp;amp;md5=acce37e3d0b87dfff89fe1bd14dfcc16&lt;/url&gt;&lt;url&gt;https://link.springer.com/content/pdf/10.1007%2Fs11270-018-3992-x.pdf&lt;/url&gt;&lt;/related-urls&gt;&lt;/urls&gt;&lt;custom7&gt;355&lt;/custom7&gt;&lt;electronic-resource-num&gt;10.1007/s11270-018-3992-x&lt;/electronic-resource-num&gt;&lt;remote-database-name&gt;Scopus&lt;/remote-database-name&gt;&lt;/record&gt;&lt;/Cite&gt;&lt;/EndNote&gt;</w:instrText>
            </w:r>
            <w:r w:rsidRPr="00F1559F">
              <w:fldChar w:fldCharType="separate"/>
            </w:r>
            <w:r w:rsidR="000949C8" w:rsidRPr="000949C8">
              <w:rPr>
                <w:noProof/>
                <w:vertAlign w:val="superscript"/>
              </w:rPr>
              <w:t>122</w:t>
            </w:r>
            <w:r w:rsidRPr="00F1559F">
              <w:fldChar w:fldCharType="end"/>
            </w:r>
          </w:p>
        </w:tc>
      </w:tr>
      <w:tr w:rsidR="00F1559F" w:rsidRPr="00F1559F" w14:paraId="7C4D7C47" w14:textId="77777777" w:rsidTr="001E4F1C">
        <w:trPr>
          <w:jc w:val="center"/>
        </w:trPr>
        <w:tc>
          <w:tcPr>
            <w:tcW w:w="1437" w:type="pct"/>
          </w:tcPr>
          <w:p w14:paraId="33148E59" w14:textId="08DC2AF5" w:rsidR="001E4F1C" w:rsidRPr="00F1559F" w:rsidRDefault="001E4F1C" w:rsidP="001E4F1C">
            <w:pPr>
              <w:pStyle w:val="TCTableBody"/>
            </w:pPr>
            <w:r w:rsidRPr="00F1559F">
              <w:t xml:space="preserve">CMC-stabilized FeS </w:t>
            </w:r>
          </w:p>
        </w:tc>
        <w:tc>
          <w:tcPr>
            <w:tcW w:w="3041" w:type="pct"/>
          </w:tcPr>
          <w:p w14:paraId="36A5A8CD" w14:textId="455A9734" w:rsidR="001E4F1C" w:rsidRPr="00F1559F" w:rsidRDefault="001E4F1C" w:rsidP="001E4F1C">
            <w:pPr>
              <w:pStyle w:val="TCTableBody"/>
            </w:pPr>
            <w:r w:rsidRPr="00F1559F">
              <w:t>CMC solution was mixed with FeSO</w:t>
            </w:r>
            <w:r w:rsidRPr="00F1559F">
              <w:rPr>
                <w:vertAlign w:val="subscript"/>
              </w:rPr>
              <w:t>4</w:t>
            </w:r>
            <w:r w:rsidRPr="00F1559F">
              <w:t xml:space="preserve"> and Na</w:t>
            </w:r>
            <w:r w:rsidRPr="00F1559F">
              <w:rPr>
                <w:vertAlign w:val="subscript"/>
              </w:rPr>
              <w:t>2</w:t>
            </w:r>
            <w:r w:rsidRPr="00F1559F">
              <w:t>S solutions</w:t>
            </w:r>
          </w:p>
        </w:tc>
        <w:tc>
          <w:tcPr>
            <w:tcW w:w="523" w:type="pct"/>
          </w:tcPr>
          <w:p w14:paraId="0C498A5B" w14:textId="696DEA66" w:rsidR="001E4F1C" w:rsidRPr="00F1559F" w:rsidRDefault="001E4F1C" w:rsidP="001E4F1C">
            <w:pPr>
              <w:pStyle w:val="TCTableBody"/>
            </w:pPr>
            <w:r w:rsidRPr="00F1559F">
              <w:fldChar w:fldCharType="begin"/>
            </w:r>
            <w:r w:rsidR="00CD7288">
              <w:instrText xml:space="preserve"> ADDIN EN.CITE &lt;EndNote&gt;&lt;Cite&gt;&lt;Author&gt;Gong&lt;/Author&gt;&lt;Year&gt;2014&lt;/Year&gt;&lt;RecNum&gt;3170&lt;/RecNum&gt;&lt;DisplayText&gt;&lt;style face="superscript"&gt;123&lt;/style&gt;&lt;/DisplayText&gt;&lt;record&gt;&lt;rec-number&gt;3170&lt;/rec-number&gt;&lt;foreign-keys&gt;&lt;key app="EN" db-id="a2zpsespyrevvge252tvfx5lrfdd22v55ex9" timestamp="0"&gt;3170&lt;/key&gt;&lt;/foreign-keys&gt;&lt;ref-type name="Journal Article"&gt;17&lt;/ref-type&gt;&lt;contributors&gt;&lt;authors&gt;&lt;author&gt;Gong, Y.&lt;/author&gt;&lt;author&gt;Liu, Y.&lt;/author&gt;&lt;author&gt;Xiong, Z.&lt;/author&gt;&lt;author&gt;Zhao, D.&lt;/author&gt;&lt;/authors&gt;&lt;/contributors&gt;&lt;auth-address&gt;Environmental Engineering Program, Department of Civil Engineering, Auburn University , Auburn, Alabama 36849, United States.&lt;/auth-address&gt;&lt;titles&gt;&lt;title&gt;Immobilization of mercury by carboxymethyl cellulose stabilized iron sulfide nanoparticles: reaction mechanisms and effects of stabilizer and water chemistry&lt;/title&gt;&lt;secondary-title&gt;Environ Sci Technol&lt;/secondary-title&gt;&lt;/titles&gt;&lt;pages&gt;3986-94&lt;/pages&gt;&lt;volume&gt;48&lt;/volume&gt;&lt;number&gt;7&lt;/number&gt;&lt;edition&gt;2014/02/27&lt;/edition&gt;&lt;keywords&gt;&lt;keyword&gt;Adsorption&lt;/keyword&gt;&lt;keyword&gt;Carboxymethylcellulose Sodium/*chemistry&lt;/keyword&gt;&lt;keyword&gt;Chlorides/chemistry&lt;/keyword&gt;&lt;keyword&gt;Humic Substances/analysis&lt;/keyword&gt;&lt;keyword&gt;Hydrogen-Ion Concentration&lt;/keyword&gt;&lt;keyword&gt;Iron/*chemistry&lt;/keyword&gt;&lt;keyword&gt;Kinetics&lt;/keyword&gt;&lt;keyword&gt;Mercury/*chemistry&lt;/keyword&gt;&lt;keyword&gt;Nanoparticles/*chemistry&lt;/keyword&gt;&lt;keyword&gt;Powders&lt;/keyword&gt;&lt;keyword&gt;Spectroscopy, Fourier Transform Infrared&lt;/keyword&gt;&lt;keyword&gt;Sulfides/*chemistry&lt;/keyword&gt;&lt;keyword&gt;Temperature&lt;/keyword&gt;&lt;keyword&gt;Time Factors&lt;/keyword&gt;&lt;keyword&gt;Water/*chemistry&lt;/keyword&gt;&lt;/keywords&gt;&lt;dates&gt;&lt;year&gt;2014&lt;/year&gt;&lt;pub-dates&gt;&lt;date&gt;Apr 1&lt;/date&gt;&lt;/pub-dates&gt;&lt;/dates&gt;&lt;isbn&gt;1520-5851 (Electronic)&amp;#xD;0013-936X (Linking)&lt;/isbn&gt;&lt;accession-num&gt;24568693&lt;/accession-num&gt;&lt;urls&gt;&lt;related-urls&gt;&lt;url&gt;https://www.ncbi.nlm.nih.gov/pubmed/24568693&lt;/url&gt;&lt;/related-urls&gt;&lt;/urls&gt;&lt;electronic-resource-num&gt;10.1021/es404418a&lt;/electronic-resource-num&gt;&lt;/record&gt;&lt;/Cite&gt;&lt;/EndNote&gt;</w:instrText>
            </w:r>
            <w:r w:rsidRPr="00F1559F">
              <w:fldChar w:fldCharType="separate"/>
            </w:r>
            <w:r w:rsidR="000949C8" w:rsidRPr="000949C8">
              <w:rPr>
                <w:noProof/>
                <w:vertAlign w:val="superscript"/>
              </w:rPr>
              <w:t>123</w:t>
            </w:r>
            <w:r w:rsidRPr="00F1559F">
              <w:fldChar w:fldCharType="end"/>
            </w:r>
          </w:p>
        </w:tc>
      </w:tr>
      <w:tr w:rsidR="00F1559F" w:rsidRPr="00F1559F" w14:paraId="393D0C7A" w14:textId="77777777" w:rsidTr="001E4F1C">
        <w:trPr>
          <w:jc w:val="center"/>
        </w:trPr>
        <w:tc>
          <w:tcPr>
            <w:tcW w:w="1437" w:type="pct"/>
          </w:tcPr>
          <w:p w14:paraId="2FB03929" w14:textId="4A1C44FB" w:rsidR="001E4F1C" w:rsidRPr="00F1559F" w:rsidRDefault="001E4F1C" w:rsidP="001E4F1C">
            <w:pPr>
              <w:pStyle w:val="TCTableBody"/>
            </w:pPr>
            <w:r w:rsidRPr="00F1559F">
              <w:t>Fe/FeS</w:t>
            </w:r>
          </w:p>
        </w:tc>
        <w:tc>
          <w:tcPr>
            <w:tcW w:w="3041" w:type="pct"/>
          </w:tcPr>
          <w:p w14:paraId="168DA55A" w14:textId="3F6785CD" w:rsidR="001E4F1C" w:rsidRPr="00F1559F" w:rsidRDefault="001E4F1C" w:rsidP="001E4F1C">
            <w:pPr>
              <w:pStyle w:val="TCTableBody"/>
            </w:pPr>
            <w:r w:rsidRPr="00F1559F">
              <w:t>Fe and S powders were milled together, and heat treated at 1123 K</w:t>
            </w:r>
          </w:p>
        </w:tc>
        <w:tc>
          <w:tcPr>
            <w:tcW w:w="523" w:type="pct"/>
          </w:tcPr>
          <w:p w14:paraId="530D1DCC" w14:textId="710BF04C" w:rsidR="001E4F1C" w:rsidRPr="00F1559F" w:rsidRDefault="001E4F1C" w:rsidP="001E4F1C">
            <w:pPr>
              <w:pStyle w:val="TCTableBody"/>
            </w:pPr>
            <w:r w:rsidRPr="00F1559F">
              <w:fldChar w:fldCharType="begin"/>
            </w:r>
            <w:r w:rsidR="00CD7288">
              <w:instrText xml:space="preserve"> ADDIN EN.CITE &lt;EndNote&gt;&lt;Cite&gt;&lt;Author&gt;Esmaili&lt;/Author&gt;&lt;Year&gt;2018&lt;/Year&gt;&lt;RecNum&gt;701&lt;/RecNum&gt;&lt;DisplayText&gt;&lt;style face="superscript"&gt;124&lt;/style&gt;&lt;/DisplayText&gt;&lt;record&gt;&lt;rec-number&gt;701&lt;/rec-number&gt;&lt;foreign-keys&gt;&lt;key app="EN" db-id="a2zpsespyrevvge252tvfx5lrfdd22v55ex9" timestamp="0"&gt;701&lt;/key&gt;&lt;/foreign-keys&gt;&lt;ref-type name="Journal Article"&gt;17&lt;/ref-type&gt;&lt;contributors&gt;&lt;authors&gt;&lt;author&gt;Esmaili, Hassan&lt;/author&gt;&lt;author&gt;Kotobi, Amir&lt;/author&gt;&lt;author&gt;Sheibani, Saeed&lt;/author&gt;&lt;author&gt;Rashchi, Fereshteh&lt;/author&gt;&lt;/authors&gt;&lt;/contributors&gt;&lt;titles&gt;&lt;title&gt;Photocatalytic degradation of methylene blue by nanostructured Fe/FeS powder under visible light&lt;/title&gt;&lt;secondary-title&gt;International Journal of Minerals, Metallurgy, and Materials&lt;/secondary-title&gt;&lt;/titles&gt;&lt;pages&gt;244-252&lt;/pages&gt;&lt;volume&gt;25&lt;/volume&gt;&lt;number&gt;2&lt;/number&gt;&lt;section&gt;244&lt;/section&gt;&lt;dates&gt;&lt;year&gt;2018&lt;/year&gt;&lt;pub-dates&gt;&lt;date&gt;Feb&lt;/date&gt;&lt;/pub-dates&gt;&lt;/dates&gt;&lt;isbn&gt;1674-4799&amp;#xD;1869-103X&lt;/isbn&gt;&lt;accession-num&gt;WOS:000424287000014&lt;/accession-num&gt;&lt;urls&gt;&lt;related-urls&gt;&lt;url&gt;&amp;lt;Go to ISI&amp;gt;://WOS:000424287000014&lt;/url&gt;&lt;url&gt;https://link.springer.com/content/pdf/10.1007%2Fs12613-018-1567-x.pdf&lt;/url&gt;&lt;/related-urls&gt;&lt;/urls&gt;&lt;electronic-resource-num&gt;10.1007/s12613-018-1567-x&lt;/electronic-resource-num&gt;&lt;/record&gt;&lt;/Cite&gt;&lt;/EndNote&gt;</w:instrText>
            </w:r>
            <w:r w:rsidRPr="00F1559F">
              <w:fldChar w:fldCharType="separate"/>
            </w:r>
            <w:r w:rsidR="000949C8" w:rsidRPr="000949C8">
              <w:rPr>
                <w:noProof/>
                <w:vertAlign w:val="superscript"/>
              </w:rPr>
              <w:t>124</w:t>
            </w:r>
            <w:r w:rsidRPr="00F1559F">
              <w:fldChar w:fldCharType="end"/>
            </w:r>
          </w:p>
        </w:tc>
      </w:tr>
      <w:tr w:rsidR="00F1559F" w:rsidRPr="00F1559F" w14:paraId="62D117D1" w14:textId="77777777" w:rsidTr="001E4F1C">
        <w:trPr>
          <w:jc w:val="center"/>
        </w:trPr>
        <w:tc>
          <w:tcPr>
            <w:tcW w:w="1437" w:type="pct"/>
          </w:tcPr>
          <w:p w14:paraId="76147756" w14:textId="4CD8DF7B" w:rsidR="001E4F1C" w:rsidRPr="00F1559F" w:rsidRDefault="001E4F1C" w:rsidP="001E4F1C">
            <w:pPr>
              <w:pStyle w:val="TCTableBody"/>
            </w:pPr>
            <w:r w:rsidRPr="00F1559F">
              <w:t>Fe</w:t>
            </w:r>
            <w:r w:rsidRPr="00F1559F">
              <w:rPr>
                <w:vertAlign w:val="subscript"/>
              </w:rPr>
              <w:t>3</w:t>
            </w:r>
            <w:r w:rsidRPr="00F1559F">
              <w:t>S</w:t>
            </w:r>
            <w:r w:rsidRPr="00F1559F">
              <w:rPr>
                <w:vertAlign w:val="subscript"/>
              </w:rPr>
              <w:t>4</w:t>
            </w:r>
            <w:r w:rsidRPr="00F1559F">
              <w:t>-C</w:t>
            </w:r>
          </w:p>
        </w:tc>
        <w:tc>
          <w:tcPr>
            <w:tcW w:w="3041" w:type="pct"/>
          </w:tcPr>
          <w:p w14:paraId="0A332857" w14:textId="0184D022" w:rsidR="001E4F1C" w:rsidRPr="00F1559F" w:rsidRDefault="001E4F1C" w:rsidP="001E4F1C">
            <w:pPr>
              <w:pStyle w:val="TCTableBody"/>
            </w:pPr>
            <w:r w:rsidRPr="00F1559F">
              <w:t>FeCl</w:t>
            </w:r>
            <w:r w:rsidRPr="00F1559F">
              <w:rPr>
                <w:vertAlign w:val="subscript"/>
              </w:rPr>
              <w:t>3</w:t>
            </w:r>
            <w:r w:rsidRPr="00F1559F">
              <w:t xml:space="preserve"> and thioacetamide were dissolved in ethylene glycol and glucose added</w:t>
            </w:r>
          </w:p>
        </w:tc>
        <w:tc>
          <w:tcPr>
            <w:tcW w:w="523" w:type="pct"/>
          </w:tcPr>
          <w:p w14:paraId="679F3C16" w14:textId="19B240EA" w:rsidR="001E4F1C" w:rsidRPr="00F1559F" w:rsidRDefault="001E4F1C" w:rsidP="001E4F1C">
            <w:pPr>
              <w:pStyle w:val="TCTableBody"/>
            </w:pPr>
            <w:r w:rsidRPr="00F1559F">
              <w:fldChar w:fldCharType="begin"/>
            </w:r>
            <w:r w:rsidR="00CD7288">
              <w:instrText xml:space="preserve"> ADDIN EN.CITE &lt;EndNote&gt;&lt;Cite&gt;&lt;Author&gt;Wang&lt;/Author&gt;&lt;Year&gt;2013&lt;/Year&gt;&lt;RecNum&gt;712&lt;/RecNum&gt;&lt;DisplayText&gt;&lt;style face="superscript"&gt;125&lt;/style&gt;&lt;/DisplayText&gt;&lt;record&gt;&lt;rec-number&gt;712&lt;/rec-number&gt;&lt;foreign-keys&gt;&lt;key app="EN" db-id="a2zpsespyrevvge252tvfx5lrfdd22v55ex9" timestamp="0"&gt;712&lt;/key&gt;&lt;/foreign-keys&gt;&lt;ref-type name="Journal Article"&gt;17&lt;/ref-type&gt;&lt;contributors&gt;&lt;authors&gt;&lt;author&gt;Wang, Xianbiao&lt;/author&gt;&lt;author&gt;Cai, Weiping&lt;/author&gt;&lt;author&gt;Wang, Guozhong&lt;/author&gt;&lt;author&gt;Wu, Zhikun&lt;/author&gt;&lt;author&gt;Zhao, Huijun&lt;/author&gt;&lt;/authors&gt;&lt;/contributors&gt;&lt;titles&gt;&lt;title&gt;One-step fabrication of high performance micro/nanostructured Fe3S4-C magnetic adsorbent with easy recovery and regeneration properties&lt;/title&gt;&lt;secondary-title&gt;Crystengcomm&lt;/secondary-title&gt;&lt;/titles&gt;&lt;pages&gt;2956-2965&lt;/pages&gt;&lt;volume&gt;15&lt;/volume&gt;&lt;number&gt;15&lt;/number&gt;&lt;dates&gt;&lt;year&gt;2013&lt;/year&gt;&lt;pub-dates&gt;&lt;date&gt;2013&lt;/date&gt;&lt;/pub-dates&gt;&lt;/dates&gt;&lt;isbn&gt;1466-8033&lt;/isbn&gt;&lt;accession-num&gt;WOS:000316224000023&lt;/accession-num&gt;&lt;urls&gt;&lt;related-urls&gt;&lt;url&gt;&amp;lt;Go to ISI&amp;gt;://WOS:000316224000023&lt;/url&gt;&lt;url&gt;http://pubs.rsc.org/en/content/articlepdf/2013/ce/c3ce26856j&lt;/url&gt;&lt;/related-urls&gt;&lt;/urls&gt;&lt;electronic-resource-num&gt;10.1039/c3ce26856j&lt;/electronic-resource-num&gt;&lt;/record&gt;&lt;/Cite&gt;&lt;/EndNote&gt;</w:instrText>
            </w:r>
            <w:r w:rsidRPr="00F1559F">
              <w:fldChar w:fldCharType="separate"/>
            </w:r>
            <w:r w:rsidR="000949C8" w:rsidRPr="000949C8">
              <w:rPr>
                <w:noProof/>
                <w:vertAlign w:val="superscript"/>
              </w:rPr>
              <w:t>125</w:t>
            </w:r>
            <w:r w:rsidRPr="00F1559F">
              <w:fldChar w:fldCharType="end"/>
            </w:r>
          </w:p>
        </w:tc>
      </w:tr>
      <w:tr w:rsidR="00F1559F" w:rsidRPr="00F1559F" w14:paraId="1BE0F8AD" w14:textId="77777777" w:rsidTr="001E4F1C">
        <w:trPr>
          <w:jc w:val="center"/>
        </w:trPr>
        <w:tc>
          <w:tcPr>
            <w:tcW w:w="1437" w:type="pct"/>
          </w:tcPr>
          <w:p w14:paraId="0A8BA87C" w14:textId="57617DFC" w:rsidR="001E4F1C" w:rsidRPr="00F1559F" w:rsidRDefault="001E4F1C" w:rsidP="001E4F1C">
            <w:pPr>
              <w:pStyle w:val="TCTableBody"/>
            </w:pPr>
            <w:r w:rsidRPr="00F1559F">
              <w:t>FeS</w:t>
            </w:r>
          </w:p>
        </w:tc>
        <w:tc>
          <w:tcPr>
            <w:tcW w:w="3041" w:type="pct"/>
          </w:tcPr>
          <w:p w14:paraId="2ACB64AE" w14:textId="054332AE" w:rsidR="001E4F1C" w:rsidRPr="00F1559F" w:rsidRDefault="001E4F1C" w:rsidP="001E4F1C">
            <w:pPr>
              <w:pStyle w:val="TCTableBody"/>
            </w:pPr>
            <w:r w:rsidRPr="00F1559F">
              <w:t>FeSO</w:t>
            </w:r>
            <w:r w:rsidRPr="00F1559F">
              <w:rPr>
                <w:vertAlign w:val="subscript"/>
              </w:rPr>
              <w:t>4</w:t>
            </w:r>
            <w:r w:rsidRPr="00F1559F">
              <w:t xml:space="preserve"> aqueous solution was mixed with Na</w:t>
            </w:r>
            <w:r w:rsidRPr="00F1559F">
              <w:rPr>
                <w:vertAlign w:val="subscript"/>
              </w:rPr>
              <w:t>2</w:t>
            </w:r>
            <w:r w:rsidRPr="00F1559F">
              <w:t>S solution. Carboxymethyl cellulose (CMC) was added as a stabilizer</w:t>
            </w:r>
          </w:p>
        </w:tc>
        <w:tc>
          <w:tcPr>
            <w:tcW w:w="523" w:type="pct"/>
          </w:tcPr>
          <w:p w14:paraId="57E23390" w14:textId="07BA5721" w:rsidR="001E4F1C" w:rsidRPr="00F1559F" w:rsidRDefault="001E4F1C" w:rsidP="001E4F1C">
            <w:pPr>
              <w:pStyle w:val="TCTableBody"/>
            </w:pPr>
            <w:r w:rsidRPr="00F1559F">
              <w:fldChar w:fldCharType="begin"/>
            </w:r>
            <w:r w:rsidR="00CD7288">
              <w:instrText xml:space="preserve"> ADDIN EN.CITE &lt;EndNote&gt;&lt;Cite&gt;&lt;Author&gt;Liu&lt;/Author&gt;&lt;Year&gt;2016&lt;/Year&gt;&lt;RecNum&gt;696&lt;/RecNum&gt;&lt;DisplayText&gt;&lt;style face="superscript"&gt;126&lt;/style&gt;&lt;/DisplayText&gt;&lt;record&gt;&lt;rec-number&gt;696&lt;/rec-number&gt;&lt;foreign-keys&gt;&lt;key app="EN" db-id="a2zpsespyrevvge252tvfx5lrfdd22v55ex9" timestamp="0"&gt;696&lt;/key&gt;&lt;/foreign-keys&gt;&lt;ref-type name="Journal Article"&gt;17&lt;/ref-type&gt;&lt;contributors&gt;&lt;authors&gt;&lt;author&gt;Liu, Yuanyuan&lt;/author&gt;&lt;author&gt;Xiao, Wenyan&lt;/author&gt;&lt;author&gt;Wang, Jiajia&lt;/author&gt;&lt;author&gt;Mirza, Zakaria A.&lt;/author&gt;&lt;author&gt;Wang, Tao&lt;/author&gt;&lt;/authors&gt;&lt;/contributors&gt;&lt;titles&gt;&lt;title&gt;Optimized Synthesis of FeS Nanoparticles with a High Cr(VI) Removal Capability&lt;/title&gt;&lt;secondary-title&gt;Journal of Nanomaterials&lt;/secondary-title&gt;&lt;/titles&gt;&lt;dates&gt;&lt;year&gt;2016&lt;/year&gt;&lt;pub-dates&gt;&lt;date&gt;2016&lt;/date&gt;&lt;/pub-dates&gt;&lt;/dates&gt;&lt;isbn&gt;1687-4110&lt;/isbn&gt;&lt;accession-num&gt;WOS:000371068100001&lt;/accession-num&gt;&lt;urls&gt;&lt;related-urls&gt;&lt;url&gt;&amp;lt;Go to ISI&amp;gt;://WOS:000371068100001&lt;/url&gt;&lt;url&gt;http://downloads.hindawi.com/journals/jnm/2016/7817296.pdf&lt;/url&gt;&lt;/related-urls&gt;&lt;/urls&gt;&lt;custom7&gt;7817296&lt;/custom7&gt;&lt;electronic-resource-num&gt;10.1155/2016/7817296&lt;/electronic-resource-num&gt;&lt;/record&gt;&lt;/Cite&gt;&lt;/EndNote&gt;</w:instrText>
            </w:r>
            <w:r w:rsidRPr="00F1559F">
              <w:fldChar w:fldCharType="separate"/>
            </w:r>
            <w:r w:rsidR="000949C8" w:rsidRPr="000949C8">
              <w:rPr>
                <w:noProof/>
                <w:vertAlign w:val="superscript"/>
              </w:rPr>
              <w:t>126</w:t>
            </w:r>
            <w:r w:rsidRPr="00F1559F">
              <w:fldChar w:fldCharType="end"/>
            </w:r>
          </w:p>
        </w:tc>
      </w:tr>
      <w:tr w:rsidR="00F1559F" w:rsidRPr="00F1559F" w14:paraId="7D86AEE1" w14:textId="77777777" w:rsidTr="001E4F1C">
        <w:trPr>
          <w:jc w:val="center"/>
        </w:trPr>
        <w:tc>
          <w:tcPr>
            <w:tcW w:w="1437" w:type="pct"/>
          </w:tcPr>
          <w:p w14:paraId="20B0C4C4" w14:textId="0F6AEFCD" w:rsidR="001E4F1C" w:rsidRPr="00F1559F" w:rsidRDefault="001E4F1C" w:rsidP="001E4F1C">
            <w:pPr>
              <w:pStyle w:val="TCTableBody"/>
            </w:pPr>
            <w:r w:rsidRPr="00F1559F">
              <w:t>FeS</w:t>
            </w:r>
          </w:p>
        </w:tc>
        <w:tc>
          <w:tcPr>
            <w:tcW w:w="3041" w:type="pct"/>
          </w:tcPr>
          <w:p w14:paraId="3879445B" w14:textId="482780C3" w:rsidR="001E4F1C" w:rsidRPr="00F1559F" w:rsidRDefault="001E4F1C" w:rsidP="001E4F1C">
            <w:pPr>
              <w:pStyle w:val="TCTableBody"/>
            </w:pPr>
            <w:r w:rsidRPr="00F1559F">
              <w:t>lactate was added as electron donor, with thiosulfate added as electron acceptor and sulfur source. Naphthol green B was also added</w:t>
            </w:r>
          </w:p>
        </w:tc>
        <w:tc>
          <w:tcPr>
            <w:tcW w:w="523" w:type="pct"/>
          </w:tcPr>
          <w:p w14:paraId="1F4036E5" w14:textId="77068197" w:rsidR="001E4F1C" w:rsidRPr="00F1559F" w:rsidRDefault="001E4F1C" w:rsidP="001E4F1C">
            <w:pPr>
              <w:pStyle w:val="TCTableBody"/>
            </w:pPr>
            <w:r w:rsidRPr="00F1559F">
              <w:fldChar w:fldCharType="begin"/>
            </w:r>
            <w:r w:rsidR="00CD7288">
              <w:instrText xml:space="preserve"> ADDIN EN.CITE &lt;EndNote&gt;&lt;Cite&gt;&lt;Author&gt;Xiao&lt;/Author&gt;&lt;Year&gt;2016&lt;/Year&gt;&lt;RecNum&gt;713&lt;/RecNum&gt;&lt;DisplayText&gt;&lt;style face="superscript"&gt;127&lt;/style&gt;&lt;/DisplayText&gt;&lt;record&gt;&lt;rec-number&gt;713&lt;/rec-number&gt;&lt;foreign-keys&gt;&lt;key app="EN" db-id="a2zpsespyrevvge252tvfx5lrfdd22v55ex9" timestamp="0"&gt;713&lt;/key&gt;&lt;/foreign-keys&gt;&lt;ref-type name="Journal Article"&gt;17&lt;/ref-type&gt;&lt;contributors&gt;&lt;authors&gt;&lt;author&gt;Xiao, Xiang&lt;/author&gt;&lt;author&gt;Zhu, Wen-Wen&lt;/author&gt;&lt;author&gt;Yuan, Hang&lt;/author&gt;&lt;author&gt;Li, Wen-Wei&lt;/author&gt;&lt;author&gt;Li, Qian&lt;/author&gt;&lt;author&gt;Yu, Han-Qing&lt;/author&gt;&lt;/authors&gt;&lt;/contributors&gt;&lt;titles&gt;&lt;title&gt;Biosynthesis of FeS nanoparticles from contaminant degradation in one single system&lt;/title&gt;&lt;secondary-title&gt;Biochemical Engineering Journal&lt;/secondary-title&gt;&lt;/titles&gt;&lt;pages&gt;214-219&lt;/pages&gt;&lt;volume&gt;105&lt;/volume&gt;&lt;dates&gt;&lt;year&gt;2016&lt;/year&gt;&lt;pub-dates&gt;&lt;date&gt;Jan 15&lt;/date&gt;&lt;/pub-dates&gt;&lt;/dates&gt;&lt;isbn&gt;1369-703X&lt;/isbn&gt;&lt;accession-num&gt;WOS:000367776300024&lt;/accession-num&gt;&lt;urls&gt;&lt;related-urls&gt;&lt;url&gt;&amp;lt;Go to ISI&amp;gt;://WOS:000367776300024&lt;/url&gt;&lt;url&gt;https://www.sciencedirect.com/science/article/pii/S1369703X1530067X?via%3Dihub&lt;/url&gt;&lt;/related-urls&gt;&lt;/urls&gt;&lt;electronic-resource-num&gt;10.1016/j.bej.2015.09.022&lt;/electronic-resource-num&gt;&lt;/record&gt;&lt;/Cite&gt;&lt;/EndNote&gt;</w:instrText>
            </w:r>
            <w:r w:rsidRPr="00F1559F">
              <w:fldChar w:fldCharType="separate"/>
            </w:r>
            <w:r w:rsidR="000949C8" w:rsidRPr="000949C8">
              <w:rPr>
                <w:noProof/>
                <w:vertAlign w:val="superscript"/>
              </w:rPr>
              <w:t>127</w:t>
            </w:r>
            <w:r w:rsidRPr="00F1559F">
              <w:fldChar w:fldCharType="end"/>
            </w:r>
          </w:p>
        </w:tc>
      </w:tr>
      <w:tr w:rsidR="00F1559F" w:rsidRPr="00F1559F" w14:paraId="20417458" w14:textId="77777777" w:rsidTr="001E4F1C">
        <w:trPr>
          <w:jc w:val="center"/>
        </w:trPr>
        <w:tc>
          <w:tcPr>
            <w:tcW w:w="1437" w:type="pct"/>
          </w:tcPr>
          <w:p w14:paraId="32EFD6B7" w14:textId="40AE8D53" w:rsidR="001E4F1C" w:rsidRPr="00F1559F" w:rsidRDefault="001E4F1C" w:rsidP="001E4F1C">
            <w:pPr>
              <w:pStyle w:val="TCTableBody"/>
            </w:pPr>
            <w:r w:rsidRPr="00F1559F">
              <w:t>FeS coated ZVI</w:t>
            </w:r>
          </w:p>
        </w:tc>
        <w:tc>
          <w:tcPr>
            <w:tcW w:w="3041" w:type="pct"/>
          </w:tcPr>
          <w:p w14:paraId="360CF064" w14:textId="06EA028B" w:rsidR="001E4F1C" w:rsidRPr="00F1559F" w:rsidRDefault="001E4F1C" w:rsidP="001E4F1C">
            <w:pPr>
              <w:pStyle w:val="TCTableBody"/>
            </w:pPr>
            <w:r w:rsidRPr="00F1559F">
              <w:t>FeSO</w:t>
            </w:r>
            <w:r w:rsidRPr="00F1559F">
              <w:rPr>
                <w:vertAlign w:val="subscript"/>
              </w:rPr>
              <w:t>4</w:t>
            </w:r>
            <w:r w:rsidRPr="00F1559F">
              <w:t xml:space="preserve"> was mixed with NaBH</w:t>
            </w:r>
            <w:r w:rsidRPr="00F1559F">
              <w:rPr>
                <w:vertAlign w:val="subscript"/>
              </w:rPr>
              <w:t>4</w:t>
            </w:r>
            <w:r w:rsidRPr="00F1559F">
              <w:t xml:space="preserve"> and thioacetamide</w:t>
            </w:r>
          </w:p>
        </w:tc>
        <w:tc>
          <w:tcPr>
            <w:tcW w:w="523" w:type="pct"/>
          </w:tcPr>
          <w:p w14:paraId="296EF1DD" w14:textId="57C04A5D" w:rsidR="001E4F1C" w:rsidRPr="00F1559F" w:rsidRDefault="001E4F1C" w:rsidP="001E4F1C">
            <w:pPr>
              <w:pStyle w:val="TCTableBody"/>
            </w:pPr>
            <w:r w:rsidRPr="00F1559F">
              <w:fldChar w:fldCharType="begin"/>
            </w:r>
            <w:r w:rsidR="00CD7288">
              <w:instrText xml:space="preserve"> ADDIN EN.CITE &lt;EndNote&gt;&lt;Cite&gt;&lt;Author&gt;Zhang&lt;/Author&gt;&lt;Year&gt;2016&lt;/Year&gt;&lt;RecNum&gt;707&lt;/RecNum&gt;&lt;DisplayText&gt;&lt;style face="superscript"&gt;128&lt;/style&gt;&lt;/DisplayText&gt;&lt;record&gt;&lt;rec-number&gt;707&lt;/rec-number&gt;&lt;foreign-keys&gt;&lt;key app="EN" db-id="a2zpsespyrevvge252tvfx5lrfdd22v55ex9" timestamp="0"&gt;707&lt;/key&gt;&lt;/foreign-keys&gt;&lt;ref-type name="Journal Article"&gt;17&lt;/ref-type&gt;&lt;contributors&gt;&lt;authors&gt;&lt;author&gt;Zhang, Qiying&lt;/author&gt;&lt;author&gt;Guo, Weilin&lt;/author&gt;&lt;author&gt;Yue, Xinxin&lt;/author&gt;&lt;author&gt;Liu, Zhonghua&lt;/author&gt;&lt;author&gt;Li, Xianghui&lt;/author&gt;&lt;/authors&gt;&lt;/contributors&gt;&lt;titles&gt;&lt;title&gt;Degradation of Rhodamine B Using FeS-Coated Zero-Valent Iron Nanoparticles in the Presence of Dissolved Oxygen&lt;/title&gt;&lt;secondary-title&gt;Environmental Progress &amp;amp; Sustainable Energy&lt;/secondary-title&gt;&lt;/titles&gt;&lt;pages&gt;1673-1678&lt;/pages&gt;&lt;volume&gt;35&lt;/volume&gt;&lt;number&gt;6&lt;/number&gt;&lt;dates&gt;&lt;year&gt;2016&lt;/year&gt;&lt;pub-dates&gt;&lt;date&gt;Nov&lt;/date&gt;&lt;/pub-dates&gt;&lt;/dates&gt;&lt;isbn&gt;1944-7442&lt;/isbn&gt;&lt;accession-num&gt;WOS:000393419700016&lt;/accession-num&gt;&lt;urls&gt;&lt;related-urls&gt;&lt;url&gt;&amp;lt;Go to ISI&amp;gt;://WOS:000393419700016&lt;/url&gt;&lt;url&gt;https://onlinelibrary.wiley.com/doi/pdf/10.1002/ep.12412&lt;/url&gt;&lt;/related-urls&gt;&lt;/urls&gt;&lt;electronic-resource-num&gt;10.1002/ep.12412&lt;/electronic-resource-num&gt;&lt;/record&gt;&lt;/Cite&gt;&lt;/EndNote&gt;</w:instrText>
            </w:r>
            <w:r w:rsidRPr="00F1559F">
              <w:fldChar w:fldCharType="separate"/>
            </w:r>
            <w:r w:rsidR="000949C8" w:rsidRPr="000949C8">
              <w:rPr>
                <w:noProof/>
                <w:vertAlign w:val="superscript"/>
              </w:rPr>
              <w:t>128</w:t>
            </w:r>
            <w:r w:rsidRPr="00F1559F">
              <w:fldChar w:fldCharType="end"/>
            </w:r>
          </w:p>
        </w:tc>
      </w:tr>
      <w:tr w:rsidR="00F1559F" w:rsidRPr="00F1559F" w14:paraId="39A56B2B" w14:textId="77777777" w:rsidTr="001E4F1C">
        <w:trPr>
          <w:jc w:val="center"/>
        </w:trPr>
        <w:tc>
          <w:tcPr>
            <w:tcW w:w="1437" w:type="pct"/>
          </w:tcPr>
          <w:p w14:paraId="0A190B45" w14:textId="40E001BF" w:rsidR="001E4F1C" w:rsidRPr="00F1559F" w:rsidRDefault="001E4F1C" w:rsidP="001E4F1C">
            <w:pPr>
              <w:pStyle w:val="TCTableBody"/>
            </w:pPr>
            <w:r w:rsidRPr="00F1559F">
              <w:t>FeS stabilized with biopolymers</w:t>
            </w:r>
          </w:p>
        </w:tc>
        <w:tc>
          <w:tcPr>
            <w:tcW w:w="3041" w:type="pct"/>
          </w:tcPr>
          <w:p w14:paraId="7DD20B7D" w14:textId="60817DE7" w:rsidR="001E4F1C" w:rsidRPr="00F1559F" w:rsidRDefault="001E4F1C" w:rsidP="001E4F1C">
            <w:pPr>
              <w:pStyle w:val="TCTableBody"/>
            </w:pPr>
            <w:r w:rsidRPr="00F1559F">
              <w:t>biopolymers were extracted from basidiomycetous fungus (</w:t>
            </w:r>
            <w:r w:rsidRPr="00F1559F">
              <w:rPr>
                <w:i/>
                <w:iCs/>
              </w:rPr>
              <w:t>Itajahia</w:t>
            </w:r>
            <w:r w:rsidRPr="00F1559F">
              <w:t xml:space="preserve"> sp.) </w:t>
            </w:r>
          </w:p>
        </w:tc>
        <w:tc>
          <w:tcPr>
            <w:tcW w:w="523" w:type="pct"/>
          </w:tcPr>
          <w:p w14:paraId="7E0FA7CD" w14:textId="5B8BAC9F" w:rsidR="001E4F1C" w:rsidRPr="00F1559F" w:rsidRDefault="001E4F1C" w:rsidP="001E4F1C">
            <w:pPr>
              <w:pStyle w:val="TCTableBody"/>
            </w:pPr>
            <w:r w:rsidRPr="00F1559F">
              <w:fldChar w:fldCharType="begin"/>
            </w:r>
            <w:r w:rsidR="00CD7288">
              <w:instrText xml:space="preserve"> ADDIN EN.CITE &lt;EndNote&gt;&lt;Cite&gt;&lt;Author&gt;Paknikar&lt;/Author&gt;&lt;Year&gt;2005&lt;/Year&gt;&lt;RecNum&gt;714&lt;/RecNum&gt;&lt;DisplayText&gt;&lt;style face="superscript"&gt;129&lt;/style&gt;&lt;/DisplayText&gt;&lt;record&gt;&lt;rec-number&gt;714&lt;/rec-number&gt;&lt;foreign-keys&gt;&lt;key app="EN" db-id="a2zpsespyrevvge252tvfx5lrfdd22v55ex9" timestamp="0"&gt;714&lt;/key&gt;&lt;/foreign-keys&gt;&lt;ref-type name="Journal Article"&gt;17&lt;/ref-type&gt;&lt;contributors&gt;&lt;authors&gt;&lt;author&gt;Paknikar, K. M.&lt;/author&gt;&lt;author&gt;Nagpal, V.&lt;/author&gt;&lt;author&gt;Pethkar, A. V.&lt;/author&gt;&lt;author&gt;Rajwade, J. M.&lt;/author&gt;&lt;/authors&gt;&lt;/contributors&gt;&lt;auth-address&gt;Agharkar Res Inst, Microbial Sci Div, Pune 411004, Maharashtra, India.&amp;#xD;Paknikar, KM (reprint author), Agharkar Res Inst, Microbial Sci Div, GG Agarkar Rd, Pune 411004, Maharashtra, India.&amp;#xD;paknikar@vsnl.com&lt;/auth-address&gt;&lt;titles&gt;&lt;title&gt;Degradation of lindane from aqueous solutions using iron sulfide nanoparticles stabilized by biopolymers&lt;/title&gt;&lt;secondary-title&gt;Science and Technology of Advanced Materials&lt;/secondary-title&gt;&lt;alt-title&gt;Sci. Technol. Adv. Mater.&lt;/alt-title&gt;&lt;/titles&gt;&lt;pages&gt;370-374&lt;/pages&gt;&lt;volume&gt;6&lt;/volume&gt;&lt;number&gt;3-4&lt;/number&gt;&lt;keywords&gt;&lt;keyword&gt;lindane&lt;/keyword&gt;&lt;keyword&gt;nanoparticles&lt;/keyword&gt;&lt;keyword&gt;iron sulfide&lt;/keyword&gt;&lt;keyword&gt;biopolymers&lt;/keyword&gt;&lt;keyword&gt;gamma-hexachlorocyclohexane&lt;/keyword&gt;&lt;keyword&gt;groundwater&lt;/keyword&gt;&lt;keyword&gt;particles&lt;/keyword&gt;&lt;keyword&gt;biodegradation&lt;/keyword&gt;&lt;keyword&gt;dechlorination&lt;/keyword&gt;&lt;keyword&gt;remediation&lt;/keyword&gt;&lt;keyword&gt;metabolism&lt;/keyword&gt;&lt;keyword&gt;reduction&lt;/keyword&gt;&lt;keyword&gt;soil&lt;/keyword&gt;&lt;keyword&gt;Materials Science&lt;/keyword&gt;&lt;/keywords&gt;&lt;dates&gt;&lt;year&gt;2005&lt;/year&gt;&lt;pub-dates&gt;&lt;date&gt;Apr-May&lt;/date&gt;&lt;/pub-dates&gt;&lt;/dates&gt;&lt;isbn&gt;1468-6996&lt;/isbn&gt;&lt;accession-num&gt;WOS:000231970600030&lt;/accession-num&gt;&lt;work-type&gt;Article; Proceedings Paper&lt;/work-type&gt;&lt;urls&gt;&lt;related-urls&gt;&lt;url&gt;&amp;lt;Go to ISI&amp;gt;://WOS:000231970600030&lt;/url&gt;&lt;url&gt;https://www.tandfonline.com/doi/pdf/10.1016/j.stam.2005.02.016?needAccess=true&lt;/url&gt;&lt;/related-urls&gt;&lt;/urls&gt;&lt;electronic-resource-num&gt;10.1016/j.stam.2005.02.016&lt;/electronic-resource-num&gt;&lt;language&gt;English&lt;/language&gt;&lt;/record&gt;&lt;/Cite&gt;&lt;/EndNote&gt;</w:instrText>
            </w:r>
            <w:r w:rsidRPr="00F1559F">
              <w:fldChar w:fldCharType="separate"/>
            </w:r>
            <w:r w:rsidR="000949C8" w:rsidRPr="000949C8">
              <w:rPr>
                <w:noProof/>
                <w:vertAlign w:val="superscript"/>
              </w:rPr>
              <w:t>129</w:t>
            </w:r>
            <w:r w:rsidRPr="00F1559F">
              <w:fldChar w:fldCharType="end"/>
            </w:r>
          </w:p>
        </w:tc>
      </w:tr>
      <w:tr w:rsidR="00F1559F" w:rsidRPr="00F1559F" w14:paraId="59B5BB0A" w14:textId="77777777" w:rsidTr="001E4F1C">
        <w:trPr>
          <w:jc w:val="center"/>
        </w:trPr>
        <w:tc>
          <w:tcPr>
            <w:tcW w:w="1437" w:type="pct"/>
          </w:tcPr>
          <w:p w14:paraId="1A0D28AA" w14:textId="7CCA8710" w:rsidR="001E4F1C" w:rsidRPr="00F1559F" w:rsidRDefault="001E4F1C" w:rsidP="001E4F1C">
            <w:pPr>
              <w:pStyle w:val="TCTableBody"/>
            </w:pPr>
            <w:r w:rsidRPr="00F1559F">
              <w:t>FeS/FeSe</w:t>
            </w:r>
          </w:p>
        </w:tc>
        <w:tc>
          <w:tcPr>
            <w:tcW w:w="3041" w:type="pct"/>
          </w:tcPr>
          <w:p w14:paraId="05DDC5A6" w14:textId="748F2024" w:rsidR="001E4F1C" w:rsidRPr="00F1559F" w:rsidRDefault="001E4F1C" w:rsidP="001E4F1C">
            <w:pPr>
              <w:pStyle w:val="TCTableBody"/>
            </w:pPr>
            <w:r w:rsidRPr="00F1559F">
              <w:t>trinuclear iron (III) precursor complex reaction with thiourea</w:t>
            </w:r>
          </w:p>
        </w:tc>
        <w:tc>
          <w:tcPr>
            <w:tcW w:w="523" w:type="pct"/>
          </w:tcPr>
          <w:p w14:paraId="27F41426" w14:textId="7B047E11" w:rsidR="001E4F1C" w:rsidRPr="00F1559F" w:rsidRDefault="001E4F1C" w:rsidP="001E4F1C">
            <w:pPr>
              <w:pStyle w:val="TCTableBody"/>
            </w:pPr>
            <w:r w:rsidRPr="00F1559F">
              <w:fldChar w:fldCharType="begin"/>
            </w:r>
            <w:r w:rsidR="004D013A">
              <w:instrText xml:space="preserve"> ADDIN EN.CITE &lt;EndNote&gt;&lt;Cite&gt;&lt;Author&gt;Dutta&lt;/Author&gt;&lt;Year&gt;2012&lt;/Year&gt;&lt;RecNum&gt;667&lt;/RecNum&gt;&lt;DisplayText&gt;&lt;style face="superscript"&gt;130&lt;/style&gt;&lt;/DisplayText&gt;&lt;record&gt;&lt;rec-number&gt;667&lt;/rec-number&gt;&lt;foreign-keys&gt;&lt;key app="EN" db-id="a2zpsespyrevvge252tvfx5lrfdd22v55ex9" timestamp="0"&gt;667&lt;/key&gt;&lt;/foreign-keys&gt;&lt;ref-type name="Journal Article"&gt;17&lt;/ref-type&gt;&lt;contributors&gt;&lt;authors&gt;&lt;author&gt;Dutta, Amit Kumar&lt;/author&gt;&lt;author&gt;Maji, Swarup Kumar&lt;/author&gt;&lt;author&gt;Srivastava, Divesh N&lt;/author&gt;&lt;author&gt;Mondal, Anup&lt;/author&gt;&lt;author&gt;Biswas, Papu&lt;/author&gt;&lt;author&gt;Paul, Parimal&lt;/author&gt;&lt;author&gt;Adhikary, Bibhutosh&lt;/author&gt;&lt;/authors&gt;&lt;/contributors&gt;&lt;titles&gt;&lt;title&gt;Synthesis of FeS and FeSe nanoparticles from a single source precursor: a study of their photocatalytic activity, peroxidase-like behavior, and electrochemical sensing of H2O2&lt;/title&gt;&lt;secondary-title&gt;ACS applied materials &amp;amp; interfaces&lt;/secondary-title&gt;&lt;/titles&gt;&lt;pages&gt;1919-1927&lt;/pages&gt;&lt;volume&gt;4&lt;/volume&gt;&lt;number&gt;4&lt;/number&gt;&lt;dates&gt;&lt;year&gt;2012&lt;/year&gt;&lt;/dates&gt;&lt;isbn&gt;1944-8244&lt;/isbn&gt;&lt;urls&gt;&lt;/urls&gt;&lt;electronic-resource-num&gt;10.1021/am300408r&lt;/electronic-resource-num&gt;&lt;/record&gt;&lt;/Cite&gt;&lt;/EndNote&gt;</w:instrText>
            </w:r>
            <w:r w:rsidRPr="00F1559F">
              <w:fldChar w:fldCharType="separate"/>
            </w:r>
            <w:r w:rsidR="000949C8" w:rsidRPr="000949C8">
              <w:rPr>
                <w:noProof/>
                <w:vertAlign w:val="superscript"/>
              </w:rPr>
              <w:t>130</w:t>
            </w:r>
            <w:r w:rsidRPr="00F1559F">
              <w:fldChar w:fldCharType="end"/>
            </w:r>
          </w:p>
        </w:tc>
      </w:tr>
      <w:tr w:rsidR="00F1559F" w:rsidRPr="00F1559F" w14:paraId="24A6DCEF" w14:textId="77777777" w:rsidTr="001E4F1C">
        <w:trPr>
          <w:jc w:val="center"/>
        </w:trPr>
        <w:tc>
          <w:tcPr>
            <w:tcW w:w="1437" w:type="pct"/>
          </w:tcPr>
          <w:p w14:paraId="2BD5422E" w14:textId="6C00ACD6" w:rsidR="001E4F1C" w:rsidRPr="00F1559F" w:rsidRDefault="001E4F1C" w:rsidP="001E4F1C">
            <w:pPr>
              <w:pStyle w:val="TCTableBody"/>
            </w:pPr>
            <w:r w:rsidRPr="00F1559F">
              <w:t>FeS</w:t>
            </w:r>
            <w:r w:rsidRPr="00F1559F">
              <w:rPr>
                <w:vertAlign w:val="subscript"/>
              </w:rPr>
              <w:t>2</w:t>
            </w:r>
          </w:p>
        </w:tc>
        <w:tc>
          <w:tcPr>
            <w:tcW w:w="3041" w:type="pct"/>
          </w:tcPr>
          <w:p w14:paraId="2F58A67E" w14:textId="21716A2E" w:rsidR="001E4F1C" w:rsidRPr="00F1559F" w:rsidRDefault="001E4F1C" w:rsidP="001E4F1C">
            <w:pPr>
              <w:pStyle w:val="TCTableBody"/>
            </w:pPr>
            <w:r w:rsidRPr="00F1559F">
              <w:t>FeCl</w:t>
            </w:r>
            <w:r w:rsidRPr="00F1559F">
              <w:rPr>
                <w:vertAlign w:val="subscript"/>
              </w:rPr>
              <w:t>2</w:t>
            </w:r>
            <w:r w:rsidRPr="00F1559F">
              <w:t>•4H</w:t>
            </w:r>
            <w:r w:rsidRPr="00F1559F">
              <w:rPr>
                <w:vertAlign w:val="subscript"/>
              </w:rPr>
              <w:t>2</w:t>
            </w:r>
            <w:r w:rsidRPr="00F1559F">
              <w:t>O was mixed with Na</w:t>
            </w:r>
            <w:r w:rsidRPr="00F1559F">
              <w:rPr>
                <w:vertAlign w:val="subscript"/>
              </w:rPr>
              <w:t>2</w:t>
            </w:r>
            <w:r w:rsidRPr="00F1559F">
              <w:t>S</w:t>
            </w:r>
            <w:r w:rsidRPr="00F1559F">
              <w:rPr>
                <w:vertAlign w:val="subscript"/>
              </w:rPr>
              <w:t>2</w:t>
            </w:r>
            <w:r w:rsidRPr="00F1559F">
              <w:t>O</w:t>
            </w:r>
            <w:r w:rsidRPr="00F1559F">
              <w:rPr>
                <w:vertAlign w:val="subscript"/>
              </w:rPr>
              <w:t>3</w:t>
            </w:r>
            <w:r w:rsidRPr="00F1559F">
              <w:t xml:space="preserve"> and heated at 200°C for 24 h</w:t>
            </w:r>
          </w:p>
        </w:tc>
        <w:tc>
          <w:tcPr>
            <w:tcW w:w="523" w:type="pct"/>
          </w:tcPr>
          <w:p w14:paraId="76F80A0F" w14:textId="50E29CD9" w:rsidR="001E4F1C" w:rsidRPr="00F1559F" w:rsidRDefault="001E4F1C" w:rsidP="001E4F1C">
            <w:pPr>
              <w:pStyle w:val="TCTableBody"/>
            </w:pPr>
            <w:r w:rsidRPr="00F1559F">
              <w:fldChar w:fldCharType="begin"/>
            </w:r>
            <w:r w:rsidR="00CD7288">
              <w:instrText xml:space="preserve"> ADDIN EN.CITE &lt;EndNote&gt;&lt;Cite&gt;&lt;Author&gt;Kaur&lt;/Author&gt;&lt;Year&gt;2016&lt;/Year&gt;&lt;RecNum&gt;626&lt;/RecNum&gt;&lt;DisplayText&gt;&lt;style face="superscript"&gt;61&lt;/style&gt;&lt;/DisplayText&gt;&lt;record&gt;&lt;rec-number&gt;626&lt;/rec-number&gt;&lt;foreign-keys&gt;&lt;key app="EN" db-id="a2zpsespyrevvge252tvfx5lrfdd22v55ex9" timestamp="0"&gt;626&lt;/key&gt;&lt;/foreign-keys&gt;&lt;ref-type name="Journal Article"&gt;17&lt;/ref-type&gt;&lt;contributors&gt;&lt;authors&gt;&lt;author&gt;Kaur, Gurpreet&lt;/author&gt;&lt;author&gt;Singh, Bikramjeet&lt;/author&gt;&lt;author&gt;Singh, Paviter&lt;/author&gt;&lt;author&gt;Kaur, Manpreet&lt;/author&gt;&lt;author&gt;Buttar, Karmjeet Kaur&lt;/author&gt;&lt;author&gt;Singh, Kulwinder&lt;/author&gt;&lt;author&gt;Thakur, Anup&lt;/author&gt;&lt;author&gt;Bala, Rajni&lt;/author&gt;&lt;author&gt;Kumar, Manjeet&lt;/author&gt;&lt;author&gt;Kumar, Akshay&lt;/author&gt;&lt;/authors&gt;&lt;/contributors&gt;&lt;titles&gt;&lt;title&gt;Preferentially grown nanostructured iron disulfide (FeS2) for removal of industrial pollutants&lt;/title&gt;&lt;secondary-title&gt;RSC Advances&lt;/secondary-title&gt;&lt;/titles&gt;&lt;pages&gt;99120-99128&lt;/pages&gt;&lt;volume&gt;6&lt;/volume&gt;&lt;number&gt;101&lt;/number&gt;&lt;section&gt;99120&lt;/section&gt;&lt;dates&gt;&lt;year&gt;2016&lt;/year&gt;&lt;pub-dates&gt;&lt;date&gt;2016&lt;/date&gt;&lt;/pub-dates&gt;&lt;/dates&gt;&lt;isbn&gt;2046-2069&lt;/isbn&gt;&lt;accession-num&gt;WOS:000387427800068&lt;/accession-num&gt;&lt;urls&gt;&lt;related-urls&gt;&lt;url&gt;&amp;lt;Go to ISI&amp;gt;://WOS:000387427800068&lt;/url&gt;&lt;url&gt;http://pubs.rsc.org/en/content/articlepdf/2016/ra/c6ra18838a&lt;/url&gt;&lt;/related-urls&gt;&lt;/urls&gt;&lt;electronic-resource-num&gt;10.1039/c6ra18838a&lt;/electronic-resource-num&gt;&lt;/record&gt;&lt;/Cite&gt;&lt;/EndNote&gt;</w:instrText>
            </w:r>
            <w:r w:rsidRPr="00F1559F">
              <w:fldChar w:fldCharType="separate"/>
            </w:r>
            <w:r w:rsidR="000949C8" w:rsidRPr="000949C8">
              <w:rPr>
                <w:noProof/>
                <w:vertAlign w:val="superscript"/>
              </w:rPr>
              <w:t>61</w:t>
            </w:r>
            <w:r w:rsidRPr="00F1559F">
              <w:fldChar w:fldCharType="end"/>
            </w:r>
          </w:p>
        </w:tc>
      </w:tr>
      <w:tr w:rsidR="00F1559F" w:rsidRPr="00F1559F" w14:paraId="4027B8CB" w14:textId="77777777" w:rsidTr="001E4F1C">
        <w:trPr>
          <w:jc w:val="center"/>
        </w:trPr>
        <w:tc>
          <w:tcPr>
            <w:tcW w:w="1437" w:type="pct"/>
          </w:tcPr>
          <w:p w14:paraId="30767D7D" w14:textId="23215ED5" w:rsidR="001E4F1C" w:rsidRPr="00F1559F" w:rsidRDefault="001E4F1C" w:rsidP="001E4F1C">
            <w:pPr>
              <w:pStyle w:val="TCTableBody"/>
            </w:pPr>
            <w:r w:rsidRPr="00F1559F">
              <w:t>FeS</w:t>
            </w:r>
            <w:r w:rsidRPr="00F1559F">
              <w:rPr>
                <w:vertAlign w:val="subscript"/>
              </w:rPr>
              <w:t>2</w:t>
            </w:r>
          </w:p>
        </w:tc>
        <w:tc>
          <w:tcPr>
            <w:tcW w:w="3041" w:type="pct"/>
          </w:tcPr>
          <w:p w14:paraId="4CB8F4E2" w14:textId="05C9DC50" w:rsidR="001E4F1C" w:rsidRPr="00F1559F" w:rsidRDefault="001E4F1C" w:rsidP="001E4F1C">
            <w:pPr>
              <w:pStyle w:val="TCTableBody"/>
            </w:pPr>
            <w:r w:rsidRPr="00F1559F">
              <w:t>high energy mechanical ball milling</w:t>
            </w:r>
          </w:p>
        </w:tc>
        <w:tc>
          <w:tcPr>
            <w:tcW w:w="523" w:type="pct"/>
          </w:tcPr>
          <w:p w14:paraId="6E975F16" w14:textId="3A70191F" w:rsidR="001E4F1C" w:rsidRPr="00F1559F" w:rsidRDefault="001E4F1C" w:rsidP="001E4F1C">
            <w:pPr>
              <w:pStyle w:val="TCTableBody"/>
            </w:pPr>
            <w:r w:rsidRPr="00F1559F">
              <w:fldChar w:fldCharType="begin"/>
            </w:r>
            <w:r w:rsidR="00CD7288">
              <w:instrText xml:space="preserve"> ADDIN EN.CITE &lt;EndNote&gt;&lt;Cite&gt;&lt;Author&gt;Fathinia&lt;/Author&gt;&lt;Year&gt;2015&lt;/Year&gt;&lt;RecNum&gt;703&lt;/RecNum&gt;&lt;DisplayText&gt;&lt;style face="superscript"&gt;131&lt;/style&gt;&lt;/DisplayText&gt;&lt;record&gt;&lt;rec-number&gt;703&lt;/rec-number&gt;&lt;foreign-keys&gt;&lt;key app="EN" db-id="a2zpsespyrevvge252tvfx5lrfdd22v55ex9" timestamp="0"&gt;703&lt;/key&gt;&lt;/foreign-keys&gt;&lt;ref-type name="Journal Article"&gt;17&lt;/ref-type&gt;&lt;contributors&gt;&lt;authors&gt;&lt;author&gt;Fathinia, Siavash&lt;/author&gt;&lt;author&gt;Fathinia, Mehrangiz&lt;/author&gt;&lt;author&gt;Rahmani, Ali Akbar&lt;/author&gt;&lt;author&gt;Khataee, Alireza&lt;/author&gt;&lt;/authors&gt;&lt;/contributors&gt;&lt;titles&gt;&lt;title&gt;Preparation of natural pyrite nanoparticles by high energy planetary ball milling as a nanocatalyst for heterogeneous Fenton process&lt;/title&gt;&lt;secondary-title&gt;Applied Surface Science&lt;/secondary-title&gt;&lt;/titles&gt;&lt;pages&gt;190-200&lt;/pages&gt;&lt;volume&gt;327&lt;/volume&gt;&lt;dates&gt;&lt;year&gt;2015&lt;/year&gt;&lt;pub-dates&gt;&lt;date&gt;Feb 1&lt;/date&gt;&lt;/pub-dates&gt;&lt;/dates&gt;&lt;isbn&gt;0169-4332&lt;/isbn&gt;&lt;accession-num&gt;WOS:000348453800026&lt;/accession-num&gt;&lt;urls&gt;&lt;related-urls&gt;&lt;url&gt;&amp;lt;Go to ISI&amp;gt;://WOS:000348453800026&lt;/url&gt;&lt;url&gt;https://www.sciencedirect.com/science/article/pii/S0169433214026555?via%3Dihub&lt;/url&gt;&lt;/related-urls&gt;&lt;/urls&gt;&lt;electronic-resource-num&gt;10.1016/j.apsusc.2014.11.157&lt;/electronic-resource-num&gt;&lt;/record&gt;&lt;/Cite&gt;&lt;/EndNote&gt;</w:instrText>
            </w:r>
            <w:r w:rsidRPr="00F1559F">
              <w:fldChar w:fldCharType="separate"/>
            </w:r>
            <w:r w:rsidR="000949C8" w:rsidRPr="000949C8">
              <w:rPr>
                <w:noProof/>
                <w:vertAlign w:val="superscript"/>
              </w:rPr>
              <w:t>131</w:t>
            </w:r>
            <w:r w:rsidRPr="00F1559F">
              <w:fldChar w:fldCharType="end"/>
            </w:r>
          </w:p>
        </w:tc>
      </w:tr>
      <w:tr w:rsidR="00F1559F" w:rsidRPr="00F1559F" w14:paraId="7696092F" w14:textId="77777777" w:rsidTr="001E4F1C">
        <w:trPr>
          <w:jc w:val="center"/>
        </w:trPr>
        <w:tc>
          <w:tcPr>
            <w:tcW w:w="1437" w:type="pct"/>
          </w:tcPr>
          <w:p w14:paraId="4EE90981" w14:textId="055C2A11" w:rsidR="001E4F1C" w:rsidRPr="00F1559F" w:rsidRDefault="001E4F1C" w:rsidP="001E4F1C">
            <w:pPr>
              <w:pStyle w:val="TCTableBody"/>
            </w:pPr>
            <w:r w:rsidRPr="00F1559F">
              <w:t>FeS</w:t>
            </w:r>
            <w:r w:rsidRPr="00F1559F">
              <w:rPr>
                <w:vertAlign w:val="subscript"/>
              </w:rPr>
              <w:t>2</w:t>
            </w:r>
          </w:p>
        </w:tc>
        <w:tc>
          <w:tcPr>
            <w:tcW w:w="3041" w:type="pct"/>
          </w:tcPr>
          <w:p w14:paraId="5D1E77D2" w14:textId="545CA938" w:rsidR="001E4F1C" w:rsidRPr="00F1559F" w:rsidRDefault="001E4F1C" w:rsidP="001E4F1C">
            <w:pPr>
              <w:pStyle w:val="TCTableBody"/>
            </w:pPr>
            <w:r w:rsidRPr="00F1559F">
              <w:t>plasma-treated pyrite was prepared with an Ar glow discharge plasma</w:t>
            </w:r>
          </w:p>
        </w:tc>
        <w:tc>
          <w:tcPr>
            <w:tcW w:w="523" w:type="pct"/>
          </w:tcPr>
          <w:p w14:paraId="74E7AAF2" w14:textId="1510424B" w:rsidR="001E4F1C" w:rsidRPr="00F1559F" w:rsidRDefault="001E4F1C" w:rsidP="001E4F1C">
            <w:pPr>
              <w:pStyle w:val="TCTableBody"/>
            </w:pPr>
            <w:r w:rsidRPr="00F1559F">
              <w:fldChar w:fldCharType="begin"/>
            </w:r>
            <w:r w:rsidR="00CD7288">
              <w:instrText xml:space="preserve"> ADDIN EN.CITE &lt;EndNote&gt;&lt;Cite&gt;&lt;Author&gt;Khataee&lt;/Author&gt;&lt;Year&gt;2016&lt;/Year&gt;&lt;RecNum&gt;704&lt;/RecNum&gt;&lt;DisplayText&gt;&lt;style face="superscript"&gt;132&lt;/style&gt;&lt;/DisplayText&gt;&lt;record&gt;&lt;rec-number&gt;704&lt;/rec-number&gt;&lt;foreign-keys&gt;&lt;key app="EN" db-id="a2zpsespyrevvge252tvfx5lrfdd22v55ex9" timestamp="0"&gt;704&lt;/key&gt;&lt;/foreign-keys&gt;&lt;ref-type name="Journal Article"&gt;17&lt;/ref-type&gt;&lt;contributors&gt;&lt;authors&gt;&lt;author&gt;Khataee, Alireza&lt;/author&gt;&lt;author&gt;Gholami, Peyman&lt;/author&gt;&lt;author&gt;Vahid, Behrouz&lt;/author&gt;&lt;/authors&gt;&lt;/contributors&gt;&lt;titles&gt;&lt;title&gt;Heterogeneous sono-Fenton-like process using nanostructured pyrite prepared by Ar glow discharge plasma for treatment of a textile dye&lt;/title&gt;&lt;secondary-title&gt;Ultrasonics Sonochemistry&lt;/secondary-title&gt;&lt;/titles&gt;&lt;pages&gt;213-225&lt;/pages&gt;&lt;volume&gt;29&lt;/volume&gt;&lt;dates&gt;&lt;year&gt;2016&lt;/year&gt;&lt;pub-dates&gt;&lt;date&gt;Mar&lt;/date&gt;&lt;/pub-dates&gt;&lt;/dates&gt;&lt;isbn&gt;1350-4177&lt;/isbn&gt;&lt;accession-num&gt;WOS:000366238000024&lt;/accession-num&gt;&lt;urls&gt;&lt;related-urls&gt;&lt;url&gt;&amp;lt;Go to ISI&amp;gt;://WOS:000366238000024&lt;/url&gt;&lt;url&gt;https://www.sciencedirect.com/science/article/pii/S1350417715300341?via%3Dihub&lt;/url&gt;&lt;/related-urls&gt;&lt;/urls&gt;&lt;electronic-resource-num&gt;10.1016/j.ultsonch.2015.09.012&lt;/electronic-resource-num&gt;&lt;/record&gt;&lt;/Cite&gt;&lt;/EndNote&gt;</w:instrText>
            </w:r>
            <w:r w:rsidRPr="00F1559F">
              <w:fldChar w:fldCharType="separate"/>
            </w:r>
            <w:r w:rsidR="000949C8" w:rsidRPr="000949C8">
              <w:rPr>
                <w:noProof/>
                <w:vertAlign w:val="superscript"/>
              </w:rPr>
              <w:t>132</w:t>
            </w:r>
            <w:r w:rsidRPr="00F1559F">
              <w:fldChar w:fldCharType="end"/>
            </w:r>
          </w:p>
        </w:tc>
      </w:tr>
      <w:tr w:rsidR="00F1559F" w:rsidRPr="00F1559F" w14:paraId="6E112714" w14:textId="77777777" w:rsidTr="001E4F1C">
        <w:trPr>
          <w:jc w:val="center"/>
        </w:trPr>
        <w:tc>
          <w:tcPr>
            <w:tcW w:w="1437" w:type="pct"/>
          </w:tcPr>
          <w:p w14:paraId="74EB5944" w14:textId="45575A0E" w:rsidR="001E4F1C" w:rsidRPr="00F1559F" w:rsidRDefault="001E4F1C" w:rsidP="001E4F1C">
            <w:pPr>
              <w:pStyle w:val="TCTableBody"/>
            </w:pPr>
            <w:r w:rsidRPr="00F1559F">
              <w:lastRenderedPageBreak/>
              <w:t>FeS</w:t>
            </w:r>
            <w:r w:rsidRPr="00F1559F">
              <w:rPr>
                <w:vertAlign w:val="subscript"/>
              </w:rPr>
              <w:t>2</w:t>
            </w:r>
          </w:p>
        </w:tc>
        <w:tc>
          <w:tcPr>
            <w:tcW w:w="3041" w:type="pct"/>
          </w:tcPr>
          <w:p w14:paraId="03CC7606" w14:textId="32A340F8" w:rsidR="001E4F1C" w:rsidRPr="00F1559F" w:rsidRDefault="001E4F1C" w:rsidP="001E4F1C">
            <w:pPr>
              <w:pStyle w:val="TCTableBody"/>
            </w:pPr>
            <w:r w:rsidRPr="00F1559F">
              <w:t>pyrite ore was treated with glow discharge plasma in a N</w:t>
            </w:r>
            <w:r w:rsidRPr="00F1559F">
              <w:rPr>
                <w:vertAlign w:val="subscript"/>
              </w:rPr>
              <w:t>2</w:t>
            </w:r>
            <w:r w:rsidRPr="00F1559F">
              <w:t xml:space="preserve"> atmosphere</w:t>
            </w:r>
          </w:p>
        </w:tc>
        <w:tc>
          <w:tcPr>
            <w:tcW w:w="523" w:type="pct"/>
          </w:tcPr>
          <w:p w14:paraId="55D88272" w14:textId="28119788" w:rsidR="001E4F1C" w:rsidRPr="00F1559F" w:rsidRDefault="001E4F1C" w:rsidP="001E4F1C">
            <w:pPr>
              <w:pStyle w:val="TCTableBody"/>
            </w:pPr>
            <w:r w:rsidRPr="00F1559F">
              <w:fldChar w:fldCharType="begin"/>
            </w:r>
            <w:r w:rsidR="00CD7288">
              <w:instrText xml:space="preserve"> ADDIN EN.CITE &lt;EndNote&gt;&lt;Cite&gt;&lt;Author&gt;Khataee&lt;/Author&gt;&lt;Year&gt;2016&lt;/Year&gt;&lt;RecNum&gt;705&lt;/RecNum&gt;&lt;DisplayText&gt;&lt;style face="superscript"&gt;133&lt;/style&gt;&lt;/DisplayText&gt;&lt;record&gt;&lt;rec-number&gt;705&lt;/rec-number&gt;&lt;foreign-keys&gt;&lt;key app="EN" db-id="a2zpsespyrevvge252tvfx5lrfdd22v55ex9" timestamp="0"&gt;705&lt;/key&gt;&lt;/foreign-keys&gt;&lt;ref-type name="Journal Article"&gt;17&lt;/ref-type&gt;&lt;contributors&gt;&lt;authors&gt;&lt;author&gt;Khataee, Alireza&lt;/author&gt;&lt;author&gt;Gholami, Peyman&lt;/author&gt;&lt;author&gt;Sheydaei, Mohsen&lt;/author&gt;&lt;author&gt;Khorram, Sirous&lt;/author&gt;&lt;author&gt;Joo, Sang Woo&lt;/author&gt;&lt;/authors&gt;&lt;/contributors&gt;&lt;titles&gt;&lt;title&gt;Preparation of nanostructured pyrite with N-2 glow discharge plasma and the study of its catalytic performance in the heterogeneous Fenton process&lt;/title&gt;&lt;secondary-title&gt;New Journal of Chemistry&lt;/secondary-title&gt;&lt;/titles&gt;&lt;pages&gt;5221-5230&lt;/pages&gt;&lt;volume&gt;40&lt;/volume&gt;&lt;number&gt;6&lt;/number&gt;&lt;dates&gt;&lt;year&gt;2016&lt;/year&gt;&lt;pub-dates&gt;&lt;date&gt;Jun 1&lt;/date&gt;&lt;/pub-dates&gt;&lt;/dates&gt;&lt;isbn&gt;1144-0546&lt;/isbn&gt;&lt;accession-num&gt;WOS:000378508900045&lt;/accession-num&gt;&lt;urls&gt;&lt;related-urls&gt;&lt;url&gt;&amp;lt;Go to ISI&amp;gt;://WOS:000378508900045&lt;/url&gt;&lt;url&gt;http://pubs.rsc.org/en/content/articlepdf/2016/nj/c5nj03594e&lt;/url&gt;&lt;/related-urls&gt;&lt;/urls&gt;&lt;electronic-resource-num&gt;10.1039/c5nj03594e&lt;/electronic-resource-num&gt;&lt;/record&gt;&lt;/Cite&gt;&lt;/EndNote&gt;</w:instrText>
            </w:r>
            <w:r w:rsidRPr="00F1559F">
              <w:fldChar w:fldCharType="separate"/>
            </w:r>
            <w:r w:rsidR="000949C8" w:rsidRPr="000949C8">
              <w:rPr>
                <w:noProof/>
                <w:vertAlign w:val="superscript"/>
              </w:rPr>
              <w:t>133</w:t>
            </w:r>
            <w:r w:rsidRPr="00F1559F">
              <w:fldChar w:fldCharType="end"/>
            </w:r>
          </w:p>
        </w:tc>
      </w:tr>
      <w:tr w:rsidR="00F1559F" w:rsidRPr="00F1559F" w14:paraId="729E27F4" w14:textId="77777777" w:rsidTr="001E4F1C">
        <w:trPr>
          <w:jc w:val="center"/>
        </w:trPr>
        <w:tc>
          <w:tcPr>
            <w:tcW w:w="1437" w:type="pct"/>
          </w:tcPr>
          <w:p w14:paraId="2315180A" w14:textId="04113012" w:rsidR="001E4F1C" w:rsidRPr="00F1559F" w:rsidRDefault="001E4F1C" w:rsidP="001E4F1C">
            <w:pPr>
              <w:pStyle w:val="TCTableBody"/>
            </w:pPr>
            <w:r w:rsidRPr="00F1559F">
              <w:t>FeS</w:t>
            </w:r>
            <w:r w:rsidRPr="00F1559F">
              <w:rPr>
                <w:vertAlign w:val="subscript"/>
              </w:rPr>
              <w:t>2</w:t>
            </w:r>
          </w:p>
        </w:tc>
        <w:tc>
          <w:tcPr>
            <w:tcW w:w="3041" w:type="pct"/>
          </w:tcPr>
          <w:p w14:paraId="7B47EF27" w14:textId="6F638EB4" w:rsidR="001E4F1C" w:rsidRPr="00F1559F" w:rsidRDefault="001E4F1C" w:rsidP="001E4F1C">
            <w:pPr>
              <w:pStyle w:val="TCTableBody"/>
            </w:pPr>
            <w:r w:rsidRPr="00F1559F">
              <w:t>reaction of FeSO</w:t>
            </w:r>
            <w:r w:rsidRPr="00F1559F">
              <w:rPr>
                <w:vertAlign w:val="subscript"/>
              </w:rPr>
              <w:t>4</w:t>
            </w:r>
            <w:r w:rsidRPr="00F1559F">
              <w:t>•7H</w:t>
            </w:r>
            <w:r w:rsidRPr="00F1559F">
              <w:rPr>
                <w:vertAlign w:val="subscript"/>
              </w:rPr>
              <w:t>2</w:t>
            </w:r>
            <w:r w:rsidRPr="00F1559F">
              <w:t>O with Na</w:t>
            </w:r>
            <w:r w:rsidRPr="00F1559F">
              <w:rPr>
                <w:vertAlign w:val="subscript"/>
              </w:rPr>
              <w:t>2</w:t>
            </w:r>
            <w:r w:rsidRPr="00F1559F">
              <w:t>S</w:t>
            </w:r>
            <w:r w:rsidRPr="00F1559F">
              <w:rPr>
                <w:vertAlign w:val="subscript"/>
              </w:rPr>
              <w:t>2</w:t>
            </w:r>
            <w:r w:rsidRPr="00F1559F">
              <w:t>O</w:t>
            </w:r>
            <w:r w:rsidRPr="00F1559F">
              <w:rPr>
                <w:vertAlign w:val="subscript"/>
              </w:rPr>
              <w:t>3</w:t>
            </w:r>
            <w:r w:rsidRPr="00F1559F">
              <w:t>•5H</w:t>
            </w:r>
            <w:r w:rsidRPr="00F1559F">
              <w:rPr>
                <w:vertAlign w:val="subscript"/>
              </w:rPr>
              <w:t>2</w:t>
            </w:r>
            <w:r w:rsidRPr="00F1559F">
              <w:t>O</w:t>
            </w:r>
          </w:p>
        </w:tc>
        <w:tc>
          <w:tcPr>
            <w:tcW w:w="523" w:type="pct"/>
          </w:tcPr>
          <w:p w14:paraId="11AE9BDD" w14:textId="07890207" w:rsidR="001E4F1C" w:rsidRPr="00F1559F" w:rsidRDefault="001E4F1C" w:rsidP="001E4F1C">
            <w:pPr>
              <w:pStyle w:val="TCTableBody"/>
            </w:pPr>
            <w:r w:rsidRPr="00F1559F">
              <w:fldChar w:fldCharType="begin"/>
            </w:r>
            <w:r w:rsidR="00CD7288">
              <w:instrText xml:space="preserve"> ADDIN EN.CITE &lt;EndNote&gt;&lt;Cite&gt;&lt;Author&gt;Khabbaz&lt;/Author&gt;&lt;Year&gt;2017&lt;/Year&gt;&lt;RecNum&gt;709&lt;/RecNum&gt;&lt;DisplayText&gt;&lt;style face="superscript"&gt;134&lt;/style&gt;&lt;/DisplayText&gt;&lt;record&gt;&lt;rec-number&gt;709&lt;/rec-number&gt;&lt;foreign-keys&gt;&lt;key app="EN" db-id="a2zpsespyrevvge252tvfx5lrfdd22v55ex9" timestamp="0"&gt;709&lt;/key&gt;&lt;/foreign-keys&gt;&lt;ref-type name="Journal Article"&gt;17&lt;/ref-type&gt;&lt;contributors&gt;&lt;authors&gt;&lt;author&gt;Khabbaz, M.&lt;/author&gt;&lt;author&gt;Entezari, M. H.&lt;/author&gt;&lt;/authors&gt;&lt;/contributors&gt;&lt;titles&gt;&lt;title&gt;Degradation of Diclofenac by sonosynthesis of pyrite nanoparticles&lt;/title&gt;&lt;secondary-title&gt;Journal of Environmental Management&lt;/secondary-title&gt;&lt;/titles&gt;&lt;pages&gt;416-423&lt;/pages&gt;&lt;volume&gt;187&lt;/volume&gt;&lt;dates&gt;&lt;year&gt;2017&lt;/year&gt;&lt;pub-dates&gt;&lt;date&gt;Feb 1&lt;/date&gt;&lt;/pub-dates&gt;&lt;/dates&gt;&lt;isbn&gt;0301-4797&lt;/isbn&gt;&lt;accession-num&gt;WOS:000392037500043&lt;/accession-num&gt;&lt;urls&gt;&lt;related-urls&gt;&lt;url&gt;&amp;lt;Go to ISI&amp;gt;://WOS:000392037500043&lt;/url&gt;&lt;url&gt;https://www.sciencedirect.com/science/article/pii/S0301479716308817?via%3Dihub&lt;/url&gt;&lt;/related-urls&gt;&lt;/urls&gt;&lt;electronic-resource-num&gt;10.1016/j.jenvman.2016.11.005&lt;/electronic-resource-num&gt;&lt;/record&gt;&lt;/Cite&gt;&lt;/EndNote&gt;</w:instrText>
            </w:r>
            <w:r w:rsidRPr="00F1559F">
              <w:fldChar w:fldCharType="separate"/>
            </w:r>
            <w:r w:rsidR="000949C8" w:rsidRPr="000949C8">
              <w:rPr>
                <w:noProof/>
                <w:vertAlign w:val="superscript"/>
              </w:rPr>
              <w:t>134</w:t>
            </w:r>
            <w:r w:rsidRPr="00F1559F">
              <w:fldChar w:fldCharType="end"/>
            </w:r>
          </w:p>
        </w:tc>
      </w:tr>
      <w:tr w:rsidR="00F1559F" w:rsidRPr="00F1559F" w14:paraId="6D591A19" w14:textId="77777777" w:rsidTr="001E4F1C">
        <w:trPr>
          <w:jc w:val="center"/>
        </w:trPr>
        <w:tc>
          <w:tcPr>
            <w:tcW w:w="1437" w:type="pct"/>
          </w:tcPr>
          <w:p w14:paraId="386F9E19" w14:textId="25085E90" w:rsidR="001E4F1C" w:rsidRPr="00F1559F" w:rsidRDefault="001E4F1C" w:rsidP="001E4F1C">
            <w:pPr>
              <w:pStyle w:val="TCTableBody"/>
            </w:pPr>
            <w:r w:rsidRPr="00F1559F">
              <w:t>FeS</w:t>
            </w:r>
            <w:r w:rsidRPr="00F1559F">
              <w:rPr>
                <w:vertAlign w:val="subscript"/>
              </w:rPr>
              <w:t>2</w:t>
            </w:r>
            <w:r w:rsidRPr="00F1559F">
              <w:t xml:space="preserve"> </w:t>
            </w:r>
          </w:p>
        </w:tc>
        <w:tc>
          <w:tcPr>
            <w:tcW w:w="3041" w:type="pct"/>
          </w:tcPr>
          <w:p w14:paraId="2D10F2A2" w14:textId="706ECE4F" w:rsidR="001E4F1C" w:rsidRPr="00F1559F" w:rsidRDefault="001E4F1C" w:rsidP="001E4F1C">
            <w:pPr>
              <w:pStyle w:val="TCTableBody"/>
            </w:pPr>
            <w:r w:rsidRPr="00F1559F">
              <w:t>FeCl</w:t>
            </w:r>
            <w:r w:rsidRPr="00F1559F">
              <w:rPr>
                <w:vertAlign w:val="subscript"/>
              </w:rPr>
              <w:t>2</w:t>
            </w:r>
            <w:r w:rsidRPr="00F1559F">
              <w:t xml:space="preserve"> and oleylamine were mixed, followed by sulfur injection and heating to 220 °C</w:t>
            </w:r>
          </w:p>
        </w:tc>
        <w:tc>
          <w:tcPr>
            <w:tcW w:w="523" w:type="pct"/>
          </w:tcPr>
          <w:p w14:paraId="7E390A9D" w14:textId="207F833B" w:rsidR="001E4F1C" w:rsidRPr="00F1559F" w:rsidRDefault="001E4F1C" w:rsidP="001E4F1C">
            <w:pPr>
              <w:pStyle w:val="TCTableBody"/>
            </w:pPr>
            <w:r w:rsidRPr="00F1559F">
              <w:fldChar w:fldCharType="begin"/>
            </w:r>
            <w:r w:rsidR="00CD7288">
              <w:instrText xml:space="preserve"> ADDIN EN.CITE &lt;EndNote&gt;&lt;Cite&gt;&lt;Author&gt;Gil-Lozano&lt;/Author&gt;&lt;Year&gt;2014&lt;/Year&gt;&lt;RecNum&gt;706&lt;/RecNum&gt;&lt;DisplayText&gt;&lt;style face="superscript"&gt;135&lt;/style&gt;&lt;/DisplayText&gt;&lt;record&gt;&lt;rec-number&gt;706&lt;/rec-number&gt;&lt;foreign-keys&gt;&lt;key app="EN" db-id="a2zpsespyrevvge252tvfx5lrfdd22v55ex9" timestamp="0"&gt;706&lt;/key&gt;&lt;/foreign-keys&gt;&lt;ref-type name="Journal Article"&gt;17&lt;/ref-type&gt;&lt;contributors&gt;&lt;authors&gt;&lt;author&gt;Gil-Lozano, Carolina&lt;/author&gt;&lt;author&gt;Losa-Adams, Elisabeth&lt;/author&gt;&lt;author&gt;F.-Davila, Alfonso&lt;/author&gt;&lt;author&gt;Gago-Duport, Luis&lt;/author&gt;&lt;/authors&gt;&lt;/contributors&gt;&lt;titles&gt;&lt;title&gt;Pyrite nanoparticles as a Fenton-like reagent for in situ remediation of organic pollutants&lt;/title&gt;&lt;secondary-title&gt;Beilstein Journal of Nanotechnology&lt;/secondary-title&gt;&lt;/titles&gt;&lt;pages&gt;855-864&lt;/pages&gt;&lt;volume&gt;5&lt;/volume&gt;&lt;dates&gt;&lt;year&gt;2014&lt;/year&gt;&lt;pub-dates&gt;&lt;date&gt;Jun 16&lt;/date&gt;&lt;/pub-dates&gt;&lt;/dates&gt;&lt;isbn&gt;2190-4286&lt;/isbn&gt;&lt;accession-num&gt;WOS:000337811700001&lt;/accession-num&gt;&lt;urls&gt;&lt;related-urls&gt;&lt;url&gt;&amp;lt;Go to ISI&amp;gt;://WOS:000337811700001&lt;/url&gt;&lt;url&gt;https://www.ncbi.nlm.nih.gov/pmc/articles/PMC4077362/pdf/Beilstein_J_Nanotechnol-05-855.pdf&lt;/url&gt;&lt;/related-urls&gt;&lt;/urls&gt;&lt;electronic-resource-num&gt;10.3762/bjnano.5.97&lt;/electronic-resource-num&gt;&lt;/record&gt;&lt;/Cite&gt;&lt;/EndNote&gt;</w:instrText>
            </w:r>
            <w:r w:rsidRPr="00F1559F">
              <w:fldChar w:fldCharType="separate"/>
            </w:r>
            <w:r w:rsidR="000949C8" w:rsidRPr="000949C8">
              <w:rPr>
                <w:noProof/>
                <w:vertAlign w:val="superscript"/>
              </w:rPr>
              <w:t>135</w:t>
            </w:r>
            <w:r w:rsidRPr="00F1559F">
              <w:fldChar w:fldCharType="end"/>
            </w:r>
          </w:p>
        </w:tc>
      </w:tr>
      <w:tr w:rsidR="00F1559F" w:rsidRPr="00F1559F" w14:paraId="7A7F4E0D" w14:textId="77777777" w:rsidTr="001E4F1C">
        <w:trPr>
          <w:jc w:val="center"/>
        </w:trPr>
        <w:tc>
          <w:tcPr>
            <w:tcW w:w="1437" w:type="pct"/>
          </w:tcPr>
          <w:p w14:paraId="0E4B3509" w14:textId="14D48796" w:rsidR="001E4F1C" w:rsidRPr="00F1559F" w:rsidRDefault="001E4F1C" w:rsidP="001E4F1C">
            <w:pPr>
              <w:pStyle w:val="TCTableBody"/>
            </w:pPr>
            <w:r w:rsidRPr="00F1559F">
              <w:t xml:space="preserve">magnetic FeS </w:t>
            </w:r>
          </w:p>
        </w:tc>
        <w:tc>
          <w:tcPr>
            <w:tcW w:w="3041" w:type="pct"/>
          </w:tcPr>
          <w:p w14:paraId="763E48CC" w14:textId="74A462D3" w:rsidR="001E4F1C" w:rsidRPr="00F1559F" w:rsidRDefault="001E4F1C" w:rsidP="001E4F1C">
            <w:pPr>
              <w:pStyle w:val="TCTableBody"/>
            </w:pPr>
            <w:r w:rsidRPr="00F1559F">
              <w:t>biosynthesis with desulfovibrio vulgaris miyazaki</w:t>
            </w:r>
          </w:p>
        </w:tc>
        <w:tc>
          <w:tcPr>
            <w:tcW w:w="523" w:type="pct"/>
          </w:tcPr>
          <w:p w14:paraId="4E7BB298" w14:textId="43A98683" w:rsidR="001E4F1C" w:rsidRPr="00F1559F" w:rsidRDefault="001E4F1C" w:rsidP="001E4F1C">
            <w:pPr>
              <w:pStyle w:val="TCTableBody"/>
            </w:pPr>
            <w:r w:rsidRPr="00F1559F">
              <w:fldChar w:fldCharType="begin"/>
            </w:r>
            <w:r w:rsidR="00CD7288">
              <w:instrText xml:space="preserve"> ADDIN EN.CITE &lt;EndNote&gt;&lt;Cite&gt;&lt;Author&gt;Ito&lt;/Author&gt;&lt;Year&gt;2004&lt;/Year&gt;&lt;RecNum&gt;694&lt;/RecNum&gt;&lt;DisplayText&gt;&lt;style face="superscript"&gt;136&lt;/style&gt;&lt;/DisplayText&gt;&lt;record&gt;&lt;rec-number&gt;694&lt;/rec-number&gt;&lt;foreign-keys&gt;&lt;key app="EN" db-id="a2zpsespyrevvge252tvfx5lrfdd22v55ex9" timestamp="0"&gt;694&lt;/key&gt;&lt;/foreign-keys&gt;&lt;ref-type name="Journal Article"&gt;17&lt;/ref-type&gt;&lt;contributors&gt;&lt;authors&gt;&lt;author&gt;Ito, D.&lt;/author&gt;&lt;author&gt;Miura, K.&lt;/author&gt;&lt;author&gt;Ichimura, T.&lt;/author&gt;&lt;author&gt;Ihara, I.&lt;/author&gt;&lt;author&gt;Watanabe, T.&lt;/author&gt;&lt;/authors&gt;&lt;/contributors&gt;&lt;auth-address&gt;Tokyo Metropolitan Univ, Grad Sch Engn, Tokyo 158, Japan. Tokyo Metropolitan Univ, Grad Sch Engn, Tokyo 158, Japan.&amp;#xD;Ito, D (reprint author), Tokyo Metropolitan Univ, Grad Sch Engn, Tokyo 158, Japan.&amp;#xD;dai@eei.metro-u.ac.jp; LET02567@nifty.com; iffy@nyc.odn.ne.jp; tsuneo@eei.metro-u.ac.jp&lt;/auth-address&gt;&lt;titles&gt;&lt;title&gt;Removal of As, Cd, Hg and Pb ions from solution by adsorption with bacterially-produced magnetic iron sulfide particles using high gradient magnetic separation&lt;/title&gt;&lt;secondary-title&gt;Ieee Transactions on Applied Superconductivity&lt;/secondary-title&gt;&lt;alt-title&gt;IEEE Trans. Appl. Supercond.&lt;/alt-title&gt;&lt;/titles&gt;&lt;pages&gt;1551-1553&lt;/pages&gt;&lt;volume&gt;14&lt;/volume&gt;&lt;number&gt;2&lt;/number&gt;&lt;keywords&gt;&lt;keyword&gt;heavy metal&lt;/keyword&gt;&lt;keyword&gt;high gradient magnetic separation&lt;/keyword&gt;&lt;keyword&gt;magnetic iron sulfide&lt;/keyword&gt;&lt;keyword&gt;sulfate reducing bacteria&lt;/keyword&gt;&lt;keyword&gt;Engineering&lt;/keyword&gt;&lt;keyword&gt;Physics&lt;/keyword&gt;&lt;/keywords&gt;&lt;dates&gt;&lt;year&gt;2004&lt;/year&gt;&lt;pub-dates&gt;&lt;date&gt;Jun&lt;/date&gt;&lt;/pub-dates&gt;&lt;/dates&gt;&lt;isbn&gt;1051-8223&lt;/isbn&gt;&lt;accession-num&gt;WOS:000223147500340&lt;/accession-num&gt;&lt;work-type&gt;Article; Proceedings Paper&lt;/work-type&gt;&lt;urls&gt;&lt;related-urls&gt;&lt;url&gt;&amp;lt;Go to ISI&amp;gt;://WOS:000223147500340&lt;/url&gt;&lt;url&gt;http://ieeexplore.ieee.org/ielx5/77/29325/01325095.pdf?tp=&amp;amp;arnumber=1325095&amp;amp;isnumber=29325&lt;/url&gt;&lt;/related-urls&gt;&lt;/urls&gt;&lt;electronic-resource-num&gt;10.1109/tasc.2004.830704&lt;/electronic-resource-num&gt;&lt;language&gt;English&lt;/language&gt;&lt;/record&gt;&lt;/Cite&gt;&lt;/EndNote&gt;</w:instrText>
            </w:r>
            <w:r w:rsidRPr="00F1559F">
              <w:fldChar w:fldCharType="separate"/>
            </w:r>
            <w:r w:rsidR="000949C8" w:rsidRPr="000949C8">
              <w:rPr>
                <w:noProof/>
                <w:vertAlign w:val="superscript"/>
              </w:rPr>
              <w:t>136</w:t>
            </w:r>
            <w:r w:rsidRPr="00F1559F">
              <w:fldChar w:fldCharType="end"/>
            </w:r>
          </w:p>
        </w:tc>
      </w:tr>
      <w:tr w:rsidR="00F1559F" w:rsidRPr="00F1559F" w14:paraId="108224FC" w14:textId="77777777" w:rsidTr="001E4F1C">
        <w:trPr>
          <w:jc w:val="center"/>
        </w:trPr>
        <w:tc>
          <w:tcPr>
            <w:tcW w:w="1437" w:type="pct"/>
          </w:tcPr>
          <w:p w14:paraId="00E24AF4" w14:textId="68B03B71" w:rsidR="001E4F1C" w:rsidRPr="00F1559F" w:rsidRDefault="001E4F1C" w:rsidP="001E4F1C">
            <w:pPr>
              <w:pStyle w:val="TCTableBody"/>
            </w:pPr>
            <w:r w:rsidRPr="00F1559F">
              <w:t>magnetic sulfide modified ZVI</w:t>
            </w:r>
          </w:p>
        </w:tc>
        <w:tc>
          <w:tcPr>
            <w:tcW w:w="3041" w:type="pct"/>
          </w:tcPr>
          <w:p w14:paraId="04621A6E" w14:textId="450A4ADE" w:rsidR="001E4F1C" w:rsidRPr="00F1559F" w:rsidRDefault="001E4F1C" w:rsidP="001E4F1C">
            <w:pPr>
              <w:pStyle w:val="TCTableBody"/>
            </w:pPr>
            <w:r w:rsidRPr="00F1559F">
              <w:t>sodium borohydride and dithionite were added to FeCl</w:t>
            </w:r>
            <w:r w:rsidRPr="00F1559F">
              <w:rPr>
                <w:vertAlign w:val="subscript"/>
              </w:rPr>
              <w:t>3</w:t>
            </w:r>
            <w:r w:rsidRPr="00F1559F">
              <w:t xml:space="preserve"> solution by titration</w:t>
            </w:r>
          </w:p>
        </w:tc>
        <w:tc>
          <w:tcPr>
            <w:tcW w:w="523" w:type="pct"/>
          </w:tcPr>
          <w:p w14:paraId="429CB2BF" w14:textId="7A0B27D1" w:rsidR="001E4F1C" w:rsidRPr="00F1559F" w:rsidRDefault="001E4F1C" w:rsidP="001E4F1C">
            <w:pPr>
              <w:pStyle w:val="TCTableBody"/>
            </w:pPr>
            <w:r w:rsidRPr="00F1559F">
              <w:fldChar w:fldCharType="begin">
                <w:fldData xml:space="preserve">PEVuZE5vdGU+PENpdGU+PEF1dGhvcj5TdTwvQXV0aG9yPjxZZWFyPjIwMTU8L1llYXI+PFJlY051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</w:fldData>
              </w:fldChar>
            </w:r>
            <w:r w:rsidR="00CD7288">
              <w:instrText xml:space="preserve"> ADDIN EN.CITE </w:instrText>
            </w:r>
            <w:r w:rsidR="00CD7288">
              <w:fldChar w:fldCharType="begin">
                <w:fldData xml:space="preserve">PEVuZE5vdGU+PENpdGU+PEF1dGhvcj5TdTwvQXV0aG9yPjxZZWFyPjIwMTU8L1llYXI+PFJlY051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</w:fldData>
              </w:fldChar>
            </w:r>
            <w:r w:rsidR="00CD7288">
              <w:instrText xml:space="preserve"> ADDIN EN.CITE.DATA </w:instrText>
            </w:r>
            <w:r w:rsidR="00CD7288">
              <w:fldChar w:fldCharType="end"/>
            </w:r>
            <w:r w:rsidRPr="00F1559F">
              <w:fldChar w:fldCharType="separate"/>
            </w:r>
            <w:r w:rsidR="000949C8" w:rsidRPr="000949C8">
              <w:rPr>
                <w:noProof/>
                <w:vertAlign w:val="superscript"/>
              </w:rPr>
              <w:t>137</w:t>
            </w:r>
            <w:r w:rsidRPr="00F1559F">
              <w:fldChar w:fldCharType="end"/>
            </w:r>
          </w:p>
        </w:tc>
      </w:tr>
      <w:tr w:rsidR="00F1559F" w:rsidRPr="00F1559F" w14:paraId="5F63D7B1" w14:textId="77777777" w:rsidTr="001E4F1C">
        <w:trPr>
          <w:jc w:val="center"/>
        </w:trPr>
        <w:tc>
          <w:tcPr>
            <w:tcW w:w="1437" w:type="pct"/>
          </w:tcPr>
          <w:p w14:paraId="6BD198BB" w14:textId="1635553D" w:rsidR="001E4F1C" w:rsidRPr="00F1559F" w:rsidRDefault="001E4F1C" w:rsidP="001E4F1C">
            <w:pPr>
              <w:pStyle w:val="TCTableBody"/>
            </w:pPr>
            <w:r w:rsidRPr="00F1559F">
              <w:t>pyrrhotite</w:t>
            </w:r>
          </w:p>
        </w:tc>
        <w:tc>
          <w:tcPr>
            <w:tcW w:w="3041" w:type="pct"/>
          </w:tcPr>
          <w:p w14:paraId="62DD3F2F" w14:textId="307F8D6A" w:rsidR="001E4F1C" w:rsidRPr="00F1559F" w:rsidRDefault="001E4F1C" w:rsidP="001E4F1C">
            <w:pPr>
              <w:pStyle w:val="TCTableBody"/>
            </w:pPr>
            <w:r w:rsidRPr="00F1559F">
              <w:t xml:space="preserve">natural pyrite was calcined at a temperature of 600 </w:t>
            </w:r>
            <w:r w:rsidR="00BA782C" w:rsidRPr="00F1559F">
              <w:t>°</w:t>
            </w:r>
            <w:r w:rsidRPr="00F1559F">
              <w:t>C for 1h</w:t>
            </w:r>
          </w:p>
        </w:tc>
        <w:tc>
          <w:tcPr>
            <w:tcW w:w="523" w:type="pct"/>
          </w:tcPr>
          <w:p w14:paraId="5CCDD4A6" w14:textId="5256D9FA" w:rsidR="001E4F1C" w:rsidRPr="00F1559F" w:rsidRDefault="001E4F1C" w:rsidP="001E4F1C">
            <w:pPr>
              <w:pStyle w:val="TCTableBody"/>
            </w:pPr>
            <w:r w:rsidRPr="00F1559F">
              <w:fldChar w:fldCharType="begin"/>
            </w:r>
            <w:r w:rsidR="00584AA9">
              <w:instrText xml:space="preserve"> ADDIN EN.CITE &lt;EndNote&gt;&lt;Cite&gt;&lt;Author&gt;Yang&lt;/Author&gt;&lt;Year&gt;2017&lt;/Year&gt;&lt;RecNum&gt;715&lt;/RecNum&gt;&lt;DisplayText&gt;&lt;style face="superscript"&gt;138&lt;/style&gt;&lt;/DisplayText&gt;&lt;record&gt;&lt;rec-number&gt;715&lt;/rec-number&gt;&lt;foreign-keys&gt;&lt;key app="EN" db-id="a2zpsespyrevvge252tvfx5lrfdd22v55ex9" timestamp="0"&gt;715&lt;/key&gt;&lt;/foreign-keys&gt;&lt;ref-type name="Journal Article"&gt;17&lt;/ref-type&gt;&lt;contributors&gt;&lt;authors&gt;&lt;author&gt;Yang, Yan&lt;/author&gt;&lt;author&gt;Chen, Tianhu&lt;/author&gt;&lt;author&gt;Morrison, Liam&lt;/author&gt;&lt;author&gt;Gerrity, Sean&lt;/author&gt;&lt;author&gt;Collins, Gavin&lt;/author&gt;&lt;author&gt;Porca, Estefania&lt;/author&gt;&lt;author&gt;Li, Ruihua&lt;/author&gt;&lt;author&gt;Zhan, Xinmin&lt;/author&gt;&lt;/authors&gt;&lt;/contributors&gt;&lt;titles&gt;&lt;title&gt;Nanostructured pyrrhotite supports autotrophic denitrification for simultaneous nitrogen and phosphorus removal from secondary effluents&lt;/title&gt;&lt;secondary-title&gt;Chemical Engineering Journal&lt;/secondary-title&gt;&lt;/titles&gt;&lt;periodical&gt;&lt;full-title&gt;Chemical Engineering Journal&lt;/full-title&gt;&lt;/periodical&gt;&lt;pages&gt;511-518&lt;/pages&gt;&lt;volume&gt;328&lt;/volume&gt;&lt;dates&gt;&lt;year&gt;2017&lt;/year&gt;&lt;pub-dates&gt;&lt;date&gt;Nov 15&lt;/date&gt;&lt;/pub-dates&gt;&lt;/dates&gt;&lt;isbn&gt;1385-8947&lt;/isbn&gt;&lt;accession-num&gt;WOS:000411118300049&lt;/accession-num&gt;&lt;urls&gt;&lt;related-urls&gt;&lt;url&gt;&amp;lt;Go to ISI&amp;gt;://WOS:000411118300049&lt;/url&gt;&lt;url&gt;https://www.sciencedirect.com/science/article/pii/S1385894717312068?via%3Dihub&lt;/url&gt;&lt;/related-urls&gt;&lt;/urls&gt;&lt;electronic-resource-num&gt;10.1016/j.cej.2017.07.061&lt;/electronic-resource-num&gt;&lt;/record&gt;&lt;/Cite&gt;&lt;/EndNote&gt;</w:instrText>
            </w:r>
            <w:r w:rsidRPr="00F1559F">
              <w:fldChar w:fldCharType="separate"/>
            </w:r>
            <w:r w:rsidR="000949C8" w:rsidRPr="000949C8">
              <w:rPr>
                <w:noProof/>
                <w:vertAlign w:val="superscript"/>
              </w:rPr>
              <w:t>138</w:t>
            </w:r>
            <w:r w:rsidRPr="00F1559F">
              <w:fldChar w:fldCharType="end"/>
            </w:r>
          </w:p>
        </w:tc>
      </w:tr>
      <w:tr w:rsidR="00F1559F" w:rsidRPr="00F1559F" w14:paraId="73D05BCB" w14:textId="77777777" w:rsidTr="001E4F1C">
        <w:trPr>
          <w:jc w:val="center"/>
        </w:trPr>
        <w:tc>
          <w:tcPr>
            <w:tcW w:w="1437" w:type="pct"/>
          </w:tcPr>
          <w:p w14:paraId="1F6356CA" w14:textId="2397F211" w:rsidR="001E4F1C" w:rsidRPr="00F1559F" w:rsidRDefault="001E4F1C" w:rsidP="001E4F1C">
            <w:pPr>
              <w:pStyle w:val="TCTableBody"/>
            </w:pPr>
            <w:r w:rsidRPr="00F1559F">
              <w:t>pyrrhotite (Fe</w:t>
            </w:r>
            <w:r w:rsidRPr="00F1559F">
              <w:rPr>
                <w:vertAlign w:val="subscript"/>
              </w:rPr>
              <w:t>7</w:t>
            </w:r>
            <w:r w:rsidRPr="00F1559F">
              <w:t>S</w:t>
            </w:r>
            <w:r w:rsidRPr="00F1559F">
              <w:rPr>
                <w:vertAlign w:val="subscript"/>
              </w:rPr>
              <w:t>8</w:t>
            </w:r>
            <w:r w:rsidRPr="00F1559F">
              <w:t>)</w:t>
            </w:r>
          </w:p>
        </w:tc>
        <w:tc>
          <w:tcPr>
            <w:tcW w:w="3041" w:type="pct"/>
          </w:tcPr>
          <w:p w14:paraId="41055641" w14:textId="3A602A90" w:rsidR="001E4F1C" w:rsidRPr="00F1559F" w:rsidRDefault="001E4F1C" w:rsidP="001E4F1C">
            <w:pPr>
              <w:pStyle w:val="TCTableBody"/>
            </w:pPr>
            <w:r w:rsidRPr="00F1559F">
              <w:t>reaction between iron chloride (FeCl</w:t>
            </w:r>
            <w:r w:rsidRPr="00F1559F">
              <w:rPr>
                <w:vertAlign w:val="subscript"/>
              </w:rPr>
              <w:t>3</w:t>
            </w:r>
            <w:r w:rsidRPr="00F1559F">
              <w:t>) and thiourea</w:t>
            </w:r>
          </w:p>
        </w:tc>
        <w:tc>
          <w:tcPr>
            <w:tcW w:w="523" w:type="pct"/>
          </w:tcPr>
          <w:p w14:paraId="04CAD169" w14:textId="2BDECE23" w:rsidR="001E4F1C" w:rsidRPr="00F1559F" w:rsidRDefault="001E4F1C" w:rsidP="001E4F1C">
            <w:pPr>
              <w:pStyle w:val="TCTableBody"/>
            </w:pPr>
            <w:r w:rsidRPr="00F1559F">
              <w:fldChar w:fldCharType="begin"/>
            </w:r>
            <w:r w:rsidR="00CD7288">
              <w:instrText xml:space="preserve"> ADDIN EN.CITE &lt;EndNote&gt;&lt;Cite&gt;&lt;Author&gt;Cantu&lt;/Author&gt;&lt;Year&gt;2016&lt;/Year&gt;&lt;RecNum&gt;692&lt;/RecNum&gt;&lt;DisplayText&gt;&lt;style face="superscript"&gt;139&lt;/style&gt;&lt;/DisplayText&gt;&lt;record&gt;&lt;rec-number&gt;692&lt;/rec-number&gt;&lt;foreign-keys&gt;&lt;key app="EN" db-id="a2zpsespyrevvge252tvfx5lrfdd22v55ex9" timestamp="0"&gt;692&lt;/key&gt;&lt;/foreign-keys&gt;&lt;ref-type name="Journal Article"&gt;17&lt;/ref-type&gt;&lt;contributors&gt;&lt;authors&gt;&lt;author&gt;Cantu, Jesus&lt;/author&gt;&lt;author&gt;Gonzalez, Louis E.&lt;/author&gt;&lt;author&gt;Goodship, Jacqueline&lt;/author&gt;&lt;author&gt;Contreras, Monica&lt;/author&gt;&lt;author&gt;Joseph, Meera&lt;/author&gt;&lt;author&gt;Garza, Cameron&lt;/author&gt;&lt;author&gt;Eubanks, T. M.&lt;/author&gt;&lt;author&gt;Parsons, J. G.&lt;/author&gt;&lt;/authors&gt;&lt;/contributors&gt;&lt;titles&gt;&lt;title&gt;Removal of arsenic from water using synthetic Fe7S8 nanoparticles&lt;/title&gt;&lt;secondary-title&gt;Chemical Engineering Journal&lt;/secondary-title&gt;&lt;/titles&gt;&lt;periodical&gt;&lt;full-title&gt;Chemical Engineering Journal&lt;/full-title&gt;&lt;/periodical&gt;&lt;pages&gt;428-437&lt;/pages&gt;&lt;volume&gt;290&lt;/volume&gt;&lt;dates&gt;&lt;year&gt;2016&lt;/year&gt;&lt;pub-dates&gt;&lt;date&gt;Apr 15&lt;/date&gt;&lt;/pub-dates&gt;&lt;/dates&gt;&lt;isbn&gt;1385-8947&lt;/isbn&gt;&lt;accession-num&gt;WOS:000371560100047&lt;/accession-num&gt;&lt;urls&gt;&lt;related-urls&gt;&lt;url&gt;&amp;lt;Go to ISI&amp;gt;://WOS:000371560100047&lt;/url&gt;&lt;/related-urls&gt;&lt;/urls&gt;&lt;electronic-resource-num&gt;10.1016/j.cej.2016.01.053&lt;/electronic-resource-num&gt;&lt;/record&gt;&lt;/Cite&gt;&lt;/EndNote&gt;</w:instrText>
            </w:r>
            <w:r w:rsidRPr="00F1559F">
              <w:fldChar w:fldCharType="separate"/>
            </w:r>
            <w:r w:rsidR="000949C8" w:rsidRPr="000949C8">
              <w:rPr>
                <w:noProof/>
                <w:vertAlign w:val="superscript"/>
              </w:rPr>
              <w:t>139</w:t>
            </w:r>
            <w:r w:rsidRPr="00F1559F">
              <w:fldChar w:fldCharType="end"/>
            </w:r>
          </w:p>
        </w:tc>
      </w:tr>
      <w:tr w:rsidR="00F1559F" w:rsidRPr="00F1559F" w14:paraId="75990CCC" w14:textId="77777777" w:rsidTr="001E4F1C">
        <w:trPr>
          <w:jc w:val="center"/>
        </w:trPr>
        <w:tc>
          <w:tcPr>
            <w:tcW w:w="1437" w:type="pct"/>
          </w:tcPr>
          <w:p w14:paraId="533FE86F" w14:textId="279E87C4" w:rsidR="001E4F1C" w:rsidRPr="00F1559F" w:rsidRDefault="001E4F1C" w:rsidP="001E4F1C">
            <w:pPr>
              <w:pStyle w:val="TCTableBody"/>
            </w:pPr>
            <w:r w:rsidRPr="00F1559F">
              <w:t>sulfide-modified Fe</w:t>
            </w:r>
          </w:p>
        </w:tc>
        <w:tc>
          <w:tcPr>
            <w:tcW w:w="3041" w:type="pct"/>
          </w:tcPr>
          <w:p w14:paraId="55C4D971" w14:textId="1F8131CC" w:rsidR="001E4F1C" w:rsidRPr="00F1559F" w:rsidRDefault="001E4F1C" w:rsidP="001E4F1C">
            <w:pPr>
              <w:pStyle w:val="TCTableBody"/>
            </w:pPr>
            <w:r w:rsidRPr="00F1559F">
              <w:t>dithionite was added to sodium borohydride solution. Nano-SiO</w:t>
            </w:r>
            <w:r w:rsidRPr="00F1559F">
              <w:rPr>
                <w:vertAlign w:val="subscript"/>
              </w:rPr>
              <w:t>2</w:t>
            </w:r>
            <w:r w:rsidRPr="00F1559F">
              <w:t xml:space="preserve"> was added into the solution. After that, the mixture was titrated into a FeCl</w:t>
            </w:r>
            <w:r w:rsidRPr="00F1559F">
              <w:rPr>
                <w:vertAlign w:val="subscript"/>
              </w:rPr>
              <w:t>3</w:t>
            </w:r>
            <w:r w:rsidRPr="00F1559F">
              <w:t xml:space="preserve"> solution</w:t>
            </w:r>
          </w:p>
        </w:tc>
        <w:tc>
          <w:tcPr>
            <w:tcW w:w="523" w:type="pct"/>
          </w:tcPr>
          <w:p w14:paraId="7BD6AC33" w14:textId="6921CCF2" w:rsidR="001E4F1C" w:rsidRPr="00F1559F" w:rsidRDefault="001E4F1C" w:rsidP="001E4F1C">
            <w:pPr>
              <w:pStyle w:val="TCTableBody"/>
            </w:pPr>
            <w:r w:rsidRPr="00F1559F">
              <w:fldChar w:fldCharType="begin">
                <w:fldData xml:space="preserve">PEVuZE5vdGU+PENpdGU+PEF1dGhvcj5TdTwvQXV0aG9yPjxZZWFyPjIwMTY8L1llYXI+PFJlY051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=
</w:fldData>
              </w:fldChar>
            </w:r>
            <w:r w:rsidR="00584AA9">
              <w:instrText xml:space="preserve"> ADDIN EN.CITE </w:instrText>
            </w:r>
            <w:r w:rsidR="00584AA9">
              <w:fldChar w:fldCharType="begin">
                <w:fldData xml:space="preserve">PEVuZE5vdGU+PENpdGU+PEF1dGhvcj5TdTwvQXV0aG9yPjxZZWFyPjIwMTY8L1llYXI+PFJlY051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=
</w:fldData>
              </w:fldChar>
            </w:r>
            <w:r w:rsidR="00584AA9">
              <w:instrText xml:space="preserve"> ADDIN EN.CITE.DATA </w:instrText>
            </w:r>
            <w:r w:rsidR="00584AA9">
              <w:fldChar w:fldCharType="end"/>
            </w:r>
            <w:r w:rsidRPr="00F1559F">
              <w:fldChar w:fldCharType="separate"/>
            </w:r>
            <w:r w:rsidR="000949C8" w:rsidRPr="000949C8">
              <w:rPr>
                <w:noProof/>
                <w:vertAlign w:val="superscript"/>
              </w:rPr>
              <w:t>140</w:t>
            </w:r>
            <w:r w:rsidRPr="00F1559F">
              <w:fldChar w:fldCharType="end"/>
            </w:r>
          </w:p>
        </w:tc>
      </w:tr>
      <w:tr w:rsidR="00F1559F" w:rsidRPr="00F1559F" w14:paraId="49D6364E" w14:textId="77777777" w:rsidTr="001E4F1C">
        <w:trPr>
          <w:jc w:val="center"/>
        </w:trPr>
        <w:tc>
          <w:tcPr>
            <w:tcW w:w="1437" w:type="pct"/>
          </w:tcPr>
          <w:p w14:paraId="0B8CDA16" w14:textId="1BD9E1B3" w:rsidR="001E4F1C" w:rsidRPr="00F1559F" w:rsidRDefault="001E4F1C" w:rsidP="001E4F1C">
            <w:pPr>
              <w:pStyle w:val="TCTableBody"/>
            </w:pPr>
            <w:r w:rsidRPr="00F1559F">
              <w:t>sulfide-modified ZVI</w:t>
            </w:r>
          </w:p>
        </w:tc>
        <w:tc>
          <w:tcPr>
            <w:tcW w:w="3041" w:type="pct"/>
          </w:tcPr>
          <w:p w14:paraId="359727BA" w14:textId="03B3EA81" w:rsidR="001E4F1C" w:rsidRPr="00F1559F" w:rsidRDefault="001E4F1C" w:rsidP="001E4F1C">
            <w:pPr>
              <w:pStyle w:val="TCTableBody"/>
            </w:pPr>
            <w:r w:rsidRPr="00F1559F">
              <w:t>sodium borohydride and dithionite were added to FeCl</w:t>
            </w:r>
            <w:r w:rsidRPr="00F1559F">
              <w:rPr>
                <w:vertAlign w:val="subscript"/>
              </w:rPr>
              <w:t>3</w:t>
            </w:r>
            <w:r w:rsidRPr="00F1559F">
              <w:t xml:space="preserve"> solution in a dropwise manner</w:t>
            </w:r>
          </w:p>
        </w:tc>
        <w:tc>
          <w:tcPr>
            <w:tcW w:w="523" w:type="pct"/>
          </w:tcPr>
          <w:p w14:paraId="02DBEB15" w14:textId="199FDB0C" w:rsidR="001E4F1C" w:rsidRPr="00F1559F" w:rsidRDefault="001E4F1C" w:rsidP="001E4F1C">
            <w:pPr>
              <w:pStyle w:val="TCTableBody"/>
            </w:pPr>
            <w:r w:rsidRPr="00F1559F">
              <w:fldChar w:fldCharType="begin">
                <w:fldData xml:space="preserve">PEVuZE5vdGU+PENpdGU+PEF1dGhvcj5Tb25nPC9BdXRob3I+PFllYXI+MjAxNzwvWWVhcj48UmVj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</w:fldData>
              </w:fldChar>
            </w:r>
            <w:r w:rsidR="00CD7288">
              <w:instrText xml:space="preserve"> ADDIN EN.CITE </w:instrText>
            </w:r>
            <w:r w:rsidR="00CD7288">
              <w:fldChar w:fldCharType="begin">
                <w:fldData xml:space="preserve">PEVuZE5vdGU+PENpdGU+PEF1dGhvcj5Tb25nPC9BdXRob3I+PFllYXI+MjAxNzwvWWVhcj48UmVj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</w:fldData>
              </w:fldChar>
            </w:r>
            <w:r w:rsidR="00CD7288">
              <w:instrText xml:space="preserve"> ADDIN EN.CITE.DATA </w:instrText>
            </w:r>
            <w:r w:rsidR="00CD7288">
              <w:fldChar w:fldCharType="end"/>
            </w:r>
            <w:r w:rsidRPr="00F1559F">
              <w:fldChar w:fldCharType="separate"/>
            </w:r>
            <w:r w:rsidR="000949C8" w:rsidRPr="000949C8">
              <w:rPr>
                <w:noProof/>
                <w:vertAlign w:val="superscript"/>
              </w:rPr>
              <w:t>141</w:t>
            </w:r>
            <w:r w:rsidRPr="00F1559F">
              <w:fldChar w:fldCharType="end"/>
            </w:r>
          </w:p>
        </w:tc>
      </w:tr>
      <w:tr w:rsidR="001E4F1C" w:rsidRPr="00F1559F" w14:paraId="5107C552" w14:textId="77777777" w:rsidTr="001E4F1C">
        <w:trPr>
          <w:jc w:val="center"/>
        </w:trPr>
        <w:tc>
          <w:tcPr>
            <w:tcW w:w="1437" w:type="pct"/>
            <w:tcBorders>
              <w:bottom w:val="single" w:sz="4" w:space="0" w:color="auto"/>
            </w:tcBorders>
          </w:tcPr>
          <w:p w14:paraId="39EE3896" w14:textId="14D8F7EB" w:rsidR="001E4F1C" w:rsidRPr="00F1559F" w:rsidRDefault="001E4F1C" w:rsidP="001E4F1C">
            <w:pPr>
              <w:pStyle w:val="TCTableBody"/>
            </w:pPr>
            <w:r w:rsidRPr="00F1559F">
              <w:t>sulfur modified Fe</w:t>
            </w:r>
          </w:p>
        </w:tc>
        <w:tc>
          <w:tcPr>
            <w:tcW w:w="3041" w:type="pct"/>
            <w:tcBorders>
              <w:bottom w:val="single" w:sz="4" w:space="0" w:color="auto"/>
            </w:tcBorders>
          </w:tcPr>
          <w:p w14:paraId="02FDB2B4" w14:textId="0A0290FF" w:rsidR="001E4F1C" w:rsidRPr="00F1559F" w:rsidRDefault="001E4F1C" w:rsidP="001E4F1C">
            <w:pPr>
              <w:pStyle w:val="TCTableBody"/>
            </w:pPr>
            <w:r w:rsidRPr="00F1559F">
              <w:t>iron and sulfur were mixed in an exothermic reaction</w:t>
            </w:r>
          </w:p>
        </w:tc>
        <w:tc>
          <w:tcPr>
            <w:tcW w:w="523" w:type="pct"/>
            <w:tcBorders>
              <w:bottom w:val="single" w:sz="4" w:space="0" w:color="auto"/>
            </w:tcBorders>
          </w:tcPr>
          <w:p w14:paraId="59BD5F8F" w14:textId="7830310D" w:rsidR="001E4F1C" w:rsidRPr="00F1559F" w:rsidRDefault="001E4F1C" w:rsidP="001E4F1C">
            <w:pPr>
              <w:pStyle w:val="TCTableBody"/>
            </w:pPr>
            <w:r w:rsidRPr="00F1559F">
              <w:fldChar w:fldCharType="begin"/>
            </w:r>
            <w:r w:rsidR="004D013A">
              <w:instrText xml:space="preserve"> ADDIN EN.CITE &lt;EndNote&gt;&lt;Cite&gt;&lt;Author&gt;Sinha&lt;/Author&gt;&lt;Year&gt;2011&lt;/Year&gt;&lt;RecNum&gt;698&lt;/RecNum&gt;&lt;DisplayText&gt;&lt;style face="superscript"&gt;142&lt;/style&gt;&lt;/DisplayText&gt;&lt;record&gt;&lt;rec-number&gt;698&lt;/rec-number&gt;&lt;foreign-keys&gt;&lt;key app="EN" db-id="a2zpsespyrevvge252tvfx5lrfdd22v55ex9" timestamp="0"&gt;698&lt;/key&gt;&lt;/foreign-keys&gt;&lt;ref-type name="Journal Article"&gt;17&lt;/ref-type&gt;&lt;contributors&gt;&lt;authors&gt;&lt;author&gt;Sinha, Shahnawaz&lt;/author&gt;&lt;author&gt;Amy, Gary&lt;/author&gt;&lt;author&gt;&lt;style face="normal" font="default" charset="129" size="100%"&gt;</w:instrText>
            </w:r>
            <w:r w:rsidR="004D013A">
              <w:rPr>
                <w:rFonts w:ascii="Batang" w:eastAsia="Batang" w:hAnsi="Batang" w:cs="Batang" w:hint="eastAsia"/>
              </w:rPr>
              <w:instrText>윤여민</w:instrText>
            </w:r>
            <w:r w:rsidR="004D013A">
              <w:instrText>&lt;/style&gt;&lt;style face="normal" font="default" size="100%"&gt;,&lt;/style&gt;&lt;/author&gt;&lt;author&gt;&lt;style face="normal" font="default" charset="129" size="100%"&gt;</w:instrText>
            </w:r>
            <w:r w:rsidR="004D013A">
              <w:rPr>
                <w:rFonts w:ascii="Batang" w:eastAsia="Batang" w:hAnsi="Batang" w:cs="Batang" w:hint="eastAsia"/>
              </w:rPr>
              <w:instrText>허남국</w:instrText>
            </w:r>
            <w:r w:rsidR="004D013A">
              <w:instrText>&lt;/style&gt;&lt;style face="normal" font="default" size="100%"&gt;,&lt;/style&gt;&lt;/author&gt;&lt;/authors&gt;&lt;/contributors&gt;&lt;titles&gt;&lt;title&gt;Arsenic Removal from Water Using Various Adsorbents: Magnetic Ion Exchange Resins, Hydrous Ion Oxide Particles, Granular Ferric Hydroxide, Activated Alumina, Sulfur Modified Iron, and Iron Oxide-Coated Microsand&lt;/title&gt;&lt;secondary-title&gt;Environmental Engineering Research&lt;/secondary-title&gt;&lt;/titles&gt;&lt;pages&gt;165-173&lt;/pages&gt;&lt;volume&gt;16&lt;/volume&gt;&lt;number&gt;3&lt;/number&gt;&lt;keywords&gt;&lt;keyword&gt;Adsorbents&lt;/keyword&gt;&lt;keyword&gt;Arsenic removal&lt;/keyword&gt;&lt;keyword&gt;Ion effect&lt;/keyword&gt;&lt;keyword&gt;Sorption&lt;/keyword&gt;&lt;keyword&gt;Water treatment&lt;/keyword&gt;&lt;keyword&gt;Environmental Engineering&lt;/keyword&gt;&lt;keyword&gt;Engineering (provided by Clarivate Analytics)&lt;/keyword&gt;&lt;/keywords&gt;&lt;dates&gt;&lt;year&gt;2011&lt;/year&gt;&lt;/dates&gt;&lt;isbn&gt;1226-1025&lt;/isbn&gt;&lt;accession-num&gt;KJD:ART001594767&lt;/accession-num&gt;&lt;work-type&gt;research-article&lt;/work-type&gt;&lt;urls&gt;&lt;related-urls&gt;&lt;url&gt;&lt;style face="underline" font="default" size="100%"&gt;&amp;lt;Go to ISI&amp;gt;://KJD:ART001594767&lt;/style&gt;&lt;/url&gt;&lt;/related-urls&gt;&lt;/urls&gt;&lt;electronic-resource-num&gt;10.4491/eer.2011.16.3.165&lt;/electronic-resource-num&gt;&lt;language&gt;English&lt;/language&gt;&lt;/record&gt;&lt;/Cite&gt;&lt;/EndNote&gt;</w:instrText>
            </w:r>
            <w:r w:rsidRPr="00F1559F">
              <w:fldChar w:fldCharType="separate"/>
            </w:r>
            <w:r w:rsidR="000949C8" w:rsidRPr="000949C8">
              <w:rPr>
                <w:noProof/>
                <w:vertAlign w:val="superscript"/>
              </w:rPr>
              <w:t>142</w:t>
            </w:r>
            <w:r w:rsidRPr="00F1559F">
              <w:fldChar w:fldCharType="end"/>
            </w:r>
          </w:p>
        </w:tc>
      </w:tr>
    </w:tbl>
    <w:p w14:paraId="3229B980" w14:textId="77777777" w:rsidR="007970E2" w:rsidRPr="00F1559F" w:rsidRDefault="007970E2" w:rsidP="007970E2">
      <w:pPr>
        <w:rPr>
          <w:rFonts w:asciiTheme="minorHAnsi" w:hAnsiTheme="minorHAnsi" w:cstheme="minorHAnsi"/>
        </w:rPr>
      </w:pPr>
      <w:bookmarkStart w:id="65" w:name="_Toc510793959"/>
      <w:bookmarkStart w:id="66" w:name="OLE_LINK111"/>
      <w:bookmarkStart w:id="67" w:name="OLE_LINK112"/>
      <w:bookmarkStart w:id="68" w:name="_Toc510793956"/>
      <w:bookmarkEnd w:id="64"/>
    </w:p>
    <w:p w14:paraId="05BE2DC2" w14:textId="2C69997E" w:rsidR="007970E2" w:rsidRPr="00F1559F" w:rsidRDefault="00944E28" w:rsidP="00944E28">
      <w:pPr>
        <w:tabs>
          <w:tab w:val="center" w:pos="1185"/>
        </w:tabs>
      </w:pPr>
      <w:r w:rsidRPr="00F1559F">
        <w:tab/>
      </w:r>
      <w:r w:rsidRPr="00F1559F">
        <w:br w:type="textWrapping" w:clear="all"/>
      </w:r>
    </w:p>
    <w:p w14:paraId="5AEAD6BA" w14:textId="6453CFA9" w:rsidR="00EB4187" w:rsidRPr="00F1559F" w:rsidRDefault="00EB4187" w:rsidP="00944E28">
      <w:pPr>
        <w:tabs>
          <w:tab w:val="center" w:pos="1185"/>
        </w:tabs>
      </w:pPr>
      <w:bookmarkStart w:id="69" w:name="_Hlk51760586"/>
      <w:r w:rsidRPr="00F1559F">
        <w:rPr>
          <w:noProof/>
        </w:rPr>
        <w:lastRenderedPageBreak/>
        <w:drawing>
          <wp:inline distT="0" distB="0" distL="0" distR="0" wp14:anchorId="23E31CAA" wp14:editId="7D948002">
            <wp:extent cx="4320000" cy="5714308"/>
            <wp:effectExtent l="0" t="0" r="444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000" cy="5714308"/>
                    </a:xfrm>
                    <a:prstGeom prst="rect">
                      <a:avLst/>
                    </a:prstGeom>
                    <a:noFill/>
                    <a:ln>
                      <a:noFill/>
                    </a:ln>
                  </pic:spPr>
                </pic:pic>
              </a:graphicData>
            </a:graphic>
          </wp:inline>
        </w:drawing>
      </w:r>
    </w:p>
    <w:p w14:paraId="6BEE1F2D" w14:textId="5CED5A94" w:rsidR="007970E2" w:rsidRPr="00F1559F" w:rsidRDefault="007970E2" w:rsidP="0002275A">
      <w:pPr>
        <w:pStyle w:val="VAFigureCaption"/>
      </w:pPr>
      <w:r w:rsidRPr="00F1559F">
        <w:rPr>
          <w:b/>
        </w:rPr>
        <w:t>Fig. 6</w:t>
      </w:r>
      <w:r w:rsidRPr="00F1559F">
        <w:t xml:space="preserve"> Fe-S system phase diagram showing iron sulfide transition from FeS to FeS</w:t>
      </w:r>
      <w:r w:rsidRPr="00F1559F">
        <w:rPr>
          <w:vertAlign w:val="subscript"/>
        </w:rPr>
        <w:t>2</w:t>
      </w:r>
      <w:r w:rsidRPr="00F1559F">
        <w:t xml:space="preserve"> at different temperatures (25-1200°C) </w:t>
      </w:r>
      <w:r w:rsidRPr="00F1559F">
        <w:rPr>
          <w:noProof/>
        </w:rPr>
        <w:t xml:space="preserve">(reproduced from Wang and Salveson (2005) </w:t>
      </w:r>
      <w:r w:rsidRPr="00F1559F">
        <w:rPr>
          <w:noProof/>
        </w:rPr>
        <w:fldChar w:fldCharType="begin"/>
      </w:r>
      <w:r w:rsidR="004D013A">
        <w:rPr>
          <w:noProof/>
        </w:rPr>
        <w:instrText xml:space="preserve"> ADDIN EN.CITE &lt;EndNote&gt;&lt;Cite&gt;&lt;Author&gt;Wang&lt;/Author&gt;&lt;Year&gt;2005&lt;/Year&gt;&lt;RecNum&gt;621&lt;/RecNum&gt;&lt;DisplayText&gt;&lt;style face="superscript"&gt;23&lt;/style&gt;&lt;/DisplayText&gt;&lt;record&gt;&lt;rec-number&gt;621&lt;/rec-number&gt;&lt;foreign-keys&gt;&lt;key app="EN" db-id="a2zpsespyrevvge252tvfx5lrfdd22v55ex9" timestamp="0"&gt;621&lt;/key&gt;&lt;/foreign-keys&gt;&lt;ref-type name="Journal Article"&gt;17&lt;/ref-type&gt;&lt;contributors&gt;&lt;authors&gt;&lt;author&gt;Wang, Haipeng&lt;/author&gt;&lt;author&gt;Salveson, Ian&lt;/author&gt;&lt;/authors&gt;&lt;/contributors&gt;&lt;titles&gt;&lt;title&gt;A review on the mineral chemistry of the non-stoichiometric iron sulphide, Fe1− x S (0</w:instrText>
      </w:r>
      <w:r w:rsidR="004D013A">
        <w:rPr>
          <w:rFonts w:hint="eastAsia"/>
          <w:noProof/>
        </w:rPr>
        <w:instrText>≤</w:instrText>
      </w:r>
      <w:r w:rsidR="004D013A">
        <w:rPr>
          <w:noProof/>
        </w:rPr>
        <w:instrText xml:space="preserve"> x</w:instrText>
      </w:r>
      <w:r w:rsidR="004D013A">
        <w:rPr>
          <w:rFonts w:hint="eastAsia"/>
          <w:noProof/>
        </w:rPr>
        <w:instrText>≤</w:instrText>
      </w:r>
      <w:r w:rsidR="004D013A">
        <w:rPr>
          <w:noProof/>
        </w:rPr>
        <w:instrText xml:space="preserve"> 0.125): polymorphs, phase relations and transitions, electronic and magnetic structures&lt;/title&gt;&lt;secondary-title&gt;Phase Transitions&lt;/secondary-title&gt;&lt;/titles&gt;&lt;pages&gt;547-567&lt;/pages&gt;&lt;volume&gt;78&lt;/volume&gt;&lt;number&gt;7-8&lt;/number&gt;&lt;dates&gt;&lt;year&gt;2005&lt;/year&gt;&lt;/dates&gt;&lt;isbn&gt;0141-1594&lt;/isbn&gt;&lt;urls&gt;&lt;related-urls&gt;&lt;url&gt;https://www.tandfonline.com/doi/pdf/10.1080/01411590500185542?needAccess=true&lt;/url&gt;&lt;/related-urls&gt;&lt;/urls&gt;&lt;electronic-resource-num&gt;10.1080/01411590500185542&lt;/electronic-resource-num&gt;&lt;/record&gt;&lt;/Cite&gt;&lt;/EndNote&gt;</w:instrText>
      </w:r>
      <w:r w:rsidRPr="00F1559F">
        <w:rPr>
          <w:noProof/>
        </w:rPr>
        <w:fldChar w:fldCharType="separate"/>
      </w:r>
      <w:r w:rsidR="000949C8" w:rsidRPr="000949C8">
        <w:rPr>
          <w:noProof/>
          <w:vertAlign w:val="superscript"/>
        </w:rPr>
        <w:t>23</w:t>
      </w:r>
      <w:r w:rsidRPr="00F1559F">
        <w:rPr>
          <w:noProof/>
        </w:rPr>
        <w:fldChar w:fldCharType="end"/>
      </w:r>
      <w:r w:rsidRPr="00F1559F">
        <w:rPr>
          <w:noProof/>
        </w:rPr>
        <w:t xml:space="preserve"> </w:t>
      </w:r>
      <w:r w:rsidRPr="00F1559F">
        <w:t>with permission)</w:t>
      </w:r>
    </w:p>
    <w:bookmarkEnd w:id="69"/>
    <w:p w14:paraId="292EE7ED" w14:textId="77777777" w:rsidR="007970E2" w:rsidRPr="00F1559F" w:rsidRDefault="007970E2" w:rsidP="007970E2">
      <w:pPr>
        <w:rPr>
          <w:rFonts w:asciiTheme="minorHAnsi" w:hAnsiTheme="minorHAnsi" w:cstheme="minorHAnsi"/>
        </w:rPr>
      </w:pPr>
    </w:p>
    <w:p w14:paraId="07843C34" w14:textId="77777777" w:rsidR="007970E2" w:rsidRPr="00F1559F" w:rsidRDefault="007970E2" w:rsidP="005E06A4">
      <w:pPr>
        <w:pStyle w:val="Heading2"/>
      </w:pPr>
      <w:bookmarkStart w:id="70" w:name="_Toc39087869"/>
      <w:r w:rsidRPr="00F1559F">
        <w:t xml:space="preserve">Solvothermal and hydrothermal </w:t>
      </w:r>
      <w:bookmarkEnd w:id="65"/>
      <w:bookmarkEnd w:id="66"/>
      <w:bookmarkEnd w:id="67"/>
      <w:r w:rsidRPr="00F1559F">
        <w:t>methods</w:t>
      </w:r>
      <w:bookmarkEnd w:id="70"/>
    </w:p>
    <w:p w14:paraId="770646D7" w14:textId="3A45CB26" w:rsidR="007970E2" w:rsidRPr="00F1559F" w:rsidRDefault="007970E2" w:rsidP="0002275A">
      <w:pPr>
        <w:pStyle w:val="TAMainText"/>
      </w:pPr>
      <w:r w:rsidRPr="00F1559F">
        <w:t xml:space="preserve">Solvothermal and hydrothermal methods are commonly used to fabricate various types of engineered NPs and can be applied to produce high quality SINPs.  The most common reducing </w:t>
      </w:r>
      <w:r w:rsidRPr="00F1559F">
        <w:lastRenderedPageBreak/>
        <w:t>agents for solvothermal methods include dithionite and borohydride.  Dithionite is widely used in research and industry because it is a relatively low-cost substance that decomposes in aqueous solution to form hydrogen sulfide (H</w:t>
      </w:r>
      <w:r w:rsidRPr="00F1559F">
        <w:rPr>
          <w:vertAlign w:val="subscript"/>
        </w:rPr>
        <w:t>2</w:t>
      </w:r>
      <w:r w:rsidRPr="00F1559F">
        <w:t>S), which in the presence of dissolved Fe</w:t>
      </w:r>
      <w:r w:rsidRPr="00F1559F">
        <w:rPr>
          <w:vertAlign w:val="superscript"/>
        </w:rPr>
        <w:t>2+</w:t>
      </w:r>
      <w:r w:rsidRPr="00F1559F">
        <w:t xml:space="preserve"> leads to the precipitation of iron sulfide SINPs </w:t>
      </w:r>
      <w:r w:rsidRPr="00F1559F">
        <w:fldChar w:fldCharType="begin">
          <w:fldData xml:space="preserve">PEVuZE5vdGU+PENpdGU+PEF1dGhvcj5LaW08L0F1dGhvcj48WWVhcj4yMDExPC9ZZWFyPjxSZWNO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</w:fldData>
        </w:fldChar>
      </w:r>
      <w:r w:rsidR="004D013A">
        <w:instrText xml:space="preserve"> ADDIN EN.CITE </w:instrText>
      </w:r>
      <w:r w:rsidR="004D013A">
        <w:fldChar w:fldCharType="begin">
          <w:fldData xml:space="preserve">PEVuZE5vdGU+PENpdGU+PEF1dGhvcj5LaW08L0F1dGhvcj48WWVhcj4yMDExPC9ZZWFyPjxSZWNO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</w:fldData>
        </w:fldChar>
      </w:r>
      <w:r w:rsidR="004D013A">
        <w:instrText xml:space="preserve"> ADDIN EN.CITE.DATA </w:instrText>
      </w:r>
      <w:r w:rsidR="004D013A">
        <w:fldChar w:fldCharType="end"/>
      </w:r>
      <w:r w:rsidRPr="00F1559F">
        <w:fldChar w:fldCharType="separate"/>
      </w:r>
      <w:r w:rsidR="00CD7288" w:rsidRPr="00CD7288">
        <w:rPr>
          <w:noProof/>
          <w:vertAlign w:val="superscript"/>
        </w:rPr>
        <w:t>143, 144</w:t>
      </w:r>
      <w:r w:rsidRPr="00F1559F">
        <w:fldChar w:fldCharType="end"/>
      </w:r>
      <w:r w:rsidRPr="00F1559F">
        <w:t xml:space="preserve">.  However, unintended precipitation products of solvothermal methods may cause impurities that need mitigation.  </w:t>
      </w:r>
      <w:r w:rsidR="003A2E24" w:rsidRPr="00F1559F">
        <w:t>A</w:t>
      </w:r>
      <w:r w:rsidRPr="00F1559F">
        <w:t xml:space="preserve"> slight excess of sulfide </w:t>
      </w:r>
      <w:r w:rsidR="003A2E24" w:rsidRPr="00F1559F">
        <w:t xml:space="preserve">can help </w:t>
      </w:r>
      <w:r w:rsidRPr="00F1559F">
        <w:t>prevent soluble Fe</w:t>
      </w:r>
      <w:r w:rsidRPr="00F1559F">
        <w:rPr>
          <w:vertAlign w:val="superscript"/>
        </w:rPr>
        <w:t>2+</w:t>
      </w:r>
      <w:r w:rsidRPr="00F1559F">
        <w:t xml:space="preserve"> from precipitating as iron hydroxide </w:t>
      </w:r>
      <w:r w:rsidR="003A2E24" w:rsidRPr="00F1559F">
        <w:t xml:space="preserve">in </w:t>
      </w:r>
      <w:r w:rsidRPr="00F1559F">
        <w:t>mackinawite SINP</w:t>
      </w:r>
      <w:r w:rsidR="003A2E24" w:rsidRPr="00F1559F">
        <w:t xml:space="preserve"> synthesis</w:t>
      </w:r>
      <w:r w:rsidRPr="00F1559F">
        <w:t xml:space="preserve"> </w:t>
      </w:r>
      <w:r w:rsidRPr="00F1559F">
        <w:fldChar w:fldCharType="begin"/>
      </w:r>
      <w:r w:rsidR="00CD7288">
        <w:instrText xml:space="preserve"> ADDIN EN.CITE &lt;EndNote&gt;&lt;Cite&gt;&lt;Author&gt;Jeong&lt;/Author&gt;&lt;Year&gt;2008&lt;/Year&gt;&lt;RecNum&gt;633&lt;/RecNum&gt;&lt;DisplayText&gt;&lt;style face="superscript"&gt;32&lt;/style&gt;&lt;/DisplayText&gt;&lt;record&gt;&lt;rec-number&gt;633&lt;/rec-number&gt;&lt;foreign-keys&gt;&lt;key app="EN" db-id="a2zpsespyrevvge252tvfx5lrfdd22v55ex9" timestamp="0"&gt;633&lt;/key&gt;&lt;/foreign-keys&gt;&lt;ref-type name="Journal Article"&gt;17&lt;/ref-type&gt;&lt;contributors&gt;&lt;authors&gt;&lt;author&gt;Jeong, H. Y.&lt;/author&gt;&lt;author&gt;Lee, J. H.&lt;/author&gt;&lt;author&gt;Hayes, K. F.&lt;/author&gt;&lt;/authors&gt;&lt;/contributors&gt;&lt;auth-address&gt;Department of Civil and Environmental Engineering, University of Michigan, Ann Arbor, Michigan 48109-2125, Ann Arbor, Michigan 48109, USA.&lt;/auth-address&gt;&lt;titles&gt;&lt;title&gt;Characterization of synthetic nanocrystalline mackinawite: crystal structure, particle size, and specific surface area&lt;/title&gt;&lt;secondary-title&gt;Geochim Cosmochim Acta&lt;/secondary-title&gt;&lt;/titles&gt;&lt;periodical&gt;&lt;full-title&gt;Geochim Cosmochim Acta&lt;/full-title&gt;&lt;/periodical&gt;&lt;pages&gt;493-505&lt;/pages&gt;&lt;volume&gt;72&lt;/volume&gt;&lt;number&gt;2&lt;/number&gt;&lt;edition&gt;2008/01/15&lt;/edition&gt;&lt;dates&gt;&lt;year&gt;2008&lt;/year&gt;&lt;pub-dates&gt;&lt;date&gt;Jan 15&lt;/date&gt;&lt;/pub-dates&gt;&lt;/dates&gt;&lt;isbn&gt;0016-7037 (Print)&amp;#xD;0016-7037 (Linking)&lt;/isbn&gt;&lt;accession-num&gt;21085620&lt;/accession-num&gt;&lt;urls&gt;&lt;related-urls&gt;&lt;url&gt;https://www.ncbi.nlm.nih.gov/pubmed/21085620&lt;/url&gt;&lt;/related-urls&gt;&lt;/urls&gt;&lt;custom2&gt;PMC2981034&lt;/custom2&gt;&lt;electronic-resource-num&gt;10.1016/j.gca.2007.11.008&lt;/electronic-resource-num&gt;&lt;/record&gt;&lt;/Cite&gt;&lt;/EndNote&gt;</w:instrText>
      </w:r>
      <w:r w:rsidRPr="00F1559F">
        <w:fldChar w:fldCharType="separate"/>
      </w:r>
      <w:r w:rsidR="000949C8" w:rsidRPr="000949C8">
        <w:rPr>
          <w:noProof/>
          <w:vertAlign w:val="superscript"/>
        </w:rPr>
        <w:t>32</w:t>
      </w:r>
      <w:r w:rsidRPr="00F1559F">
        <w:fldChar w:fldCharType="end"/>
      </w:r>
      <w:r w:rsidRPr="00F1559F">
        <w:t xml:space="preserve">. </w:t>
      </w:r>
    </w:p>
    <w:p w14:paraId="46D8AFE6" w14:textId="77777777" w:rsidR="007970E2" w:rsidRPr="00F1559F" w:rsidRDefault="007970E2" w:rsidP="005E06A4">
      <w:pPr>
        <w:pStyle w:val="Heading3"/>
      </w:pPr>
      <w:r w:rsidRPr="00F1559F">
        <w:t>Pyrite SINPs</w:t>
      </w:r>
    </w:p>
    <w:p w14:paraId="01E0E5E5" w14:textId="0D6CCE60" w:rsidR="007970E2" w:rsidRPr="00F1559F" w:rsidRDefault="007970E2" w:rsidP="0002275A">
      <w:pPr>
        <w:pStyle w:val="TAMainText"/>
      </w:pPr>
      <w:r w:rsidRPr="00F1559F">
        <w:t>Pyrite SINPs of various morphologies can be formed by solvothermal and hydrothermal methods.  For example, single-phase pyrite SINPs of crystallographic purity and good size uniformity (2~5 nm) can be formed using FeCl</w:t>
      </w:r>
      <w:r w:rsidRPr="00F1559F">
        <w:rPr>
          <w:vertAlign w:val="subscript"/>
        </w:rPr>
        <w:t>2</w:t>
      </w:r>
      <w:r w:rsidRPr="00F1559F">
        <w:t>·4H</w:t>
      </w:r>
      <w:r w:rsidRPr="00F1559F">
        <w:rPr>
          <w:vertAlign w:val="subscript"/>
        </w:rPr>
        <w:t>2</w:t>
      </w:r>
      <w:r w:rsidRPr="00F1559F">
        <w:t>O (1.3 mmol) in dimethyl sulfoxide containing thioglycolic acid, with Na</w:t>
      </w:r>
      <w:r w:rsidRPr="00F1559F">
        <w:rPr>
          <w:vertAlign w:val="subscript"/>
        </w:rPr>
        <w:t>2</w:t>
      </w:r>
      <w:r w:rsidRPr="00F1559F">
        <w:t>S</w:t>
      </w:r>
      <w:r w:rsidRPr="00F1559F">
        <w:rPr>
          <w:vertAlign w:val="subscript"/>
        </w:rPr>
        <w:t>2</w:t>
      </w:r>
      <w:r w:rsidRPr="00F1559F">
        <w:t>O</w:t>
      </w:r>
      <w:r w:rsidRPr="00F1559F">
        <w:rPr>
          <w:vertAlign w:val="subscript"/>
        </w:rPr>
        <w:t>3</w:t>
      </w:r>
      <w:r w:rsidRPr="00F1559F">
        <w:t>·5H</w:t>
      </w:r>
      <w:r w:rsidRPr="00F1559F">
        <w:rPr>
          <w:vertAlign w:val="subscript"/>
        </w:rPr>
        <w:t>2</w:t>
      </w:r>
      <w:r w:rsidRPr="00F1559F">
        <w:t>O added under continued stirring and N</w:t>
      </w:r>
      <w:r w:rsidRPr="00F1559F">
        <w:rPr>
          <w:vertAlign w:val="subscript"/>
        </w:rPr>
        <w:t>2</w:t>
      </w:r>
      <w:r w:rsidRPr="00F1559F">
        <w:t xml:space="preserve"> purging.  FeS</w:t>
      </w:r>
      <w:r w:rsidRPr="00F1559F">
        <w:rPr>
          <w:vertAlign w:val="subscript"/>
        </w:rPr>
        <w:t>2</w:t>
      </w:r>
      <w:r w:rsidRPr="00F1559F">
        <w:t xml:space="preserve"> NPs form if the temperature is raised to boiling point, which can then be further crystallized under reflux </w:t>
      </w:r>
      <w:r w:rsidRPr="00F1559F">
        <w:fldChar w:fldCharType="begin"/>
      </w:r>
      <w:r w:rsidR="00CD7288">
        <w:instrText xml:space="preserve"> ADDIN EN.CITE &lt;EndNote&gt;&lt;Cite&gt;&lt;Author&gt;Bai&lt;/Author&gt;&lt;Year&gt;2013&lt;/Year&gt;&lt;RecNum&gt;624&lt;/RecNum&gt;&lt;DisplayText&gt;&lt;style face="superscript"&gt;55&lt;/style&gt;&lt;/DisplayText&gt;&lt;record&gt;&lt;rec-number&gt;624&lt;/rec-number&gt;&lt;foreign-keys&gt;&lt;key app="EN" db-id="a2zpsespyrevvge252tvfx5lrfdd22v55ex9" timestamp="0"&gt;624&lt;/key&gt;&lt;/foreign-keys&gt;&lt;ref-type name="Journal Article"&gt;17&lt;/ref-type&gt;&lt;contributors&gt;&lt;authors&gt;&lt;author&gt;Bai, Yongxiao&lt;/author&gt;&lt;author&gt;Yeom, Jihyeon&lt;/author&gt;&lt;author&gt;Yang, Ming&lt;/author&gt;&lt;author&gt;Cha, Sang-Ho&lt;/author&gt;&lt;author&gt;Sun, Kai&lt;/author&gt;&lt;author&gt;Kotov, Nicholas A.&lt;/author&gt;&lt;/authors&gt;&lt;/contributors&gt;&lt;titles&gt;&lt;title&gt;Universal Synthesis of Single-Phase Pyrite FeS2 Nanoparticles, Nanowires, and Nanosheets&lt;/title&gt;&lt;secondary-title&gt;The Journal of Physical Chemistry C&lt;/secondary-title&gt;&lt;/titles&gt;&lt;pages&gt;2567-2573&lt;/pages&gt;&lt;volume&gt;117&lt;/volume&gt;&lt;number&gt;6&lt;/number&gt;&lt;section&gt;2567&lt;/section&gt;&lt;dates&gt;&lt;year&gt;2013&lt;/year&gt;&lt;pub-dates&gt;&lt;date&gt;Feb 14&lt;/date&gt;&lt;/pub-dates&gt;&lt;/dates&gt;&lt;isbn&gt;1932-7447&amp;#xD;1932-7455&lt;/isbn&gt;&lt;accession-num&gt;WOS:000315181800022&lt;/accession-num&gt;&lt;urls&gt;&lt;related-urls&gt;&lt;url&gt;&amp;lt;Go to ISI&amp;gt;://WOS:000315181800022&lt;/url&gt;&lt;/related-urls&gt;&lt;/urls&gt;&lt;electronic-resource-num&gt;10.1021/jp3111106&lt;/electronic-resource-num&gt;&lt;/record&gt;&lt;/Cite&gt;&lt;/EndNote&gt;</w:instrText>
      </w:r>
      <w:r w:rsidRPr="00F1559F">
        <w:fldChar w:fldCharType="separate"/>
      </w:r>
      <w:r w:rsidR="00CD7288" w:rsidRPr="00CD7288">
        <w:rPr>
          <w:noProof/>
          <w:vertAlign w:val="superscript"/>
        </w:rPr>
        <w:t>55</w:t>
      </w:r>
      <w:r w:rsidRPr="00F1559F">
        <w:fldChar w:fldCharType="end"/>
      </w:r>
      <w:r w:rsidRPr="00F1559F">
        <w:t xml:space="preserve">.  This method can be modified to produce pyrite SINPs of different morphologies.  Nanowires and nanosheets can also be synthesized using the same precursors with only a slight modification of the method </w:t>
      </w:r>
      <w:r w:rsidRPr="00F1559F">
        <w:fldChar w:fldCharType="begin"/>
      </w:r>
      <w:r w:rsidR="004D013A">
        <w:instrText xml:space="preserve"> ADDIN EN.CITE &lt;EndNote&gt;&lt;Cite&gt;&lt;Author&gt;Meester&lt;/Author&gt;&lt;Year&gt;2000&lt;/Year&gt;&lt;RecNum&gt;719&lt;/RecNum&gt;&lt;DisplayText&gt;&lt;style face="superscript"&gt;145&lt;/style&gt;&lt;/DisplayText&gt;&lt;record&gt;&lt;rec-number&gt;719&lt;/rec-number&gt;&lt;foreign-keys&gt;&lt;key app="EN" db-id="a2zpsespyrevvge252tvfx5lrfdd22v55ex9" timestamp="0"&gt;719&lt;/key&gt;&lt;/foreign-keys&gt;&lt;ref-type name="Journal Article"&gt;17&lt;/ref-type&gt;&lt;contributors&gt;&lt;authors&gt;&lt;author&gt;Meester, Ben&lt;/author&gt;&lt;author&gt;Reijnen, Liesbeth&lt;/author&gt;&lt;author&gt;Goossens, Albert&lt;/author&gt;&lt;author&gt;Schoonman, Joop&lt;/author&gt;&lt;/authors&gt;&lt;</w:instrText>
      </w:r>
      <w:r w:rsidR="004D013A">
        <w:rPr>
          <w:rFonts w:hint="eastAsia"/>
        </w:rPr>
        <w:instrText>/contributors&gt;&lt;titles&gt;&lt;title&gt;Synthesis of Pyrite (FeS2) Thin Films by Low</w:instrText>
      </w:r>
      <w:r w:rsidR="004D013A">
        <w:rPr>
          <w:rFonts w:hint="eastAsia"/>
        </w:rPr>
        <w:instrText>‐</w:instrText>
      </w:r>
      <w:r w:rsidR="004D013A">
        <w:rPr>
          <w:rFonts w:hint="eastAsia"/>
        </w:rPr>
        <w:instrText>Pressure MOCVD&lt;/title&gt;&lt;secondary-title&gt;Chemical Vapor Deposition&lt;/secondary-title&gt;&lt;/titles&gt;&lt;pages&gt;121-128&lt;/pages&gt;&lt;volume&gt;6&lt;/volume&gt;&lt;number&gt;3&lt;/number&gt;&lt;dates&gt;&lt;year&gt;2000&lt;/year&gt;&lt;/dates&gt;</w:instrText>
      </w:r>
      <w:r w:rsidR="004D013A">
        <w:instrText>&lt;isbn&gt;0948-1907&lt;/isbn&gt;&lt;urls&gt;&lt;related-urls&gt;&lt;url&gt;https://onlinelibrary.wiley.com/doi/pdf/10.1002/%28SICI%291521-3862%28200006%296%3A3%3C121%3A%3AAID-CVDE121%3E3.0.CO%3B2-S&lt;/url&gt;&lt;/related-urls&gt;&lt;/urls&gt;&lt;electronic-resource-num&gt;10.1002/(SICI)1521-3862(200006)6:3&amp;lt;121::AID-CVDE121&amp;gt;3.0.CO;2-S&lt;/electronic-resource-num&gt;&lt;/record&gt;&lt;/Cite&gt;&lt;/EndNote&gt;</w:instrText>
      </w:r>
      <w:r w:rsidRPr="00F1559F">
        <w:fldChar w:fldCharType="separate"/>
      </w:r>
      <w:r w:rsidR="000949C8" w:rsidRPr="000949C8">
        <w:rPr>
          <w:noProof/>
          <w:vertAlign w:val="superscript"/>
        </w:rPr>
        <w:t>145</w:t>
      </w:r>
      <w:r w:rsidRPr="00F1559F">
        <w:fldChar w:fldCharType="end"/>
      </w:r>
      <w:r w:rsidRPr="00F1559F">
        <w:t xml:space="preserve">. </w:t>
      </w:r>
    </w:p>
    <w:p w14:paraId="2BE045C7" w14:textId="6983DEB4" w:rsidR="007970E2" w:rsidRPr="00F1559F" w:rsidRDefault="007970E2" w:rsidP="0002275A">
      <w:pPr>
        <w:pStyle w:val="TAMainText"/>
      </w:pPr>
      <w:r w:rsidRPr="00F1559F">
        <w:t>The synthesis of FeS</w:t>
      </w:r>
      <w:r w:rsidRPr="00F1559F">
        <w:rPr>
          <w:vertAlign w:val="subscript"/>
        </w:rPr>
        <w:t xml:space="preserve">2 </w:t>
      </w:r>
      <w:r w:rsidRPr="00F1559F">
        <w:t>SINPs with nanorod type morphologies can be achieved using  a solvothermal process involving FeS</w:t>
      </w:r>
      <w:r w:rsidRPr="00F1559F">
        <w:rPr>
          <w:vertAlign w:val="subscript"/>
        </w:rPr>
        <w:t xml:space="preserve">2 </w:t>
      </w:r>
      <w:r w:rsidRPr="00F1559F">
        <w:t xml:space="preserve">in ethylenediamine to produce SINPs of 20~50 nm in diameter and up to 1000 nm in length </w:t>
      </w:r>
      <w:r w:rsidRPr="00F1559F">
        <w:fldChar w:fldCharType="begin"/>
      </w:r>
      <w:r w:rsidR="00CD7288">
        <w:instrText xml:space="preserve"> ADDIN EN.CITE &lt;EndNote&gt;&lt;Cite AuthorYear="1"&gt;&lt;Author&gt;Xuefeng&lt;/Author&gt;&lt;Year&gt;2001&lt;/Year&gt;&lt;RecNum&gt;720&lt;/RecNum&gt;&lt;DisplayText&gt;&lt;style face="superscript"&gt;146&lt;/style&gt;&lt;/DisplayText&gt;&lt;record&gt;&lt;rec-number&gt;720&lt;/rec-number&gt;&lt;foreign-keys&gt;&lt;key app="EN" db-id="a2zpsespyrevvge252tvfx5lrfdd22v55ex9" timestamp="0"&gt;720&lt;/key&gt;&lt;/foreign-keys&gt;&lt;ref-type name="Journal Article"&gt;17&lt;/ref-type&gt;&lt;contributors&gt;&lt;authors&gt;&lt;author&gt;Xuefeng, Q.&lt;/author&gt;&lt;author&gt;Yi, X.&lt;/author&gt;&lt;author&gt;Yitai, Q.&lt;/author&gt;&lt;/authors&gt;&lt;/contributors&gt;&lt;titles&gt;&lt;title&gt;Solventothermal synthesis and morphological control of nanocrystalline FeS2&lt;/title&gt;&lt;secondary-title&gt;Materials Letters&lt;/secondary-title&gt;&lt;/titles&gt;&lt;pages&gt;109-111&lt;/pages&gt;&lt;volume&gt;48&lt;/volume&gt;&lt;number&gt;2&lt;/number&gt;&lt;dates&gt;&lt;year&gt;2001&lt;/year&gt;&lt;/dates&gt;&lt;work-type&gt;Article&lt;/work-type&gt;&lt;urls&gt;&lt;related-urls&gt;&lt;url&gt;https://www.scopus.com/inward/record.uri?eid=2-s2.0-0343408465&amp;amp;doi=10.1016%2fS0167-577X%2800%2900288-3&amp;amp;partnerID=40&amp;amp;md5=82b55971445b107b487ebdd8d83baa1e&lt;/url&gt;&lt;url&gt;https://ac.els-cdn.com/S0167577X00002883/1-s2.0-S0167577X00002883-main.pdf?_tid=5ca1250f-f4e6-4a65-b22d-126554aa98db&amp;amp;acdnat=1545035954_f551f99f77653e3d482f6aef68554995&lt;/url&gt;&lt;/related-urls&gt;&lt;/urls&gt;&lt;electronic-resource-num&gt;10.1016/S0167-577X(00)00288-3&lt;/electronic-resource-num&gt;&lt;remote-database-name&gt;Scopus&lt;/remote-database-name&gt;&lt;/record&gt;&lt;/Cite&gt;&lt;/EndNote&gt;</w:instrText>
      </w:r>
      <w:r w:rsidRPr="00F1559F">
        <w:fldChar w:fldCharType="separate"/>
      </w:r>
      <w:r w:rsidR="000949C8" w:rsidRPr="000949C8">
        <w:rPr>
          <w:noProof/>
          <w:vertAlign w:val="superscript"/>
        </w:rPr>
        <w:t>146</w:t>
      </w:r>
      <w:r w:rsidRPr="00F1559F">
        <w:fldChar w:fldCharType="end"/>
      </w:r>
      <w:r w:rsidRPr="00F1559F">
        <w:t>.  The precise morphology depends on the type of solvent used (Fig. 7).  Colloidal pyrite SINPs can be produced by injecting sulfur-diphenyl ether solution into FeCl</w:t>
      </w:r>
      <w:r w:rsidRPr="00F1559F">
        <w:rPr>
          <w:vertAlign w:val="subscript"/>
        </w:rPr>
        <w:t>2</w:t>
      </w:r>
      <w:r w:rsidRPr="00F1559F">
        <w:t xml:space="preserve">-octadecylamine solution at 220 °C </w:t>
      </w:r>
      <w:r w:rsidRPr="00F1559F">
        <w:fldChar w:fldCharType="begin"/>
      </w:r>
      <w:r w:rsidR="004D013A">
        <w:instrText xml:space="preserve"> ADDIN EN.CITE &lt;EndNote&gt;&lt;Cite&gt;&lt;Author&gt;Puthussery&lt;/Author&gt;&lt;Year&gt;2010&lt;/Year&gt;&lt;RecNum&gt;623&lt;/RecNum&gt;&lt;DisplayText&gt;&lt;style face="superscript"&gt;54&lt;/style&gt;&lt;/DisplayText&gt;&lt;record&gt;&lt;rec-number&gt;623&lt;/rec-number&gt;&lt;foreign-keys&gt;&lt;key app="EN" db-id="a2zpsespyrevvge252tvfx5lrfdd22v55ex9" timestamp="0"&gt;623&lt;/key&gt;&lt;/foreign-keys&gt;&lt;ref-type name="Journal Article"&gt;17&lt;/ref-type&gt;&lt;contributors&gt;&lt;authors&gt;&lt;author&gt;Puthussery, James&lt;/author&gt;&lt;author&gt;Seefeld, Sean&lt;/author&gt;&lt;author&gt;Berry, Nicholas&lt;/author&gt;&lt;author&gt;Gibbs, Markelle&lt;/author&gt;&lt;author&gt;Law, Matt&lt;/author&gt;&lt;/authors&gt;&lt;/contributors&gt;&lt;titles&gt;&lt;title&gt;Colloidal iron pyrite (FeS2) nanocrystal inks for thin-film photovoltaics&lt;/title&gt;&lt;secondary-title&gt;Journal of the American Chemical Society&lt;/secondary-title&gt;&lt;/titles&gt;&lt;pages&gt;716-719&lt;/pages&gt;&lt;volume&gt;133&lt;/volume&gt;&lt;number&gt;4&lt;/number&gt;&lt;dates&gt;&lt;year&gt;2010&lt;/year&gt;&lt;/dates&gt;&lt;isbn&gt;0002-7863&lt;/isbn&gt;&lt;urls&gt;&lt;related-urls&gt;&lt;url&gt;https://pubs.acs.org/doi/pdfplus/10.1021/ja1096368&lt;/url&gt;&lt;/related-urls&gt;&lt;/urls&gt;&lt;electronic-resource-num&gt;10.1021/ja1096368&lt;/electronic-resource-num&gt;&lt;/record&gt;&lt;/Cite&gt;&lt;/EndNote&gt;</w:instrText>
      </w:r>
      <w:r w:rsidRPr="00F1559F">
        <w:fldChar w:fldCharType="separate"/>
      </w:r>
      <w:r w:rsidR="000949C8" w:rsidRPr="000949C8">
        <w:rPr>
          <w:noProof/>
          <w:vertAlign w:val="superscript"/>
        </w:rPr>
        <w:t>54</w:t>
      </w:r>
      <w:r w:rsidRPr="00F1559F">
        <w:fldChar w:fldCharType="end"/>
      </w:r>
      <w:r w:rsidRPr="00F1559F">
        <w:t>.  Pyrite SINPs have also been synthesized using iron(II) chloride tetrahydrate (FeCl</w:t>
      </w:r>
      <w:r w:rsidRPr="00F1559F">
        <w:rPr>
          <w:vertAlign w:val="subscript"/>
        </w:rPr>
        <w:t>2</w:t>
      </w:r>
      <w:r w:rsidRPr="00F1559F">
        <w:t>-4H</w:t>
      </w:r>
      <w:r w:rsidRPr="00F1559F">
        <w:rPr>
          <w:vertAlign w:val="subscript"/>
        </w:rPr>
        <w:t>2</w:t>
      </w:r>
      <w:r w:rsidRPr="00F1559F">
        <w:t>O) and sodium thiosulfate pentahydrate (Na</w:t>
      </w:r>
      <w:r w:rsidRPr="00F1559F">
        <w:rPr>
          <w:vertAlign w:val="subscript"/>
        </w:rPr>
        <w:t>2</w:t>
      </w:r>
      <w:r w:rsidRPr="00F1559F">
        <w:t>S</w:t>
      </w:r>
      <w:r w:rsidRPr="00F1559F">
        <w:rPr>
          <w:vertAlign w:val="subscript"/>
        </w:rPr>
        <w:t>2</w:t>
      </w:r>
      <w:r w:rsidRPr="00F1559F">
        <w:t>O</w:t>
      </w:r>
      <w:r w:rsidRPr="00F1559F">
        <w:rPr>
          <w:vertAlign w:val="subscript"/>
        </w:rPr>
        <w:t>3</w:t>
      </w:r>
      <w:r w:rsidRPr="00F1559F">
        <w:t>-5H</w:t>
      </w:r>
      <w:r w:rsidRPr="00F1559F">
        <w:rPr>
          <w:vertAlign w:val="subscript"/>
        </w:rPr>
        <w:t>2</w:t>
      </w:r>
      <w:r w:rsidRPr="00F1559F">
        <w:t xml:space="preserve">O) as precursors </w:t>
      </w:r>
      <w:r w:rsidRPr="00F1559F">
        <w:fldChar w:fldCharType="begin"/>
      </w:r>
      <w:r w:rsidR="00CD7288">
        <w:instrText xml:space="preserve"> ADDIN EN.CITE &lt;EndNote&gt;&lt;Cite&gt;&lt;Author&gt;Kaur&lt;/Author&gt;&lt;Year&gt;2016&lt;/Year&gt;&lt;RecNum&gt;626&lt;/RecNum&gt;&lt;DisplayText&gt;&lt;style face="superscript"&gt;61&lt;/style&gt;&lt;/DisplayText&gt;&lt;record&gt;&lt;rec-number&gt;626&lt;/rec-number&gt;&lt;foreign-keys&gt;&lt;key app="EN" db-id="a2zpsespyrevvge252tvfx5lrfdd22v55ex9" timestamp="0"&gt;626&lt;/key&gt;&lt;/foreign-keys&gt;&lt;ref-type name="Journal Article"&gt;17&lt;/ref-type&gt;&lt;contributors&gt;&lt;authors&gt;&lt;author&gt;Kaur, Gurpreet&lt;/author&gt;&lt;author&gt;Singh, Bikramjeet&lt;/author&gt;&lt;author&gt;Singh, Paviter&lt;/author&gt;&lt;author&gt;Kaur, Manpreet&lt;/author&gt;&lt;author&gt;Buttar, Karmjeet Kaur&lt;/author&gt;&lt;author&gt;Singh, Kulwinder&lt;/author&gt;&lt;author&gt;Thakur, Anup&lt;/author&gt;&lt;author&gt;Bala, Rajni&lt;/author&gt;&lt;author&gt;Kumar, Manjeet&lt;/author&gt;&lt;author&gt;Kumar, Akshay&lt;/author&gt;&lt;/authors&gt;&lt;/contributors&gt;&lt;titles&gt;&lt;title&gt;Preferentially grown nanostructured iron disulfide (FeS2) for removal of industrial pollutants&lt;/title&gt;&lt;secondary-title&gt;RSC Advances&lt;/secondary-title&gt;&lt;/titles&gt;&lt;pages&gt;99120-99128&lt;/pages&gt;&lt;volume&gt;6&lt;/volume&gt;&lt;number&gt;101&lt;/number&gt;&lt;section&gt;99120&lt;/section&gt;&lt;dates&gt;&lt;year&gt;2016&lt;/year&gt;&lt;pub-dates&gt;&lt;date&gt;2016&lt;/date&gt;&lt;/pub-dates&gt;&lt;/dates&gt;&lt;isbn&gt;2046-2069&lt;/isbn&gt;&lt;accession-num&gt;WOS:000387427800068&lt;/accession-num&gt;&lt;urls&gt;&lt;related-urls&gt;&lt;url&gt;&amp;lt;Go to ISI&amp;gt;://WOS:000387427800068&lt;/url&gt;&lt;url&gt;http://pubs.rsc.org/en/content/articlepdf/2016/ra/c6ra18838a&lt;/url&gt;&lt;/related-urls&gt;&lt;/urls&gt;&lt;electronic-resource-num&gt;10.1039/c6ra18838a&lt;/electronic-resource-num&gt;&lt;/record&gt;&lt;/Cite&gt;&lt;/EndNote&gt;</w:instrText>
      </w:r>
      <w:r w:rsidRPr="00F1559F">
        <w:fldChar w:fldCharType="separate"/>
      </w:r>
      <w:r w:rsidR="000949C8" w:rsidRPr="000949C8">
        <w:rPr>
          <w:noProof/>
          <w:vertAlign w:val="superscript"/>
        </w:rPr>
        <w:t>61</w:t>
      </w:r>
      <w:r w:rsidRPr="00F1559F">
        <w:fldChar w:fldCharType="end"/>
      </w:r>
      <w:r w:rsidRPr="00F1559F">
        <w:t>.</w:t>
      </w:r>
    </w:p>
    <w:p w14:paraId="55E1B6FD" w14:textId="77777777" w:rsidR="007970E2" w:rsidRPr="00F1559F" w:rsidRDefault="007970E2" w:rsidP="007970E2">
      <w:pPr>
        <w:rPr>
          <w:b/>
        </w:rPr>
      </w:pPr>
      <w:bookmarkStart w:id="71" w:name="_Hlk51760592"/>
      <w:r w:rsidRPr="00F1559F">
        <w:rPr>
          <w:noProof/>
        </w:rPr>
        <w:lastRenderedPageBreak/>
        <w:drawing>
          <wp:inline distT="0" distB="0" distL="0" distR="0" wp14:anchorId="129FFA2A" wp14:editId="7F8418A7">
            <wp:extent cx="4320000" cy="3222540"/>
            <wp:effectExtent l="0" t="0" r="4445" b="0"/>
            <wp:docPr id="14" name="Picture 14" descr="https://ars.els-cdn.com/content/image/1-s2.0-S0167577X00002883-g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s.els-cdn.com/content/image/1-s2.0-S0167577X00002883-gr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0000" cy="3222540"/>
                    </a:xfrm>
                    <a:prstGeom prst="rect">
                      <a:avLst/>
                    </a:prstGeom>
                    <a:noFill/>
                    <a:ln>
                      <a:noFill/>
                    </a:ln>
                  </pic:spPr>
                </pic:pic>
              </a:graphicData>
            </a:graphic>
          </wp:inline>
        </w:drawing>
      </w:r>
    </w:p>
    <w:p w14:paraId="4F35F4A1" w14:textId="5F4CA6D8" w:rsidR="007970E2" w:rsidRPr="00F1559F" w:rsidRDefault="007970E2" w:rsidP="0002275A">
      <w:pPr>
        <w:pStyle w:val="VAFigureCaption"/>
      </w:pPr>
      <w:r w:rsidRPr="00F1559F">
        <w:rPr>
          <w:b/>
        </w:rPr>
        <w:t>Fig. 7</w:t>
      </w:r>
      <w:r w:rsidRPr="00F1559F">
        <w:t xml:space="preserve"> Different FeS</w:t>
      </w:r>
      <w:r w:rsidRPr="00F1559F">
        <w:rPr>
          <w:vertAlign w:val="subscript"/>
        </w:rPr>
        <w:t>2</w:t>
      </w:r>
      <w:r w:rsidRPr="00F1559F">
        <w:t xml:space="preserve"> SINP morphologies resulting from the use of different solvothermal solvents: (a) ethylenediamine solvent (b) benzene solvent </w:t>
      </w:r>
      <w:r w:rsidRPr="00F1559F">
        <w:rPr>
          <w:noProof/>
        </w:rPr>
        <w:t xml:space="preserve">(reproduced from Xuefeng et al., (2001) </w:t>
      </w:r>
      <w:r w:rsidRPr="00F1559F">
        <w:rPr>
          <w:noProof/>
        </w:rPr>
        <w:fldChar w:fldCharType="begin"/>
      </w:r>
      <w:r w:rsidR="00CD7288">
        <w:rPr>
          <w:noProof/>
        </w:rPr>
        <w:instrText xml:space="preserve"> ADDIN EN.CITE &lt;EndNote&gt;&lt;Cite&gt;&lt;Author&gt;Xuefeng&lt;/Author&gt;&lt;Year&gt;2001&lt;/Year&gt;&lt;RecNum&gt;720&lt;/RecNum&gt;&lt;DisplayText&gt;&lt;style face="superscript"&gt;146&lt;/style&gt;&lt;/DisplayText&gt;&lt;record&gt;&lt;rec-number&gt;720&lt;/rec-number&gt;&lt;foreign-keys&gt;&lt;key app="EN" db-id="a2zpsespyrevvge252tvfx5lrfdd22v55ex9" timestamp="0"&gt;720&lt;/key&gt;&lt;/foreign-keys&gt;&lt;ref-type name="Journal Article"&gt;17&lt;/ref-type&gt;&lt;contributors&gt;&lt;authors&gt;&lt;author&gt;Xuefeng, Q.&lt;/author&gt;&lt;author&gt;Yi, X.&lt;/author&gt;&lt;author&gt;Yitai, Q.&lt;/author&gt;&lt;/authors&gt;&lt;/contributors&gt;&lt;titles&gt;&lt;title&gt;Solventothermal synthesis and morphological control of nanocrystalline FeS2&lt;/title&gt;&lt;secondary-title&gt;Materials Letters&lt;/secondary-title&gt;&lt;/titles&gt;&lt;pages&gt;109-111&lt;/pages&gt;&lt;volume&gt;48&lt;/volume&gt;&lt;number&gt;2&lt;/number&gt;&lt;dates&gt;&lt;year&gt;2001&lt;/year&gt;&lt;/dates&gt;&lt;work-type&gt;Article&lt;/work-type&gt;&lt;urls&gt;&lt;related-urls&gt;&lt;url&gt;https://www.scopus.com/inward/record.uri?eid=2-s2.0-0343408465&amp;amp;doi=10.1016%2fS0167-577X%2800%2900288-3&amp;amp;partnerID=40&amp;amp;md5=82b55971445b107b487ebdd8d83baa1e&lt;/url&gt;&lt;url&gt;https://ac.els-cdn.com/S0167577X00002883/1-s2.0-S0167577X00002883-main.pdf?_tid=5ca1250f-f4e6-4a65-b22d-126554aa98db&amp;amp;acdnat=1545035954_f551f99f77653e3d482f6aef68554995&lt;/url&gt;&lt;/related-urls&gt;&lt;/urls&gt;&lt;electronic-resource-num&gt;10.1016/S0167-577X(00)00288-3&lt;/electronic-resource-num&gt;&lt;remote-database-name&gt;Scopus&lt;/remote-database-name&gt;&lt;/record&gt;&lt;/Cite&gt;&lt;/EndNote&gt;</w:instrText>
      </w:r>
      <w:r w:rsidRPr="00F1559F">
        <w:rPr>
          <w:noProof/>
        </w:rPr>
        <w:fldChar w:fldCharType="separate"/>
      </w:r>
      <w:r w:rsidR="000949C8" w:rsidRPr="000949C8">
        <w:rPr>
          <w:noProof/>
          <w:vertAlign w:val="superscript"/>
        </w:rPr>
        <w:t>146</w:t>
      </w:r>
      <w:r w:rsidRPr="00F1559F">
        <w:rPr>
          <w:noProof/>
        </w:rPr>
        <w:fldChar w:fldCharType="end"/>
      </w:r>
      <w:r w:rsidRPr="00F1559F">
        <w:rPr>
          <w:noProof/>
        </w:rPr>
        <w:t xml:space="preserve"> </w:t>
      </w:r>
      <w:r w:rsidRPr="00F1559F">
        <w:t>with permission)</w:t>
      </w:r>
    </w:p>
    <w:bookmarkEnd w:id="71"/>
    <w:p w14:paraId="63F6B3D4" w14:textId="1A1CCF3B" w:rsidR="007970E2" w:rsidRPr="00F1559F" w:rsidRDefault="007970E2" w:rsidP="003A2E24">
      <w:pPr>
        <w:pStyle w:val="TAMainText"/>
      </w:pPr>
      <w:r w:rsidRPr="00F1559F">
        <w:t xml:space="preserve">In single-stage hydrothermal synthesis using </w:t>
      </w:r>
      <w:bookmarkStart w:id="72" w:name="OLE_LINK5"/>
      <w:bookmarkStart w:id="73" w:name="OLE_LINK75"/>
      <w:bookmarkStart w:id="74" w:name="OLE_LINK76"/>
      <w:r w:rsidR="003A2E24" w:rsidRPr="00F1559F">
        <w:t xml:space="preserve">a </w:t>
      </w:r>
      <w:r w:rsidRPr="00F1559F">
        <w:t xml:space="preserve">mixture of </w:t>
      </w:r>
      <w:bookmarkStart w:id="75" w:name="OLE_LINK50"/>
      <w:bookmarkStart w:id="76" w:name="OLE_LINK71"/>
      <w:bookmarkStart w:id="77" w:name="OLE_LINK72"/>
      <w:r w:rsidRPr="00F1559F">
        <w:t>FeSO</w:t>
      </w:r>
      <w:r w:rsidRPr="00F1559F">
        <w:rPr>
          <w:vertAlign w:val="subscript"/>
        </w:rPr>
        <w:t>4</w:t>
      </w:r>
      <w:r w:rsidRPr="00F1559F">
        <w:t xml:space="preserve"> with Na</w:t>
      </w:r>
      <w:r w:rsidRPr="00F1559F">
        <w:rPr>
          <w:vertAlign w:val="subscript"/>
        </w:rPr>
        <w:t>2</w:t>
      </w:r>
      <w:r w:rsidRPr="00F1559F">
        <w:t>S</w:t>
      </w:r>
      <w:r w:rsidRPr="00F1559F">
        <w:rPr>
          <w:vertAlign w:val="subscript"/>
        </w:rPr>
        <w:t>2</w:t>
      </w:r>
      <w:r w:rsidRPr="00F1559F">
        <w:t>O</w:t>
      </w:r>
      <w:r w:rsidRPr="00F1559F">
        <w:rPr>
          <w:vertAlign w:val="subscript"/>
        </w:rPr>
        <w:t>3</w:t>
      </w:r>
      <w:r w:rsidRPr="00F1559F">
        <w:t xml:space="preserve"> and elemental S </w:t>
      </w:r>
      <w:bookmarkEnd w:id="75"/>
      <w:bookmarkEnd w:id="76"/>
      <w:bookmarkEnd w:id="77"/>
      <w:r w:rsidRPr="00F1559F">
        <w:t>in water at 90–280 °C</w:t>
      </w:r>
      <w:bookmarkEnd w:id="72"/>
      <w:bookmarkEnd w:id="73"/>
      <w:bookmarkEnd w:id="74"/>
      <w:r w:rsidRPr="00F1559F">
        <w:t xml:space="preserve">, lengthy reaction times (24 h) favor the formation of pyrite crystals </w:t>
      </w:r>
      <w:r w:rsidRPr="00F1559F">
        <w:fldChar w:fldCharType="begin"/>
      </w:r>
      <w:r w:rsidR="00CD7288">
        <w:instrText xml:space="preserve"> ADDIN EN.CITE &lt;EndNote&gt;&lt;Cite&gt;&lt;Author&gt;Wu&lt;/Author&gt;&lt;Year&gt;2004&lt;/Year&gt;&lt;RecNum&gt;722&lt;/RecNum&gt;&lt;DisplayText&gt;&lt;style face="superscript"&gt;147&lt;/style&gt;&lt;/DisplayText&gt;&lt;record&gt;&lt;rec-number&gt;722&lt;/rec-number&gt;&lt;foreign-keys&gt;&lt;key app="EN" db-id="a2zpsespyrevvge252tvfx5lrfdd22v55ex9" timestamp="0"&gt;722&lt;/key&gt;&lt;/foreign-keys&gt;&lt;ref-type name="Journal Article"&gt;17&lt;/ref-type&gt;&lt;contributors&gt;&lt;authors&gt;&lt;author&gt;Wu, R.&lt;/author&gt;&lt;author&gt;Zheng, Y. F.&lt;/author&gt;&lt;author&gt;Zhang, X. G.&lt;/author&gt;&lt;author&gt;Sun, Y. F.&lt;/author&gt;&lt;author&gt;Xu, J. B.&lt;/author&gt;&lt;author&gt;Jian, J. K.&lt;/author&gt;&lt;/authors&gt;&lt;/contributors&gt;&lt;titles&gt;&lt;title&gt;Hydrothermal synthesis and crystal structure of pyrite&lt;/title&gt;&lt;secondary-title&gt;Journal of Crystal Growth&lt;/secondary-title&gt;&lt;/titles&gt;&lt;pages&gt;523-527&lt;/pages&gt;&lt;volume&gt;266&lt;/volume&gt;&lt;number&gt;4&lt;/number&gt;&lt;dates&gt;&lt;year&gt;2004&lt;/year&gt;&lt;/dates&gt;&lt;urls&gt;&lt;related-urls&gt;&lt;url&gt;https://ac.els-cdn.com/S0022024804001678/1-s2.0-S0022024804001678-main.pdf?_tid=c40c0958-e015-4bd2-8852-6c7f66f13712&amp;amp;acdnat=1545465729_3e32761030188851b1325263453baec8&lt;/url&gt;&lt;/related-urls&gt;&lt;/urls&gt;&lt;electronic-resource-num&gt;10.1016/j.jcrysgro.2004.02.020&lt;/electronic-resource-num&gt;&lt;/record&gt;&lt;/Cite&gt;&lt;/EndNote&gt;</w:instrText>
      </w:r>
      <w:r w:rsidRPr="00F1559F">
        <w:fldChar w:fldCharType="separate"/>
      </w:r>
      <w:r w:rsidR="000949C8" w:rsidRPr="000949C8">
        <w:rPr>
          <w:noProof/>
          <w:vertAlign w:val="superscript"/>
        </w:rPr>
        <w:t>147</w:t>
      </w:r>
      <w:r w:rsidRPr="00F1559F">
        <w:fldChar w:fldCharType="end"/>
      </w:r>
      <w:r w:rsidRPr="00F1559F">
        <w:t>.  The resulting SINPs have an average particle size of ~500 nm, and are AB</w:t>
      </w:r>
      <w:r w:rsidRPr="00F1559F">
        <w:rPr>
          <w:vertAlign w:val="subscript"/>
        </w:rPr>
        <w:t>2</w:t>
      </w:r>
      <w:r w:rsidRPr="00F1559F">
        <w:t xml:space="preserve"> cubic structured (space group Pa3, lattice constant a=5.4151 Å, and Wyckoff parameter </w:t>
      </w:r>
      <w:r w:rsidRPr="00F1559F">
        <w:rPr>
          <w:i/>
        </w:rPr>
        <w:t>u</w:t>
      </w:r>
      <w:r w:rsidRPr="00F1559F">
        <w:t>=0.3868).  SEM images (Fig. 8) illustrate a well-crystallized polycrystalline pyrite form.</w:t>
      </w:r>
    </w:p>
    <w:p w14:paraId="0A5DC913" w14:textId="77777777" w:rsidR="007970E2" w:rsidRPr="00F1559F" w:rsidRDefault="007970E2" w:rsidP="007970E2">
      <w:bookmarkStart w:id="78" w:name="_Hlk51760597"/>
      <w:r w:rsidRPr="00F1559F">
        <w:rPr>
          <w:noProof/>
        </w:rPr>
        <w:drawing>
          <wp:inline distT="0" distB="0" distL="0" distR="0" wp14:anchorId="02B17C54" wp14:editId="6DFB529E">
            <wp:extent cx="2194393" cy="1589985"/>
            <wp:effectExtent l="0" t="0" r="0" b="0"/>
            <wp:docPr id="12" name="Picture 12" descr="https://ars.els-cdn.com/content/image/1-s2.0-S0022024804001678-g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rs.els-cdn.com/content/image/1-s2.0-S0022024804001678-gr3.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52009" r="12903" b="7524"/>
                    <a:stretch/>
                  </pic:blipFill>
                  <pic:spPr bwMode="auto">
                    <a:xfrm>
                      <a:off x="0" y="0"/>
                      <a:ext cx="2194859" cy="1590323"/>
                    </a:xfrm>
                    <a:prstGeom prst="rect">
                      <a:avLst/>
                    </a:prstGeom>
                    <a:noFill/>
                    <a:ln>
                      <a:noFill/>
                    </a:ln>
                    <a:extLst>
                      <a:ext uri="{53640926-AAD7-44D8-BBD7-CCE9431645EC}">
                        <a14:shadowObscured xmlns:a14="http://schemas.microsoft.com/office/drawing/2010/main"/>
                      </a:ext>
                    </a:extLst>
                  </pic:spPr>
                </pic:pic>
              </a:graphicData>
            </a:graphic>
          </wp:inline>
        </w:drawing>
      </w:r>
      <w:r w:rsidRPr="00F1559F">
        <w:rPr>
          <w:noProof/>
        </w:rPr>
        <w:drawing>
          <wp:inline distT="0" distB="0" distL="0" distR="0" wp14:anchorId="5D9D68C4" wp14:editId="7AC91139">
            <wp:extent cx="2178657" cy="1598212"/>
            <wp:effectExtent l="0" t="0" r="0" b="2540"/>
            <wp:docPr id="13" name="Picture 13" descr="https://ars.els-cdn.com/content/image/1-s2.0-S0022024804001678-g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rs.els-cdn.com/content/image/1-s2.0-S0022024804001678-gr3.jpg"/>
                    <pic:cNvPicPr>
                      <a:picLocks noChangeAspect="1" noChangeArrowheads="1"/>
                    </pic:cNvPicPr>
                  </pic:nvPicPr>
                  <pic:blipFill rotWithShape="1">
                    <a:blip r:embed="rId16">
                      <a:extLst>
                        <a:ext uri="{28A0092B-C50C-407E-A947-70E740481C1C}">
                          <a14:useLocalDpi xmlns:a14="http://schemas.microsoft.com/office/drawing/2010/main" val="0"/>
                        </a:ext>
                      </a:extLst>
                    </a:blip>
                    <a:srcRect r="13534" b="59326"/>
                    <a:stretch/>
                  </pic:blipFill>
                  <pic:spPr bwMode="auto">
                    <a:xfrm>
                      <a:off x="0" y="0"/>
                      <a:ext cx="2178954" cy="1598430"/>
                    </a:xfrm>
                    <a:prstGeom prst="rect">
                      <a:avLst/>
                    </a:prstGeom>
                    <a:noFill/>
                    <a:ln>
                      <a:noFill/>
                    </a:ln>
                    <a:extLst>
                      <a:ext uri="{53640926-AAD7-44D8-BBD7-CCE9431645EC}">
                        <a14:shadowObscured xmlns:a14="http://schemas.microsoft.com/office/drawing/2010/main"/>
                      </a:ext>
                    </a:extLst>
                  </pic:spPr>
                </pic:pic>
              </a:graphicData>
            </a:graphic>
          </wp:inline>
        </w:drawing>
      </w:r>
    </w:p>
    <w:p w14:paraId="4AF79772" w14:textId="3C68C9F8" w:rsidR="007970E2" w:rsidRPr="00F1559F" w:rsidRDefault="007970E2" w:rsidP="0002275A">
      <w:pPr>
        <w:pStyle w:val="VAFigureCaption"/>
      </w:pPr>
      <w:r w:rsidRPr="00F1559F">
        <w:rPr>
          <w:b/>
        </w:rPr>
        <w:lastRenderedPageBreak/>
        <w:t>Fig.</w:t>
      </w:r>
      <w:r w:rsidRPr="00F1559F">
        <w:t xml:space="preserve"> </w:t>
      </w:r>
      <w:r w:rsidRPr="00F1559F">
        <w:rPr>
          <w:b/>
        </w:rPr>
        <w:t>8</w:t>
      </w:r>
      <w:r w:rsidRPr="00F1559F">
        <w:t xml:space="preserve"> Scanning electron microscopy (SEM) images of FeS</w:t>
      </w:r>
      <w:r w:rsidRPr="00F1559F">
        <w:rPr>
          <w:vertAlign w:val="subscript"/>
        </w:rPr>
        <w:t>2</w:t>
      </w:r>
      <w:r w:rsidRPr="00F1559F">
        <w:t xml:space="preserve"> SINPS prepared from a mixture of FeSO</w:t>
      </w:r>
      <w:r w:rsidRPr="00F1559F">
        <w:rPr>
          <w:vertAlign w:val="subscript"/>
        </w:rPr>
        <w:t>4</w:t>
      </w:r>
      <w:r w:rsidRPr="00F1559F">
        <w:t xml:space="preserve"> with Na</w:t>
      </w:r>
      <w:r w:rsidRPr="00F1559F">
        <w:rPr>
          <w:vertAlign w:val="subscript"/>
        </w:rPr>
        <w:t>2</w:t>
      </w:r>
      <w:r w:rsidRPr="00F1559F">
        <w:t>S</w:t>
      </w:r>
      <w:r w:rsidRPr="00F1559F">
        <w:rPr>
          <w:vertAlign w:val="subscript"/>
        </w:rPr>
        <w:t>2</w:t>
      </w:r>
      <w:r w:rsidRPr="00F1559F">
        <w:t>O</w:t>
      </w:r>
      <w:r w:rsidRPr="00F1559F">
        <w:rPr>
          <w:vertAlign w:val="subscript"/>
        </w:rPr>
        <w:t>3</w:t>
      </w:r>
      <w:r w:rsidRPr="00F1559F">
        <w:t xml:space="preserve"> and elemental S in water for 24 h at 200 °C for 24 h </w:t>
      </w:r>
      <w:r w:rsidRPr="00F1559F">
        <w:rPr>
          <w:noProof/>
        </w:rPr>
        <w:t xml:space="preserve">(reproduced from Wu et al., (2004) </w:t>
      </w:r>
      <w:r w:rsidRPr="00F1559F">
        <w:rPr>
          <w:noProof/>
        </w:rPr>
        <w:fldChar w:fldCharType="begin"/>
      </w:r>
      <w:r w:rsidR="00CD7288">
        <w:rPr>
          <w:noProof/>
        </w:rPr>
        <w:instrText xml:space="preserve"> ADDIN EN.CITE &lt;EndNote&gt;&lt;Cite&gt;&lt;Author&gt;Wu&lt;/Author&gt;&lt;Year&gt;2004&lt;/Year&gt;&lt;RecNum&gt;722&lt;/RecNum&gt;&lt;DisplayText&gt;&lt;style face="superscript"&gt;147&lt;/style&gt;&lt;/DisplayText&gt;&lt;record&gt;&lt;rec-number&gt;722&lt;/rec-number&gt;&lt;foreign-keys&gt;&lt;key app="EN" db-id="a2zpsespyrevvge252tvfx5lrfdd22v55ex9" timestamp="0"&gt;722&lt;/key&gt;&lt;/foreign-keys&gt;&lt;ref-type name="Journal Article"&gt;17&lt;/ref-type&gt;&lt;contributors&gt;&lt;authors&gt;&lt;author&gt;Wu, R.&lt;/author&gt;&lt;author&gt;Zheng, Y. F.&lt;/author&gt;&lt;author&gt;Zhang, X. G.&lt;/author&gt;&lt;author&gt;Sun, Y. F.&lt;/author&gt;&lt;author&gt;Xu, J. B.&lt;/author&gt;&lt;author&gt;Jian, J. K.&lt;/author&gt;&lt;/authors&gt;&lt;/contributors&gt;&lt;titles&gt;&lt;title&gt;Hydrothermal synthesis and crystal structure of pyrite&lt;/title&gt;&lt;secondary-title&gt;Journal of Crystal Growth&lt;/secondary-title&gt;&lt;/titles&gt;&lt;pages&gt;523-527&lt;/pages&gt;&lt;volume&gt;266&lt;/volume&gt;&lt;number&gt;4&lt;/number&gt;&lt;dates&gt;&lt;year&gt;2004&lt;/year&gt;&lt;/dates&gt;&lt;urls&gt;&lt;related-urls&gt;&lt;url&gt;https://ac.els-cdn.com/S0022024804001678/1-s2.0-S0022024804001678-main.pdf?_tid=c40c0958-e015-4bd2-8852-6c7f66f13712&amp;amp;acdnat=1545465729_3e32761030188851b1325263453baec8&lt;/url&gt;&lt;/related-urls&gt;&lt;/urls&gt;&lt;electronic-resource-num&gt;10.1016/j.jcrysgro.2004.02.020&lt;/electronic-resource-num&gt;&lt;/record&gt;&lt;/Cite&gt;&lt;/EndNote&gt;</w:instrText>
      </w:r>
      <w:r w:rsidRPr="00F1559F">
        <w:rPr>
          <w:noProof/>
        </w:rPr>
        <w:fldChar w:fldCharType="separate"/>
      </w:r>
      <w:r w:rsidR="000949C8" w:rsidRPr="000949C8">
        <w:rPr>
          <w:noProof/>
          <w:vertAlign w:val="superscript"/>
        </w:rPr>
        <w:t>147</w:t>
      </w:r>
      <w:r w:rsidRPr="00F1559F">
        <w:rPr>
          <w:noProof/>
        </w:rPr>
        <w:fldChar w:fldCharType="end"/>
      </w:r>
      <w:r w:rsidRPr="00F1559F">
        <w:rPr>
          <w:noProof/>
        </w:rPr>
        <w:t xml:space="preserve"> </w:t>
      </w:r>
      <w:r w:rsidRPr="00F1559F">
        <w:t>with permission)</w:t>
      </w:r>
    </w:p>
    <w:bookmarkEnd w:id="78"/>
    <w:p w14:paraId="1779DD70" w14:textId="0FF68CEB" w:rsidR="007970E2" w:rsidRPr="00F1559F" w:rsidRDefault="007970E2" w:rsidP="0002275A">
      <w:pPr>
        <w:pStyle w:val="TAMainText"/>
      </w:pPr>
      <w:r w:rsidRPr="00F1559F">
        <w:t>The possible mechanism for the formation of pyrite SINPs from Na</w:t>
      </w:r>
      <w:r w:rsidRPr="00F1559F">
        <w:rPr>
          <w:vertAlign w:val="subscript"/>
        </w:rPr>
        <w:t>2</w:t>
      </w:r>
      <w:r w:rsidRPr="00F1559F">
        <w:t>S</w:t>
      </w:r>
      <w:r w:rsidRPr="00F1559F">
        <w:rPr>
          <w:vertAlign w:val="subscript"/>
        </w:rPr>
        <w:t>2</w:t>
      </w:r>
      <w:r w:rsidRPr="00F1559F">
        <w:t>O</w:t>
      </w:r>
      <w:r w:rsidRPr="00F1559F">
        <w:rPr>
          <w:vertAlign w:val="subscript"/>
        </w:rPr>
        <w:t>3</w:t>
      </w:r>
      <w:r w:rsidRPr="00F1559F">
        <w:t>, elemental S, and FeSO</w:t>
      </w:r>
      <w:r w:rsidRPr="00F1559F">
        <w:rPr>
          <w:vertAlign w:val="subscript"/>
        </w:rPr>
        <w:t>4</w:t>
      </w:r>
      <w:r w:rsidRPr="00F1559F">
        <w:t xml:space="preserve"> was reported </w:t>
      </w:r>
      <w:r w:rsidR="003A2E24" w:rsidRPr="00F1559F">
        <w:t xml:space="preserve">as follows: </w:t>
      </w:r>
      <w:r w:rsidRPr="00F1559F">
        <w:fldChar w:fldCharType="begin"/>
      </w:r>
      <w:r w:rsidR="00CD7288">
        <w:instrText xml:space="preserve"> ADDIN EN.CITE &lt;EndNote&gt;&lt;Cite AuthorYear="1"&gt;&lt;Author&gt;Wu&lt;/Author&gt;&lt;Year&gt;2004&lt;/Year&gt;&lt;RecNum&gt;722&lt;/RecNum&gt;&lt;DisplayText&gt;&lt;style face="superscript"&gt;147&lt;/style&gt;&lt;/DisplayText&gt;&lt;record&gt;&lt;rec-number&gt;722&lt;/rec-number&gt;&lt;foreign-keys&gt;&lt;key app="EN" db-id="a2zpsespyrevvge252tvfx5lrfdd22v55ex9" timestamp="0"&gt;722&lt;/key&gt;&lt;/foreign-keys&gt;&lt;ref-type name="Journal Article"&gt;17&lt;/ref-type&gt;&lt;contributors&gt;&lt;authors&gt;&lt;author&gt;Wu, R.&lt;/author&gt;&lt;author&gt;Zheng, Y. F.&lt;/author&gt;&lt;author&gt;Zhang, X. G.&lt;/author&gt;&lt;author&gt;Sun, Y. F.&lt;/author&gt;&lt;author&gt;Xu, J. B.&lt;/author&gt;&lt;author&gt;Jian, J. K.&lt;/author&gt;&lt;/authors&gt;&lt;/contributors&gt;&lt;titles&gt;&lt;title&gt;Hydrothermal synthesis and crystal structure of pyrite&lt;/title&gt;&lt;secondary-title&gt;Journal of Crystal Growth&lt;/secondary-title&gt;&lt;/titles&gt;&lt;pages&gt;523-527&lt;/pages&gt;&lt;volume&gt;266&lt;/volume&gt;&lt;number&gt;4&lt;/number&gt;&lt;dates&gt;&lt;year&gt;2004&lt;/year&gt;&lt;/dates&gt;&lt;urls&gt;&lt;related-urls&gt;&lt;url&gt;https://ac.els-cdn.com/S0022024804001678/1-s2.0-S0022024804001678-main.pdf?_tid=c40c0958-e015-4bd2-8852-6c7f66f13712&amp;amp;acdnat=1545465729_3e32761030188851b1325263453baec8&lt;/url&gt;&lt;/related-urls&gt;&lt;/urls&gt;&lt;electronic-resource-num&gt;10.1016/j.jcrysgro.2004.02.020&lt;/electronic-resource-num&gt;&lt;/record&gt;&lt;/Cite&gt;&lt;/EndNote&gt;</w:instrText>
      </w:r>
      <w:r w:rsidRPr="00F1559F">
        <w:fldChar w:fldCharType="separate"/>
      </w:r>
      <w:r w:rsidR="000949C8" w:rsidRPr="000949C8">
        <w:rPr>
          <w:noProof/>
          <w:vertAlign w:val="superscript"/>
        </w:rPr>
        <w:t>147</w:t>
      </w:r>
      <w:r w:rsidRPr="00F1559F">
        <w:fldChar w:fldCharType="end"/>
      </w:r>
      <w:r w:rsidRPr="00F1559F">
        <w:t xml:space="preserve"> </w:t>
      </w:r>
    </w:p>
    <w:p w14:paraId="3930D02E" w14:textId="77777777" w:rsidR="007970E2" w:rsidRPr="00F1559F" w:rsidRDefault="007970E2" w:rsidP="0002275A">
      <w:r w:rsidRPr="00F1559F">
        <w:rPr>
          <w:bdr w:val="none" w:sz="0" w:space="0" w:color="auto" w:frame="1"/>
        </w:rPr>
        <w:t>Na</w:t>
      </w:r>
      <w:r w:rsidRPr="00F1559F">
        <w:rPr>
          <w:bdr w:val="none" w:sz="0" w:space="0" w:color="auto" w:frame="1"/>
          <w:vertAlign w:val="subscript"/>
        </w:rPr>
        <w:t>2</w:t>
      </w:r>
      <w:r w:rsidRPr="00F1559F">
        <w:rPr>
          <w:bdr w:val="none" w:sz="0" w:space="0" w:color="auto" w:frame="1"/>
        </w:rPr>
        <w:t>S</w:t>
      </w:r>
      <w:r w:rsidRPr="00F1559F">
        <w:rPr>
          <w:bdr w:val="none" w:sz="0" w:space="0" w:color="auto" w:frame="1"/>
          <w:vertAlign w:val="subscript"/>
        </w:rPr>
        <w:t>2</w:t>
      </w:r>
      <w:r w:rsidRPr="00F1559F">
        <w:rPr>
          <w:bdr w:val="none" w:sz="0" w:space="0" w:color="auto" w:frame="1"/>
        </w:rPr>
        <w:t>O</w:t>
      </w:r>
      <w:r w:rsidRPr="00F1559F">
        <w:rPr>
          <w:bdr w:val="none" w:sz="0" w:space="0" w:color="auto" w:frame="1"/>
          <w:vertAlign w:val="subscript"/>
        </w:rPr>
        <w:t>3</w:t>
      </w:r>
      <w:r w:rsidRPr="00F1559F">
        <w:rPr>
          <w:bdr w:val="none" w:sz="0" w:space="0" w:color="auto" w:frame="1"/>
        </w:rPr>
        <w:t>+H</w:t>
      </w:r>
      <w:r w:rsidRPr="00F1559F">
        <w:rPr>
          <w:bdr w:val="none" w:sz="0" w:space="0" w:color="auto" w:frame="1"/>
          <w:vertAlign w:val="subscript"/>
        </w:rPr>
        <w:t>2</w:t>
      </w:r>
      <w:r w:rsidRPr="00F1559F">
        <w:rPr>
          <w:bdr w:val="none" w:sz="0" w:space="0" w:color="auto" w:frame="1"/>
        </w:rPr>
        <w:t>O=H</w:t>
      </w:r>
      <w:r w:rsidRPr="00F1559F">
        <w:rPr>
          <w:bdr w:val="none" w:sz="0" w:space="0" w:color="auto" w:frame="1"/>
          <w:vertAlign w:val="subscript"/>
        </w:rPr>
        <w:t>2</w:t>
      </w:r>
      <w:r w:rsidRPr="00F1559F">
        <w:rPr>
          <w:bdr w:val="none" w:sz="0" w:space="0" w:color="auto" w:frame="1"/>
        </w:rPr>
        <w:t>S↑+Na</w:t>
      </w:r>
      <w:r w:rsidRPr="00F1559F">
        <w:rPr>
          <w:bdr w:val="none" w:sz="0" w:space="0" w:color="auto" w:frame="1"/>
          <w:vertAlign w:val="subscript"/>
        </w:rPr>
        <w:t>2</w:t>
      </w:r>
      <w:r w:rsidRPr="00F1559F">
        <w:rPr>
          <w:bdr w:val="none" w:sz="0" w:space="0" w:color="auto" w:frame="1"/>
        </w:rPr>
        <w:t>SO</w:t>
      </w:r>
      <w:r w:rsidRPr="00F1559F">
        <w:rPr>
          <w:bdr w:val="none" w:sz="0" w:space="0" w:color="auto" w:frame="1"/>
          <w:vertAlign w:val="subscript"/>
        </w:rPr>
        <w:t>4</w:t>
      </w:r>
      <w:r w:rsidRPr="00F1559F">
        <w:rPr>
          <w:bdr w:val="none" w:sz="0" w:space="0" w:color="auto" w:frame="1"/>
          <w:vertAlign w:val="subscript"/>
        </w:rPr>
        <w:tab/>
      </w:r>
    </w:p>
    <w:p w14:paraId="20AF3AEC" w14:textId="77777777" w:rsidR="007970E2" w:rsidRPr="00F1559F" w:rsidRDefault="007970E2" w:rsidP="0002275A">
      <w:pPr>
        <w:pStyle w:val="TAMainText"/>
      </w:pPr>
      <w:r w:rsidRPr="00F1559F">
        <w:t>As H</w:t>
      </w:r>
      <w:r w:rsidRPr="00F1559F">
        <w:rPr>
          <w:sz w:val="18"/>
          <w:szCs w:val="18"/>
          <w:vertAlign w:val="subscript"/>
        </w:rPr>
        <w:t>2</w:t>
      </w:r>
      <w:r w:rsidRPr="00F1559F">
        <w:t>S is saturated in aqueous solution, the following equilibria exist:</w:t>
      </w:r>
    </w:p>
    <w:p w14:paraId="7D742AC6" w14:textId="77777777" w:rsidR="007970E2" w:rsidRPr="00F1559F" w:rsidRDefault="007970E2" w:rsidP="0002275A">
      <w:pPr>
        <w:rPr>
          <w:bdr w:val="none" w:sz="0" w:space="0" w:color="auto" w:frame="1"/>
          <w:specVanish/>
        </w:rPr>
      </w:pPr>
      <w:r w:rsidRPr="00F1559F">
        <w:rPr>
          <w:bdr w:val="none" w:sz="0" w:space="0" w:color="auto" w:frame="1"/>
        </w:rPr>
        <w:t>H</w:t>
      </w:r>
      <w:r w:rsidRPr="00F1559F">
        <w:rPr>
          <w:bdr w:val="none" w:sz="0" w:space="0" w:color="auto" w:frame="1"/>
          <w:vertAlign w:val="subscript"/>
        </w:rPr>
        <w:t>2</w:t>
      </w:r>
      <w:r w:rsidRPr="00F1559F">
        <w:rPr>
          <w:bdr w:val="none" w:sz="0" w:space="0" w:color="auto" w:frame="1"/>
        </w:rPr>
        <w:t>S</w:t>
      </w:r>
      <w:r w:rsidRPr="00F1559F">
        <w:rPr>
          <w:rFonts w:ascii="Cambria Math" w:hAnsi="Cambria Math" w:cs="Cambria Math"/>
          <w:bdr w:val="none" w:sz="0" w:space="0" w:color="auto" w:frame="1"/>
        </w:rPr>
        <w:t>⇄</w:t>
      </w:r>
      <w:r w:rsidRPr="00F1559F">
        <w:rPr>
          <w:bdr w:val="none" w:sz="0" w:space="0" w:color="auto" w:frame="1"/>
        </w:rPr>
        <w:t>H</w:t>
      </w:r>
      <w:r w:rsidRPr="00F1559F">
        <w:rPr>
          <w:bdr w:val="none" w:sz="0" w:space="0" w:color="auto" w:frame="1"/>
          <w:vertAlign w:val="superscript"/>
        </w:rPr>
        <w:t>+</w:t>
      </w:r>
      <w:r w:rsidRPr="00F1559F">
        <w:rPr>
          <w:bdr w:val="none" w:sz="0" w:space="0" w:color="auto" w:frame="1"/>
        </w:rPr>
        <w:t>+</w:t>
      </w:r>
      <w:bookmarkStart w:id="79" w:name="OLE_LINK73"/>
      <w:bookmarkStart w:id="80" w:name="OLE_LINK74"/>
      <w:r w:rsidRPr="00F1559F">
        <w:rPr>
          <w:bdr w:val="none" w:sz="0" w:space="0" w:color="auto" w:frame="1"/>
        </w:rPr>
        <w:t>HS</w:t>
      </w:r>
      <w:r w:rsidRPr="00F1559F">
        <w:rPr>
          <w:bdr w:val="none" w:sz="0" w:space="0" w:color="auto" w:frame="1"/>
          <w:vertAlign w:val="superscript"/>
        </w:rPr>
        <w:t>−</w:t>
      </w:r>
      <w:bookmarkEnd w:id="79"/>
      <w:bookmarkEnd w:id="80"/>
      <w:r w:rsidRPr="00F1559F">
        <w:rPr>
          <w:bdr w:val="none" w:sz="0" w:space="0" w:color="auto" w:frame="1"/>
          <w:vertAlign w:val="superscript"/>
        </w:rPr>
        <w:tab/>
      </w:r>
      <w:r w:rsidRPr="00F1559F">
        <w:rPr>
          <w:bdr w:val="none" w:sz="0" w:space="0" w:color="auto" w:frame="1"/>
          <w:vertAlign w:val="superscript"/>
        </w:rPr>
        <w:tab/>
      </w:r>
      <w:r w:rsidRPr="00F1559F">
        <w:rPr>
          <w:bdr w:val="none" w:sz="0" w:space="0" w:color="auto" w:frame="1"/>
          <w:vertAlign w:val="superscript"/>
        </w:rPr>
        <w:tab/>
      </w:r>
      <w:r w:rsidRPr="00F1559F">
        <w:rPr>
          <w:bdr w:val="none" w:sz="0" w:space="0" w:color="auto" w:frame="1"/>
          <w:vertAlign w:val="superscript"/>
        </w:rPr>
        <w:tab/>
      </w:r>
    </w:p>
    <w:p w14:paraId="6C99F33A" w14:textId="77777777" w:rsidR="007970E2" w:rsidRPr="00F1559F" w:rsidRDefault="007970E2" w:rsidP="0002275A">
      <w:pPr>
        <w:rPr>
          <w:bdr w:val="none" w:sz="0" w:space="0" w:color="auto" w:frame="1"/>
          <w:specVanish/>
        </w:rPr>
      </w:pPr>
      <w:r w:rsidRPr="00F1559F">
        <w:rPr>
          <w:bdr w:val="none" w:sz="0" w:space="0" w:color="auto" w:frame="1"/>
        </w:rPr>
        <w:t>HS</w:t>
      </w:r>
      <w:r w:rsidRPr="00F1559F">
        <w:rPr>
          <w:bdr w:val="none" w:sz="0" w:space="0" w:color="auto" w:frame="1"/>
          <w:vertAlign w:val="superscript"/>
        </w:rPr>
        <w:t>−</w:t>
      </w:r>
      <w:r w:rsidRPr="00F1559F">
        <w:rPr>
          <w:rFonts w:ascii="Cambria Math" w:hAnsi="Cambria Math" w:cs="Cambria Math"/>
          <w:bdr w:val="none" w:sz="0" w:space="0" w:color="auto" w:frame="1"/>
        </w:rPr>
        <w:t>⇄</w:t>
      </w:r>
      <w:r w:rsidRPr="00F1559F">
        <w:rPr>
          <w:bdr w:val="none" w:sz="0" w:space="0" w:color="auto" w:frame="1"/>
        </w:rPr>
        <w:t>H</w:t>
      </w:r>
      <w:r w:rsidRPr="00F1559F">
        <w:rPr>
          <w:bdr w:val="none" w:sz="0" w:space="0" w:color="auto" w:frame="1"/>
          <w:vertAlign w:val="superscript"/>
        </w:rPr>
        <w:t>+</w:t>
      </w:r>
      <w:r w:rsidRPr="00F1559F">
        <w:rPr>
          <w:bdr w:val="none" w:sz="0" w:space="0" w:color="auto" w:frame="1"/>
        </w:rPr>
        <w:t>S</w:t>
      </w:r>
      <w:r w:rsidRPr="00F1559F">
        <w:rPr>
          <w:bdr w:val="none" w:sz="0" w:space="0" w:color="auto" w:frame="1"/>
          <w:vertAlign w:val="superscript"/>
        </w:rPr>
        <w:t xml:space="preserve">2- </w:t>
      </w:r>
      <w:r w:rsidRPr="00F1559F">
        <w:rPr>
          <w:bdr w:val="none" w:sz="0" w:space="0" w:color="auto" w:frame="1"/>
        </w:rPr>
        <w:tab/>
      </w:r>
      <w:r w:rsidRPr="00F1559F">
        <w:rPr>
          <w:bdr w:val="none" w:sz="0" w:space="0" w:color="auto" w:frame="1"/>
        </w:rPr>
        <w:tab/>
      </w:r>
      <w:r w:rsidRPr="00F1559F">
        <w:rPr>
          <w:bdr w:val="none" w:sz="0" w:space="0" w:color="auto" w:frame="1"/>
        </w:rPr>
        <w:tab/>
      </w:r>
      <w:r w:rsidRPr="00F1559F">
        <w:rPr>
          <w:bdr w:val="none" w:sz="0" w:space="0" w:color="auto" w:frame="1"/>
        </w:rPr>
        <w:tab/>
      </w:r>
    </w:p>
    <w:p w14:paraId="6914D74D" w14:textId="77777777" w:rsidR="007970E2" w:rsidRPr="00F1559F" w:rsidRDefault="007970E2" w:rsidP="0002275A">
      <w:pPr>
        <w:pStyle w:val="TAMainText"/>
      </w:pPr>
      <w:r w:rsidRPr="00F1559F">
        <w:t>The added elemental S is deoxidized by hydrosulphuric acid, which releases H</w:t>
      </w:r>
      <w:r w:rsidRPr="00F1559F">
        <w:rPr>
          <w:vertAlign w:val="subscript"/>
        </w:rPr>
        <w:t>2</w:t>
      </w:r>
      <w:r w:rsidRPr="00F1559F">
        <w:t>S:</w:t>
      </w:r>
    </w:p>
    <w:p w14:paraId="5F94A014" w14:textId="77777777" w:rsidR="007970E2" w:rsidRPr="00F1559F" w:rsidRDefault="007970E2" w:rsidP="0002275A">
      <w:pPr>
        <w:rPr>
          <w:bdr w:val="none" w:sz="0" w:space="0" w:color="auto" w:frame="1"/>
          <w:specVanish/>
        </w:rPr>
      </w:pPr>
      <w:r w:rsidRPr="00F1559F">
        <w:rPr>
          <w:bdr w:val="none" w:sz="0" w:space="0" w:color="auto" w:frame="1"/>
        </w:rPr>
        <w:t>S+2H</w:t>
      </w:r>
      <w:r w:rsidRPr="00F1559F">
        <w:rPr>
          <w:bdr w:val="none" w:sz="0" w:space="0" w:color="auto" w:frame="1"/>
          <w:vertAlign w:val="superscript"/>
        </w:rPr>
        <w:t>+</w:t>
      </w:r>
      <w:r w:rsidRPr="00F1559F">
        <w:rPr>
          <w:bdr w:val="none" w:sz="0" w:space="0" w:color="auto" w:frame="1"/>
        </w:rPr>
        <w:t>+2e</w:t>
      </w:r>
      <w:r w:rsidRPr="00F1559F">
        <w:rPr>
          <w:rFonts w:ascii="Cambria Math" w:hAnsi="Cambria Math" w:cs="Cambria Math"/>
          <w:bdr w:val="none" w:sz="0" w:space="0" w:color="auto" w:frame="1"/>
        </w:rPr>
        <w:t>⇄</w:t>
      </w:r>
      <w:r w:rsidRPr="00F1559F">
        <w:rPr>
          <w:bdr w:val="none" w:sz="0" w:space="0" w:color="auto" w:frame="1"/>
        </w:rPr>
        <w:t>H</w:t>
      </w:r>
      <w:r w:rsidRPr="00F1559F">
        <w:rPr>
          <w:bdr w:val="none" w:sz="0" w:space="0" w:color="auto" w:frame="1"/>
          <w:vertAlign w:val="subscript"/>
        </w:rPr>
        <w:t>2</w:t>
      </w:r>
      <w:r w:rsidRPr="00F1559F">
        <w:rPr>
          <w:bdr w:val="none" w:sz="0" w:space="0" w:color="auto" w:frame="1"/>
        </w:rPr>
        <w:t>S↑</w:t>
      </w:r>
      <w:r w:rsidRPr="00F1559F">
        <w:rPr>
          <w:bdr w:val="none" w:sz="0" w:space="0" w:color="auto" w:frame="1"/>
        </w:rPr>
        <w:tab/>
      </w:r>
      <w:r w:rsidRPr="00F1559F">
        <w:rPr>
          <w:bdr w:val="none" w:sz="0" w:space="0" w:color="auto" w:frame="1"/>
        </w:rPr>
        <w:tab/>
      </w:r>
      <w:r w:rsidRPr="00F1559F">
        <w:rPr>
          <w:bdr w:val="none" w:sz="0" w:space="0" w:color="auto" w:frame="1"/>
        </w:rPr>
        <w:tab/>
      </w:r>
    </w:p>
    <w:p w14:paraId="63CE09D0" w14:textId="051151B3" w:rsidR="007970E2" w:rsidRPr="00F1559F" w:rsidRDefault="007970E2" w:rsidP="0002275A">
      <w:pPr>
        <w:pStyle w:val="TAMainText"/>
      </w:pPr>
      <w:r w:rsidRPr="00F1559F">
        <w:t>FeS is formed as the added FeSO</w:t>
      </w:r>
      <w:r w:rsidRPr="00F1559F">
        <w:rPr>
          <w:sz w:val="18"/>
          <w:szCs w:val="18"/>
          <w:vertAlign w:val="subscript"/>
        </w:rPr>
        <w:t>4</w:t>
      </w:r>
      <w:r w:rsidRPr="00F1559F">
        <w:t xml:space="preserve"> releases Fe</w:t>
      </w:r>
      <w:r w:rsidRPr="00F1559F">
        <w:rPr>
          <w:vertAlign w:val="superscript"/>
        </w:rPr>
        <w:t>2+</w:t>
      </w:r>
      <w:r w:rsidRPr="00F1559F">
        <w:t xml:space="preserve"> ions, and the ionic products of Fe</w:t>
      </w:r>
      <w:r w:rsidRPr="00F1559F">
        <w:rPr>
          <w:vertAlign w:val="superscript"/>
        </w:rPr>
        <w:t>2+</w:t>
      </w:r>
      <w:r w:rsidRPr="00F1559F">
        <w:t xml:space="preserve"> and S</w:t>
      </w:r>
      <w:r w:rsidRPr="00F1559F">
        <w:rPr>
          <w:vertAlign w:val="superscript"/>
        </w:rPr>
        <w:t>2-</w:t>
      </w:r>
      <w:r w:rsidRPr="00F1559F">
        <w:t xml:space="preserve"> exceed the solubility product of FeS.  The solubility of H</w:t>
      </w:r>
      <w:r w:rsidRPr="00F1559F">
        <w:rPr>
          <w:vertAlign w:val="subscript"/>
        </w:rPr>
        <w:t>2</w:t>
      </w:r>
      <w:r w:rsidRPr="00F1559F">
        <w:t>S is low, so it exists mostly as gaseous phase, driving the following pyrite</w:t>
      </w:r>
      <w:r w:rsidR="003A2E24" w:rsidRPr="00F1559F">
        <w:t xml:space="preserve"> forming reaction</w:t>
      </w:r>
      <w:r w:rsidRPr="00F1559F">
        <w:t>:</w:t>
      </w:r>
    </w:p>
    <w:p w14:paraId="725B55A3" w14:textId="77777777" w:rsidR="007970E2" w:rsidRPr="00F1559F" w:rsidRDefault="007970E2" w:rsidP="0002275A">
      <w:pPr>
        <w:rPr>
          <w:bdr w:val="none" w:sz="0" w:space="0" w:color="auto" w:frame="1"/>
          <w:specVanish/>
        </w:rPr>
      </w:pPr>
      <w:r w:rsidRPr="00F1559F">
        <w:rPr>
          <w:bdr w:val="none" w:sz="0" w:space="0" w:color="auto" w:frame="1"/>
        </w:rPr>
        <w:t>H</w:t>
      </w:r>
      <w:r w:rsidRPr="00F1559F">
        <w:rPr>
          <w:bdr w:val="none" w:sz="0" w:space="0" w:color="auto" w:frame="1"/>
          <w:vertAlign w:val="subscript"/>
        </w:rPr>
        <w:t>2</w:t>
      </w:r>
      <w:r w:rsidRPr="00F1559F">
        <w:rPr>
          <w:bdr w:val="none" w:sz="0" w:space="0" w:color="auto" w:frame="1"/>
        </w:rPr>
        <w:t>S+FeS=FeS</w:t>
      </w:r>
      <w:r w:rsidRPr="00F1559F">
        <w:rPr>
          <w:bdr w:val="none" w:sz="0" w:space="0" w:color="auto" w:frame="1"/>
          <w:vertAlign w:val="subscript"/>
        </w:rPr>
        <w:t>2</w:t>
      </w:r>
      <w:r w:rsidRPr="00F1559F">
        <w:rPr>
          <w:bdr w:val="none" w:sz="0" w:space="0" w:color="auto" w:frame="1"/>
        </w:rPr>
        <w:t>+H</w:t>
      </w:r>
      <w:r w:rsidRPr="00F1559F">
        <w:rPr>
          <w:bdr w:val="none" w:sz="0" w:space="0" w:color="auto" w:frame="1"/>
          <w:vertAlign w:val="subscript"/>
        </w:rPr>
        <w:t>2</w:t>
      </w:r>
      <w:r w:rsidRPr="00F1559F">
        <w:t xml:space="preserve"> </w:t>
      </w:r>
      <w:r w:rsidRPr="00F1559F">
        <w:tab/>
      </w:r>
      <w:r w:rsidRPr="00F1559F">
        <w:tab/>
      </w:r>
      <w:r w:rsidRPr="00F1559F">
        <w:tab/>
      </w:r>
    </w:p>
    <w:p w14:paraId="34F14FB1" w14:textId="119B6516" w:rsidR="007970E2" w:rsidRPr="00F1559F" w:rsidRDefault="007970E2" w:rsidP="0002275A">
      <w:pPr>
        <w:pStyle w:val="TAMainText"/>
      </w:pPr>
      <w:r w:rsidRPr="00F1559F">
        <w:t xml:space="preserve">There are various factors that influence the size and morphology of pyrite SINPs produced by hydrothermal methods using different S sources </w:t>
      </w:r>
      <w:r w:rsidRPr="00F1559F">
        <w:fldChar w:fldCharType="begin"/>
      </w:r>
      <w:r w:rsidR="00CD7288">
        <w:instrText xml:space="preserve"> ADDIN EN.CITE &lt;EndNote&gt;&lt;Cite AuthorYear="1"&gt;&lt;Author&gt;Gartman&lt;/Author&gt;&lt;Year&gt;2013&lt;/Year&gt;&lt;RecNum&gt;591&lt;/RecNum&gt;&lt;DisplayText&gt;&lt;style face="superscript"&gt;98&lt;/style&gt;&lt;/DisplayText&gt;&lt;record&gt;&lt;rec-number&gt;591&lt;/rec-number&gt;&lt;foreign-keys&gt;&lt;key app="EN" db-id="a2zpsespyrevvge252tvfx5lrfdd22v55ex9" timestamp="0"&gt;591&lt;/key&gt;&lt;/foreign-keys&gt;&lt;ref-type name="Journal Article"&gt;17&lt;/ref-type&gt;&lt;contributors&gt;&lt;authors&gt;&lt;author&gt;Gartman, Amy&lt;/author&gt;&lt;author&gt;Luther, George W.&lt;/author&gt;&lt;/authors&gt;&lt;/contributors&gt;&lt;titles&gt;&lt;title&gt;Comparison of pyrite (FeS2) synthesis mechanisms to reproduce natural FeS2 nanoparticles found at hydrothermal vents&lt;/title&gt;&lt;secondary-title&gt;Geochimica et Cosmochimica Acta&lt;/secondary-title&gt;&lt;/titles&gt;&lt;pages&gt;447-458&lt;/pages&gt;&lt;volume&gt;120&lt;/volume&gt;&lt;section&gt;447&lt;/section&gt;&lt;dates&gt;&lt;year&gt;2013&lt;/year&gt;&lt;pub-dates&gt;&lt;date&gt;Nov 1&lt;/date&gt;&lt;/pub-dates&gt;&lt;/dates&gt;&lt;isbn&gt;00167037&lt;/isbn&gt;&lt;accession-num&gt;WOS:000324809000024&lt;/accession-num&gt;&lt;urls&gt;&lt;related-urls&gt;&lt;url&gt;&lt;style face="underline" font="default" size="100%"&gt;&amp;lt;Go to ISI&amp;gt;://WOS:000324809000024&lt;/style&gt;&lt;/url&gt;&lt;url&gt;https://ac.els-cdn.com/S0016703713003505/1-s2.0-S0016703713003505-main.pdf?_tid=a651ccbb-af2c-42c4-82db-cec9bbe9e479&amp;amp;acdnat=1544499997_61d1802e53e8d2d43a97fe2572247568&lt;/url&gt;&lt;/related-urls&gt;&lt;/urls&gt;&lt;electronic-resource-num&gt;10.1016/j.gca.2013.06.016&lt;/electronic-resource-num&gt;&lt;/record&gt;&lt;/Cite&gt;&lt;/EndNote&gt;</w:instrText>
      </w:r>
      <w:r w:rsidRPr="00F1559F">
        <w:fldChar w:fldCharType="separate"/>
      </w:r>
      <w:r w:rsidR="000949C8" w:rsidRPr="000949C8">
        <w:rPr>
          <w:noProof/>
          <w:vertAlign w:val="superscript"/>
        </w:rPr>
        <w:t>98</w:t>
      </w:r>
      <w:r w:rsidRPr="00F1559F">
        <w:fldChar w:fldCharType="end"/>
      </w:r>
      <w:r w:rsidRPr="00F1559F">
        <w:t xml:space="preserve">.  Synthesis procedures using elemental S proceed </w:t>
      </w:r>
      <w:r w:rsidRPr="00F1559F">
        <w:rPr>
          <w:i/>
        </w:rPr>
        <w:t>via</w:t>
      </w:r>
      <w:r w:rsidRPr="00F1559F">
        <w:t xml:space="preserve"> polysulfide, produc</w:t>
      </w:r>
      <w:r w:rsidR="00690630" w:rsidRPr="00F1559F">
        <w:t>e</w:t>
      </w:r>
      <w:r w:rsidRPr="00F1559F">
        <w:t xml:space="preserve"> mainly octahedral pyrite particles, whereas synthesis using H</w:t>
      </w:r>
      <w:r w:rsidRPr="00F1559F">
        <w:rPr>
          <w:vertAlign w:val="subscript"/>
        </w:rPr>
        <w:t>2</w:t>
      </w:r>
      <w:r w:rsidRPr="00F1559F">
        <w:t xml:space="preserve">S proceed </w:t>
      </w:r>
      <w:r w:rsidRPr="00F1559F">
        <w:rPr>
          <w:i/>
        </w:rPr>
        <w:t>via</w:t>
      </w:r>
      <w:r w:rsidRPr="00F1559F">
        <w:t xml:space="preserve"> FeS and H</w:t>
      </w:r>
      <w:r w:rsidRPr="00F1559F">
        <w:rPr>
          <w:vertAlign w:val="subscript"/>
        </w:rPr>
        <w:t>2</w:t>
      </w:r>
      <w:r w:rsidRPr="00F1559F">
        <w:t>S, produc</w:t>
      </w:r>
      <w:r w:rsidR="00690630" w:rsidRPr="00F1559F">
        <w:t>e</w:t>
      </w:r>
      <w:r w:rsidRPr="00F1559F">
        <w:t xml:space="preserve"> much smaller NPs with diverse morphologies, including cubes and framboids.  The synthesis of high quality phase-pure and single crystalline pyrite nanoparticles </w:t>
      </w:r>
      <w:r w:rsidRPr="00F1559F">
        <w:rPr>
          <w:i/>
        </w:rPr>
        <w:t>via</w:t>
      </w:r>
      <w:r w:rsidRPr="00F1559F">
        <w:t xml:space="preserve"> the hydrothermal route has been accomplished wherein the reaction time and S:Fe molar ratio play </w:t>
      </w:r>
      <w:r w:rsidRPr="00F1559F">
        <w:lastRenderedPageBreak/>
        <w:t>important roles in the quality and morphology of FeS</w:t>
      </w:r>
      <w:r w:rsidRPr="00F1559F">
        <w:rPr>
          <w:vertAlign w:val="subscript"/>
        </w:rPr>
        <w:t>2</w:t>
      </w:r>
      <w:r w:rsidRPr="00F1559F">
        <w:t xml:space="preserve"> nanocrystals produced. A high sulfur to iron molar ratio and longer reaction times are beneficial for this purpose </w:t>
      </w:r>
      <w:r w:rsidRPr="00F1559F">
        <w:fldChar w:fldCharType="begin"/>
      </w:r>
      <w:r w:rsidR="00CD7288">
        <w:instrText xml:space="preserve"> ADDIN EN.CITE &lt;EndNote&gt;&lt;Cite&gt;&lt;Author&gt;Liu&lt;/Author&gt;&lt;Year&gt;2014&lt;/Year&gt;&lt;RecNum&gt;765&lt;/RecNum&gt;&lt;DisplayText&gt;&lt;style face="superscript"&gt;148&lt;/style&gt;&lt;/DisplayText&gt;&lt;record&gt;&lt;rec-number&gt;765&lt;/rec-number&gt;&lt;foreign-keys&gt;&lt;key app="EN" db-id="a2zpsespyrevvge252tvfx5lrfdd22v55ex9" timestamp="0"&gt;765&lt;/key&gt;&lt;/foreign-keys&gt;&lt;ref-type name="Journal Article"&gt;17&lt;/ref-type&gt;&lt;contributors&gt;&lt;authors&gt;&lt;author&gt;Liu, J.&lt;/author&gt;&lt;author&gt;Wen, Y.&lt;/author&gt;&lt;author&gt;Wang, Y.&lt;/author&gt;&lt;author&gt;Van Aken, P. A.&lt;/author&gt;&lt;author&gt;Maier, J.&lt;/author&gt;&lt;author&gt;Yu, Y.&lt;/author&gt;&lt;/authors&gt;&lt;/contributors&gt;&lt;titles&gt;&lt;title&gt;Carbon-Encapsulated Pyrite as Stable and Earth-Abundant High Energy Cathode Material for Rechargeable Lithium Batteries&lt;/title&gt;&lt;secondary-title&gt;Advanced Materials&lt;/secondary-title&gt;&lt;/titles&gt;&lt;pages&gt;6025-6030&lt;/pages&gt;&lt;volume&gt;26&lt;/volume&gt;&lt;number&gt;34&lt;/number&gt;&lt;dates&gt;&lt;year&gt;2014&lt;/year&gt;&lt;/dates&gt;&lt;urls&gt;&lt;/urls&gt;&lt;electronic-resource-num&gt;10.1002/adma.201401496&lt;/electronic-resource-num&gt;&lt;/record&gt;&lt;/Cite&gt;&lt;/EndNote&gt;</w:instrText>
      </w:r>
      <w:r w:rsidRPr="00F1559F">
        <w:fldChar w:fldCharType="separate"/>
      </w:r>
      <w:r w:rsidR="000949C8" w:rsidRPr="000949C8">
        <w:rPr>
          <w:noProof/>
          <w:vertAlign w:val="superscript"/>
        </w:rPr>
        <w:t>148</w:t>
      </w:r>
      <w:r w:rsidRPr="00F1559F">
        <w:fldChar w:fldCharType="end"/>
      </w:r>
      <w:r w:rsidRPr="00F1559F">
        <w:t xml:space="preserve">. </w:t>
      </w:r>
    </w:p>
    <w:p w14:paraId="79B22606" w14:textId="77777777" w:rsidR="007970E2" w:rsidRPr="00F1559F" w:rsidRDefault="007970E2" w:rsidP="005E06A4">
      <w:pPr>
        <w:pStyle w:val="Heading3"/>
      </w:pPr>
      <w:r w:rsidRPr="00F1559F">
        <w:t>FeS SINPs</w:t>
      </w:r>
    </w:p>
    <w:p w14:paraId="4269AF23" w14:textId="78281CCE" w:rsidR="007970E2" w:rsidRPr="00F1559F" w:rsidRDefault="007970E2" w:rsidP="0002275A">
      <w:pPr>
        <w:pStyle w:val="TAMainText"/>
      </w:pPr>
      <w:r w:rsidRPr="00F1559F">
        <w:t xml:space="preserve">Synthesis of (approximate) iron sulfide (FeS) NPs can easily be achieved by wet chemical reduction and the formed FeS SINPs separated by filtration.  A tentative chemical reaction for such a process is as follows </w:t>
      </w:r>
      <w:r w:rsidRPr="00F1559F">
        <w:fldChar w:fldCharType="begin"/>
      </w:r>
      <w:r w:rsidR="00194F0B">
        <w:instrText xml:space="preserve"> ADDIN EN.CITE &lt;EndNote&gt;&lt;Cite&gt;&lt;Author&gt;Malek&lt;/Author&gt;&lt;Year&gt;2018&lt;/Year&gt;&lt;RecNum&gt;923&lt;/RecNum&gt;&lt;DisplayText&gt;&lt;style face="superscript"&gt;149&lt;/style&gt;&lt;/DisplayText&gt;&lt;record&gt;&lt;rec-number&gt;923&lt;/rec-number&gt;&lt;foreign-keys&gt;&lt;key app="EN" db-id="a2zpsespyrevvge252tvfx5lrfdd22v55ex9" timestamp="0"&gt;923&lt;/key&gt;&lt;/foreign-keys&gt;&lt;ref-type name="Journal Article"&gt;17&lt;/ref-type&gt;&lt;contributors&gt;&lt;authors&gt;&lt;author&gt;Malek, Tasmira J.&lt;/author&gt;&lt;author&gt;Chaki, Sunil H.&lt;/author&gt;&lt;author&gt;Deshpande, M. P.&lt;/author&gt;&lt;/authors&gt;&lt;/contributors&gt;&lt;titles&gt;&lt;title&gt;Structural, morphological, optical, thermal and magnetic study of mackinawite FeS nanoparticles synthesized by wet chemical reduction technique&lt;/title&gt;&lt;secondary-title&gt;Physica B: Condensed Matter&lt;/secondary-title&gt;&lt;/titles&gt;&lt;pages&gt;59-66&lt;/pages&gt;&lt;volume&gt;546&lt;/volume&gt;&lt;section&gt;59&lt;/section&gt;&lt;dates&gt;&lt;year&gt;2018&lt;/year&gt;&lt;/dates&gt;&lt;isbn&gt;09214526&lt;/isbn&gt;&lt;work-type&gt;Article&lt;/work-type&gt;&lt;urls&gt;&lt;related-urls&gt;&lt;url&gt;https://www.scopus.com/inward/record.uri?eid=2-s2.0-85050856581&amp;amp;doi=10.1016%2fj.physb.2018.07.024&amp;amp;partnerID=40&amp;amp;md5=3e6f8834258c0a239a6a40ff5df17746&lt;/url&gt;&lt;/related-urls&gt;&lt;/urls&gt;&lt;electronic-resource-num&gt;10.1016/j.physb.2018.07.024&lt;/electronic-resource-num&gt;&lt;remote-database-name&gt;Scopus&lt;/remote-database-name&gt;&lt;/record&gt;&lt;/Cite&gt;&lt;/EndNote&gt;</w:instrText>
      </w:r>
      <w:r w:rsidRPr="00F1559F">
        <w:fldChar w:fldCharType="separate"/>
      </w:r>
      <w:r w:rsidR="000949C8" w:rsidRPr="000949C8">
        <w:rPr>
          <w:noProof/>
          <w:vertAlign w:val="superscript"/>
        </w:rPr>
        <w:t>149</w:t>
      </w:r>
      <w:r w:rsidRPr="00F1559F">
        <w:fldChar w:fldCharType="end"/>
      </w:r>
      <w:r w:rsidRPr="00F1559F">
        <w:t xml:space="preserve">: </w:t>
      </w:r>
    </w:p>
    <w:p w14:paraId="6B70AE66" w14:textId="77777777" w:rsidR="007970E2" w:rsidRPr="00F1559F" w:rsidRDefault="007970E2" w:rsidP="0002275A">
      <w:r w:rsidRPr="00F1559F">
        <w:t>2Fe(NO</w:t>
      </w:r>
      <w:r w:rsidRPr="00F1559F">
        <w:rPr>
          <w:vertAlign w:val="subscript"/>
        </w:rPr>
        <w:t>3</w:t>
      </w:r>
      <w:r w:rsidRPr="00F1559F">
        <w:t>)</w:t>
      </w:r>
      <w:r w:rsidRPr="00F1559F">
        <w:rPr>
          <w:vertAlign w:val="subscript"/>
        </w:rPr>
        <w:t>3</w:t>
      </w:r>
      <w:r w:rsidRPr="00F1559F">
        <w:t>·9H</w:t>
      </w:r>
      <w:r w:rsidRPr="00F1559F">
        <w:rPr>
          <w:vertAlign w:val="subscript"/>
        </w:rPr>
        <w:t>2</w:t>
      </w:r>
      <w:r w:rsidRPr="00F1559F">
        <w:t>O + 3C</w:t>
      </w:r>
      <w:r w:rsidRPr="00F1559F">
        <w:rPr>
          <w:vertAlign w:val="subscript"/>
        </w:rPr>
        <w:t>4</w:t>
      </w:r>
      <w:r w:rsidRPr="00F1559F">
        <w:t>H</w:t>
      </w:r>
      <w:r w:rsidRPr="00F1559F">
        <w:rPr>
          <w:vertAlign w:val="subscript"/>
        </w:rPr>
        <w:t>4</w:t>
      </w:r>
      <w:r w:rsidRPr="00F1559F">
        <w:t>Na</w:t>
      </w:r>
      <w:r w:rsidRPr="00F1559F">
        <w:rPr>
          <w:vertAlign w:val="subscript"/>
        </w:rPr>
        <w:t>2</w:t>
      </w:r>
      <w:r w:rsidRPr="00F1559F">
        <w:t>O</w:t>
      </w:r>
      <w:r w:rsidRPr="00F1559F">
        <w:rPr>
          <w:vertAlign w:val="subscript"/>
        </w:rPr>
        <w:t>6</w:t>
      </w:r>
      <w:r w:rsidRPr="00F1559F">
        <w:t>·2H</w:t>
      </w:r>
      <w:r w:rsidRPr="00F1559F">
        <w:rPr>
          <w:vertAlign w:val="subscript"/>
        </w:rPr>
        <w:t>2</w:t>
      </w:r>
      <w:r w:rsidRPr="00F1559F">
        <w:t>O + 2Na</w:t>
      </w:r>
      <w:r w:rsidRPr="00F1559F">
        <w:rPr>
          <w:vertAlign w:val="subscript"/>
        </w:rPr>
        <w:t>2</w:t>
      </w:r>
      <w:r w:rsidRPr="00F1559F">
        <w:t>S</w:t>
      </w:r>
      <w:r w:rsidRPr="00F1559F">
        <w:rPr>
          <w:vertAlign w:val="subscript"/>
        </w:rPr>
        <w:t>2</w:t>
      </w:r>
      <w:r w:rsidRPr="00F1559F">
        <w:t>O</w:t>
      </w:r>
      <w:r w:rsidRPr="00F1559F">
        <w:rPr>
          <w:vertAlign w:val="subscript"/>
        </w:rPr>
        <w:t>3</w:t>
      </w:r>
      <w:r w:rsidRPr="00F1559F">
        <w:t>·5H</w:t>
      </w:r>
      <w:r w:rsidRPr="00F1559F">
        <w:rPr>
          <w:vertAlign w:val="subscript"/>
        </w:rPr>
        <w:t>2</w:t>
      </w:r>
      <w:r w:rsidRPr="00F1559F">
        <w:t>O → FeS + 6NaNO</w:t>
      </w:r>
      <w:r w:rsidRPr="00F1559F">
        <w:rPr>
          <w:vertAlign w:val="subscript"/>
        </w:rPr>
        <w:t>3</w:t>
      </w:r>
      <w:r w:rsidRPr="00F1559F">
        <w:t xml:space="preserve"> + 2Na</w:t>
      </w:r>
      <w:r w:rsidRPr="00F1559F">
        <w:rPr>
          <w:vertAlign w:val="subscript"/>
        </w:rPr>
        <w:t>2</w:t>
      </w:r>
      <w:r w:rsidRPr="00F1559F">
        <w:t>SO</w:t>
      </w:r>
      <w:r w:rsidRPr="00F1559F">
        <w:rPr>
          <w:vertAlign w:val="subscript"/>
        </w:rPr>
        <w:t>3</w:t>
      </w:r>
      <w:r w:rsidRPr="00F1559F">
        <w:t xml:space="preserve"> + C</w:t>
      </w:r>
      <w:r w:rsidRPr="00F1559F">
        <w:rPr>
          <w:vertAlign w:val="subscript"/>
        </w:rPr>
        <w:t>4</w:t>
      </w:r>
      <w:r w:rsidRPr="00F1559F">
        <w:t>H</w:t>
      </w:r>
      <w:r w:rsidRPr="00F1559F">
        <w:rPr>
          <w:vertAlign w:val="subscript"/>
        </w:rPr>
        <w:t>4</w:t>
      </w:r>
      <w:r w:rsidRPr="00F1559F">
        <w:t>Na</w:t>
      </w:r>
      <w:r w:rsidRPr="00F1559F">
        <w:rPr>
          <w:vertAlign w:val="subscript"/>
        </w:rPr>
        <w:t>2</w:t>
      </w:r>
      <w:r w:rsidRPr="00F1559F">
        <w:t>O</w:t>
      </w:r>
      <w:r w:rsidRPr="00F1559F">
        <w:rPr>
          <w:vertAlign w:val="subscript"/>
        </w:rPr>
        <w:t>6</w:t>
      </w:r>
      <w:r w:rsidRPr="00F1559F">
        <w:t>(aq)</w:t>
      </w:r>
      <w:r w:rsidRPr="00F1559F">
        <w:tab/>
      </w:r>
    </w:p>
    <w:p w14:paraId="5CDF7358" w14:textId="344BFCEE" w:rsidR="007970E2" w:rsidRPr="00F1559F" w:rsidRDefault="007970E2" w:rsidP="0002275A">
      <w:pPr>
        <w:pStyle w:val="TAMainText"/>
      </w:pPr>
      <w:r w:rsidRPr="00F1559F">
        <w:t>The synthesis of FeS SINPs</w:t>
      </w:r>
      <w:r w:rsidR="00690630" w:rsidRPr="00F1559F">
        <w:t xml:space="preserve"> with needle-like morphology</w:t>
      </w:r>
      <w:r w:rsidRPr="00F1559F">
        <w:t xml:space="preserve"> can be achieved </w:t>
      </w:r>
      <w:r w:rsidRPr="00F1559F">
        <w:rPr>
          <w:i/>
        </w:rPr>
        <w:t>via</w:t>
      </w:r>
      <w:r w:rsidRPr="00F1559F">
        <w:t xml:space="preserve"> the Schlenk technique under a N</w:t>
      </w:r>
      <w:r w:rsidRPr="00F1559F">
        <w:rPr>
          <w:vertAlign w:val="subscript"/>
        </w:rPr>
        <w:t>2</w:t>
      </w:r>
      <w:r w:rsidRPr="00F1559F">
        <w:t xml:space="preserve"> atmosphere </w:t>
      </w:r>
      <w:r w:rsidRPr="00F1559F">
        <w:fldChar w:fldCharType="begin"/>
      </w:r>
      <w:r w:rsidR="004D013A">
        <w:instrText xml:space="preserve"> ADDIN EN.CITE &lt;EndNote&gt;&lt;Cite&gt;&lt;Author&gt;Dutta&lt;/Author&gt;&lt;Year&gt;2012&lt;/Year&gt;&lt;RecNum&gt;667&lt;/RecNum&gt;&lt;DisplayText&gt;&lt;style face="superscript"&gt;130&lt;/style&gt;&lt;/DisplayText&gt;&lt;record&gt;&lt;rec-number&gt;667&lt;/rec-number&gt;&lt;foreign-keys&gt;&lt;key app="EN" db-id="a2zpsespyrevvge252tvfx5lrfdd22v55ex9" timestamp="0"&gt;667&lt;/key&gt;&lt;/foreign-keys&gt;&lt;ref-type name="Journal Article"&gt;17&lt;/ref-type&gt;&lt;contributors&gt;&lt;authors&gt;&lt;author&gt;Dutta, Amit Kumar&lt;/author&gt;&lt;author&gt;Maji, Swarup Kumar&lt;/author&gt;&lt;author&gt;Srivastava, Divesh N&lt;/author&gt;&lt;author&gt;Mondal, Anup&lt;/author&gt;&lt;author&gt;Biswas, Papu&lt;/author&gt;&lt;author&gt;Paul, Parimal&lt;/author&gt;&lt;author&gt;Adhikary, Bibhutosh&lt;/author&gt;&lt;/authors&gt;&lt;/contributors&gt;&lt;titles&gt;&lt;title&gt;Synthesis of FeS and FeSe nanoparticles from a single source precursor: a study of their photocatalytic activity, peroxidase-like behavior, and electrochemical sensing of H2O2&lt;/title&gt;&lt;secondary-title&gt;ACS applied materials &amp;amp; interfaces&lt;/secondary-title&gt;&lt;/titles&gt;&lt;pages&gt;1919-1927&lt;/pages&gt;&lt;volume&gt;4&lt;/volume&gt;&lt;number&gt;4&lt;/number&gt;&lt;dates&gt;&lt;year&gt;2012&lt;/year&gt;&lt;/dates&gt;&lt;isbn&gt;1944-8244&lt;/isbn&gt;&lt;urls&gt;&lt;/urls&gt;&lt;electronic-resource-num&gt;10.1021/am300408r&lt;/electronic-resource-num&gt;&lt;/record&gt;&lt;/Cite&gt;&lt;/EndNote&gt;</w:instrText>
      </w:r>
      <w:r w:rsidRPr="00F1559F">
        <w:fldChar w:fldCharType="separate"/>
      </w:r>
      <w:r w:rsidR="000949C8" w:rsidRPr="000949C8">
        <w:rPr>
          <w:noProof/>
          <w:vertAlign w:val="superscript"/>
        </w:rPr>
        <w:t>130</w:t>
      </w:r>
      <w:r w:rsidRPr="00F1559F">
        <w:fldChar w:fldCharType="end"/>
      </w:r>
      <w:r w:rsidR="00DB6F4C" w:rsidRPr="00F1559F">
        <w:t xml:space="preserve"> and</w:t>
      </w:r>
      <w:r w:rsidRPr="00F1559F">
        <w:t xml:space="preserve"> </w:t>
      </w:r>
      <w:r w:rsidR="00DB6F4C" w:rsidRPr="00F1559F">
        <w:t>a</w:t>
      </w:r>
      <w:r w:rsidRPr="00F1559F">
        <w:t xml:space="preserve">utoclaving the solution at 150 °C for 12 h </w:t>
      </w:r>
      <w:r w:rsidR="00DB6F4C" w:rsidRPr="00F1559F">
        <w:t xml:space="preserve">followed by </w:t>
      </w:r>
      <w:r w:rsidRPr="00F1559F">
        <w:t>centrifugation. Colloidal nanosheets of mackinawite (FeS) can also be synthesized by co-precipitating an amorphous Fe-S precursor, which is first formed by rapid injection of Na</w:t>
      </w:r>
      <w:r w:rsidRPr="00F1559F">
        <w:rPr>
          <w:vertAlign w:val="subscript"/>
        </w:rPr>
        <w:t>2</w:t>
      </w:r>
      <w:r w:rsidRPr="00F1559F">
        <w:t>S into a FeCl</w:t>
      </w:r>
      <w:r w:rsidRPr="00F1559F">
        <w:rPr>
          <w:vertAlign w:val="subscript"/>
        </w:rPr>
        <w:t>2</w:t>
      </w:r>
      <w:r w:rsidRPr="00F1559F">
        <w:t xml:space="preserve"> solution, followed by centrifugation, sonication of the precipitate in ethylene glycol, and heating in an autoclave to 200 °C.  The resulting product ha</w:t>
      </w:r>
      <w:r w:rsidR="00690630" w:rsidRPr="00F1559F">
        <w:t>s</w:t>
      </w:r>
      <w:r w:rsidRPr="00F1559F">
        <w:t xml:space="preserve"> lattice constants of a = 3.674(3) Å and c = 5.0354(3) Å, with the nanosheets irregularly faceted of length 100 nm to &gt; 1 mm and ~30 nm thicknesses with the surface normal oriented along the [0 0 1] direction </w:t>
      </w:r>
      <w:r w:rsidRPr="00F1559F">
        <w:fldChar w:fldCharType="begin"/>
      </w:r>
      <w:r w:rsidR="00CD7288">
        <w:instrText xml:space="preserve"> ADDIN EN.CITE &lt;EndNote&gt;&lt;Cite&gt;&lt;Author&gt;Vaughan&lt;/Author&gt;&lt;Year&gt;1978&lt;/Year&gt;&lt;RecNum&gt;640&lt;/RecNum&gt;&lt;DisplayText&gt;&lt;style face="superscript"&gt;24&lt;/style&gt;&lt;/DisplayText&gt;&lt;record&gt;&lt;rec-number&gt;640&lt;/rec-number&gt;&lt;foreign-keys&gt;&lt;key app="EN" db-id="a2zpsespyrevvge252tvfx5lrfdd22v55ex9" timestamp="0"&gt;640&lt;/key&gt;&lt;/foreign-keys&gt;&lt;ref-type name="Journal Article"&gt;17&lt;/ref-type&gt;&lt;contributors&gt;&lt;authors&gt;&lt;author&gt;Vaughan, David J&lt;/author&gt;&lt;/authors&gt;&lt;/contributors&gt;&lt;titles&gt;&lt;title&gt;Mineral chemistry of metal sulfides&lt;/title&gt;&lt;secondary-title&gt;Cambridge Earth Sci. Ser., Cambridge&lt;/secondary-title&gt;&lt;/titles&gt;&lt;volume&gt;493&lt;/volume&gt;&lt;dates&gt;&lt;year&gt;1978&lt;/year&gt;&lt;/dates&gt;&lt;urls&gt;&lt;/urls&gt;&lt;/record&gt;&lt;/Cite&gt;&lt;/EndNote&gt;</w:instrText>
      </w:r>
      <w:r w:rsidRPr="00F1559F">
        <w:fldChar w:fldCharType="separate"/>
      </w:r>
      <w:r w:rsidR="000949C8" w:rsidRPr="000949C8">
        <w:rPr>
          <w:noProof/>
          <w:vertAlign w:val="superscript"/>
        </w:rPr>
        <w:t>24</w:t>
      </w:r>
      <w:r w:rsidRPr="00F1559F">
        <w:fldChar w:fldCharType="end"/>
      </w:r>
      <w:r w:rsidRPr="00F1559F">
        <w:t>. Variations of the synthesis procedure can also produce Fe/FeS SINPs of 20~30 nm size and high specific surface areas of 30~40 m</w:t>
      </w:r>
      <w:r w:rsidRPr="00F1559F">
        <w:rPr>
          <w:vertAlign w:val="superscript"/>
        </w:rPr>
        <w:t>2</w:t>
      </w:r>
      <w:r w:rsidRPr="00F1559F">
        <w:t xml:space="preserve">/g </w:t>
      </w:r>
      <w:r w:rsidRPr="00F1559F">
        <w:fldChar w:fldCharType="begin"/>
      </w:r>
      <w:r w:rsidR="00CD7288">
        <w:instrText xml:space="preserve"> ADDIN EN.CITE &lt;EndNote&gt;&lt;Cite&gt;&lt;Author&gt;Kim&lt;/Author&gt;&lt;Year&gt;2011&lt;/Year&gt;&lt;RecNum&gt;4379&lt;/RecNum&gt;&lt;DisplayText&gt;&lt;style face="superscript"&gt;143&lt;/style&gt;&lt;/DisplayText&gt;&lt;record&gt;&lt;rec-number&gt;4379&lt;/rec-number&gt;&lt;foreign-keys&gt;&lt;key app="EN" db-id="a2zpsespyrevvge252tvfx5lrfdd22v55ex9" timestamp="0"&gt;4379&lt;/key&gt;&lt;/foreign-keys&gt;&lt;ref-type name="Journal Article"&gt;17&lt;/ref-type&gt;&lt;contributors&gt;&lt;authors&gt;&lt;author&gt;Kim, Eun-Ju&lt;/author&gt;&lt;author&gt;Kim, Jae-Hwan&lt;/author&gt;&lt;author&gt;Azad, Abdul-Majeed&lt;/author&gt;&lt;author&gt;Chang, Yoon-Seok&lt;/author&gt;&lt;/authors&gt;&lt;/contributors&gt;&lt;titles&gt;&lt;title&gt;Facile Synthesis and Characterization of Fe/FeS Nanoparticles for Environmental Applications&lt;/title&gt;&lt;secondary-title&gt;Acs Applied Materials &amp;amp; Interfaces&lt;/secondary-title&gt;&lt;/titles&gt;&lt;pages&gt;1457-1462&lt;/pages&gt;&lt;volume&gt;3&lt;/volume&gt;&lt;number&gt;5&lt;/number&gt;&lt;dates&gt;&lt;year&gt;2011&lt;/year&gt;&lt;pub-dates&gt;&lt;date&gt;May&lt;/date&gt;&lt;/pub-dates&gt;&lt;/dates&gt;&lt;isbn&gt;1944-8244&lt;/isbn&gt;&lt;accession-num&gt;WOS:000290843800014&lt;/accession-num&gt;&lt;urls&gt;&lt;related-urls&gt;&lt;url&gt;&amp;lt;Go to ISI&amp;gt;://WOS:000290843800014&lt;/url&gt;&lt;url&gt;https://pubs.acs.org/doi/pdfplus/10.1021/am200016v&lt;/url&gt;&lt;/related-urls&gt;&lt;/urls&gt;&lt;electronic-resource-num&gt;10.1021/am200016v&lt;/electronic-resource-num&gt;&lt;/record&gt;&lt;/Cite&gt;&lt;/EndNote&gt;</w:instrText>
      </w:r>
      <w:r w:rsidRPr="00F1559F">
        <w:fldChar w:fldCharType="separate"/>
      </w:r>
      <w:r w:rsidR="00CD7288" w:rsidRPr="00CD7288">
        <w:rPr>
          <w:noProof/>
          <w:vertAlign w:val="superscript"/>
        </w:rPr>
        <w:t>143</w:t>
      </w:r>
      <w:r w:rsidRPr="00F1559F">
        <w:fldChar w:fldCharType="end"/>
      </w:r>
      <w:r w:rsidRPr="00F1559F">
        <w:t>.</w:t>
      </w:r>
    </w:p>
    <w:p w14:paraId="0358CD37" w14:textId="77777777" w:rsidR="007970E2" w:rsidRPr="00F1559F" w:rsidRDefault="007970E2" w:rsidP="005E06A4">
      <w:pPr>
        <w:pStyle w:val="Heading3"/>
      </w:pPr>
      <w:r w:rsidRPr="00F1559F">
        <w:t>Other SINP types</w:t>
      </w:r>
    </w:p>
    <w:p w14:paraId="00C56D15" w14:textId="6321CF28" w:rsidR="007970E2" w:rsidRPr="00F1559F" w:rsidRDefault="007970E2" w:rsidP="0002275A">
      <w:pPr>
        <w:pStyle w:val="TAMainText"/>
      </w:pPr>
      <w:r w:rsidRPr="00F1559F">
        <w:t>The synthesis of</w:t>
      </w:r>
      <w:bookmarkStart w:id="81" w:name="OLE_LINK77"/>
      <w:bookmarkStart w:id="82" w:name="OLE_LINK113"/>
      <w:r w:rsidRPr="00F1559F">
        <w:t xml:space="preserve"> pyrrhotite (Fe</w:t>
      </w:r>
      <w:r w:rsidRPr="00F1559F">
        <w:rPr>
          <w:vertAlign w:val="subscript"/>
        </w:rPr>
        <w:t>7</w:t>
      </w:r>
      <w:r w:rsidRPr="00F1559F">
        <w:t>S</w:t>
      </w:r>
      <w:r w:rsidRPr="00F1559F">
        <w:rPr>
          <w:vertAlign w:val="subscript"/>
        </w:rPr>
        <w:t>8</w:t>
      </w:r>
      <w:bookmarkEnd w:id="81"/>
      <w:bookmarkEnd w:id="82"/>
      <w:r w:rsidRPr="00F1559F">
        <w:t>) SINPs (~30 nm) can be accomplished by mixing iron(III) chloride hexa-hydrate and thiourea in a mixture of ethylene glycol H</w:t>
      </w:r>
      <w:r w:rsidRPr="00F1559F">
        <w:rPr>
          <w:vertAlign w:val="subscript"/>
        </w:rPr>
        <w:t>2</w:t>
      </w:r>
      <w:r w:rsidRPr="00F1559F">
        <w:t xml:space="preserve">O, and autoclaving the mixture at high temperature </w:t>
      </w:r>
      <w:r w:rsidRPr="00F1559F">
        <w:fldChar w:fldCharType="begin"/>
      </w:r>
      <w:r w:rsidR="00CD7288">
        <w:instrText xml:space="preserve"> ADDIN EN.CITE &lt;EndNote&gt;&lt;Cite&gt;&lt;Author&gt;Cantu&lt;/Author&gt;&lt;Year&gt;2016&lt;/Year&gt;&lt;RecNum&gt;692&lt;/RecNum&gt;&lt;DisplayText&gt;&lt;style face="superscript"&gt;139&lt;/style&gt;&lt;/DisplayText&gt;&lt;record&gt;&lt;rec-number&gt;692&lt;/rec-number&gt;&lt;foreign-keys&gt;&lt;key app="EN" db-id="a2zpsespyrevvge252tvfx5lrfdd22v55ex9" timestamp="0"&gt;692&lt;/key&gt;&lt;/foreign-keys&gt;&lt;ref-type name="Journal Article"&gt;17&lt;/ref-type&gt;&lt;contributors&gt;&lt;authors&gt;&lt;author&gt;Cantu, Jesus&lt;/author&gt;&lt;author&gt;Gonzalez, Louis E.&lt;/author&gt;&lt;author&gt;Goodship, Jacqueline&lt;/author&gt;&lt;author&gt;Contreras, Monica&lt;/author&gt;&lt;author&gt;Joseph, Meera&lt;/author&gt;&lt;author&gt;Garza, Cameron&lt;/author&gt;&lt;author&gt;Eubanks, T. M.&lt;/author&gt;&lt;author&gt;Parsons, J. G.&lt;/author&gt;&lt;/authors&gt;&lt;/contributors&gt;&lt;titles&gt;&lt;title&gt;Removal of arsenic from water using synthetic Fe7S8 nanoparticles&lt;/title&gt;&lt;secondary-title&gt;Chemical Engineering Journal&lt;/secondary-title&gt;&lt;/titles&gt;&lt;periodical&gt;&lt;full-title&gt;Chemical Engineering Journal&lt;/full-title&gt;&lt;/periodical&gt;&lt;pages&gt;428-437&lt;/pages&gt;&lt;volume&gt;290&lt;/volume&gt;&lt;dates&gt;&lt;year&gt;2016&lt;/year&gt;&lt;pub-dates&gt;&lt;date&gt;Apr 15&lt;/date&gt;&lt;/pub-dates&gt;&lt;/dates&gt;&lt;isbn&gt;1385-8947&lt;/isbn&gt;&lt;accession-num&gt;WOS:000371560100047&lt;/accession-num&gt;&lt;urls&gt;&lt;related-urls&gt;&lt;url&gt;&amp;lt;Go to ISI&amp;gt;://WOS:000371560100047&lt;/url&gt;&lt;/related-urls&gt;&lt;/urls&gt;&lt;electronic-resource-num&gt;10.1016/j.cej.2016.01.053&lt;/electronic-resource-num&gt;&lt;/record&gt;&lt;/Cite&gt;&lt;/EndNote&gt;</w:instrText>
      </w:r>
      <w:r w:rsidRPr="00F1559F">
        <w:fldChar w:fldCharType="separate"/>
      </w:r>
      <w:r w:rsidR="000949C8" w:rsidRPr="000949C8">
        <w:rPr>
          <w:noProof/>
          <w:vertAlign w:val="superscript"/>
        </w:rPr>
        <w:t>139</w:t>
      </w:r>
      <w:r w:rsidRPr="00F1559F">
        <w:fldChar w:fldCharType="end"/>
      </w:r>
      <w:r w:rsidRPr="00F1559F">
        <w:t xml:space="preserve">.  Similarly, both nanowires and nanosheets of pyrrhotite can be produced by </w:t>
      </w:r>
      <w:r w:rsidRPr="00F1559F">
        <w:lastRenderedPageBreak/>
        <w:t xml:space="preserve">varying the synthesis conditions and processing of the resultant precipitate </w:t>
      </w:r>
      <w:r w:rsidRPr="00F1559F">
        <w:fldChar w:fldCharType="begin">
          <w:fldData xml:space="preserve">PEVuZE5vdGU+PENpdGU+PEF1dGhvcj5OYXRoPC9BdXRob3I+PFllYXI+MjAwMzwvWWVhcj48UmVj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</w:fldData>
        </w:fldChar>
      </w:r>
      <w:r w:rsidR="00CD7288">
        <w:instrText xml:space="preserve"> ADDIN EN.CITE </w:instrText>
      </w:r>
      <w:r w:rsidR="00CD7288">
        <w:fldChar w:fldCharType="begin">
          <w:fldData xml:space="preserve">PEVuZE5vdGU+PENpdGU+PEF1dGhvcj5OYXRoPC9BdXRob3I+PFllYXI+MjAwMzwvWWVhcj48UmVj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</w:fldData>
        </w:fldChar>
      </w:r>
      <w:r w:rsidR="00CD7288">
        <w:instrText xml:space="preserve"> ADDIN EN.CITE.DATA </w:instrText>
      </w:r>
      <w:r w:rsidR="00CD7288">
        <w:fldChar w:fldCharType="end"/>
      </w:r>
      <w:r w:rsidRPr="00F1559F">
        <w:fldChar w:fldCharType="separate"/>
      </w:r>
      <w:r w:rsidR="000949C8" w:rsidRPr="000949C8">
        <w:rPr>
          <w:noProof/>
          <w:vertAlign w:val="superscript"/>
        </w:rPr>
        <w:t>150, 151</w:t>
      </w:r>
      <w:r w:rsidRPr="00F1559F">
        <w:fldChar w:fldCharType="end"/>
      </w:r>
      <w:r w:rsidRPr="00F1559F">
        <w:t xml:space="preserve">.  A variety of synthesis methods have also been used to generate and stabilize greigite nanocrystals </w:t>
      </w:r>
      <w:r w:rsidRPr="00F1559F">
        <w:fldChar w:fldCharType="begin">
          <w:fldData xml:space="preserve">PEVuZE5vdGU+PENpdGU+PEF1dGhvcj5WYW5pdGhhPC9BdXRob3I+PFllYXI+MjAwODwvWWVhcj48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=
</w:fldData>
        </w:fldChar>
      </w:r>
      <w:r w:rsidR="004D013A">
        <w:instrText xml:space="preserve"> ADDIN EN.CITE </w:instrText>
      </w:r>
      <w:r w:rsidR="004D013A">
        <w:fldChar w:fldCharType="begin">
          <w:fldData xml:space="preserve">PEVuZE5vdGU+PENpdGU+PEF1dGhvcj5WYW5pdGhhPC9BdXRob3I+PFllYXI+MjAwODwvWWVhcj48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=
</w:fldData>
        </w:fldChar>
      </w:r>
      <w:r w:rsidR="004D013A">
        <w:instrText xml:space="preserve"> ADDIN EN.CITE.DATA </w:instrText>
      </w:r>
      <w:r w:rsidR="004D013A">
        <w:fldChar w:fldCharType="end"/>
      </w:r>
      <w:r w:rsidRPr="00F1559F">
        <w:fldChar w:fldCharType="separate"/>
      </w:r>
      <w:r w:rsidR="000949C8" w:rsidRPr="000949C8">
        <w:rPr>
          <w:noProof/>
          <w:vertAlign w:val="superscript"/>
        </w:rPr>
        <w:t>152, 153</w:t>
      </w:r>
      <w:r w:rsidRPr="00F1559F">
        <w:fldChar w:fldCharType="end"/>
      </w:r>
      <w:r w:rsidRPr="00F1559F">
        <w:t xml:space="preserve">, which display excellent sorption capacity and separation properties. Bimetallic FeMoS nanoparticles can be synthesized </w:t>
      </w:r>
      <w:r w:rsidRPr="00F1559F">
        <w:rPr>
          <w:i/>
        </w:rPr>
        <w:t>via</w:t>
      </w:r>
      <w:r w:rsidRPr="00F1559F">
        <w:t xml:space="preserve"> thermal decomposition of iron hteteropolymolybdates and Fe</w:t>
      </w:r>
      <w:r w:rsidRPr="00F1559F">
        <w:rPr>
          <w:vertAlign w:val="subscript"/>
        </w:rPr>
        <w:t>7</w:t>
      </w:r>
      <w:r w:rsidRPr="00F1559F">
        <w:t>O</w:t>
      </w:r>
      <w:r w:rsidRPr="00F1559F">
        <w:rPr>
          <w:vertAlign w:val="subscript"/>
        </w:rPr>
        <w:t>8</w:t>
      </w:r>
      <w:r w:rsidRPr="00F1559F">
        <w:t xml:space="preserve"> SINPs, with various morphological properties (i.e., spherical, rods, or plates), can be produced by varying the growth temperature and precursor concentration used </w:t>
      </w:r>
      <w:r w:rsidRPr="00F1559F">
        <w:fldChar w:fldCharType="begin"/>
      </w:r>
      <w:r w:rsidR="00CD7288">
        <w:instrText xml:space="preserve"> ADDIN EN.CITE &lt;EndNote&gt;&lt;Cite&gt;&lt;Author&gt;Abdelhady&lt;/Author&gt;&lt;Year&gt;2012&lt;/Year&gt;&lt;RecNum&gt;4354&lt;/RecNum&gt;&lt;DisplayText&gt;&lt;style face="superscript"&gt;154&lt;/style&gt;&lt;/DisplayText&gt;&lt;record&gt;&lt;rec-number&gt;4354&lt;/rec-number&gt;&lt;foreign-keys&gt;&lt;key app="EN" db-id="a2zpsespyrevvge252tvfx5lrfdd22v55ex9" timestamp="0"&gt;4354&lt;/key&gt;&lt;/foreign-keys&gt;&lt;ref-type name="Journal Article"&gt;17&lt;/ref-type&gt;&lt;contributors&gt;&lt;authors&gt;&lt;author&gt;Abdelhady, A. L.&lt;/author&gt;&lt;author&gt;Malik, M. A.&lt;/author&gt;&lt;author&gt;O&amp;apos;Brien, P.&lt;/author&gt;&lt;author&gt;Tuna, F.&lt;/author&gt;&lt;/authors&gt;&lt;/contributors&gt;&lt;auth-address&gt;[O&amp;apos;Brien, Paul] Univ Manchester, Sch Chem, Manchester, Lancs, England. Univ Manchester, Sch Mat, Manchester, Lancs, England.&amp;#xD;O&amp;apos;Brien, P (reprint author), Univ Manchester, Sch Chem, Manchester, Lancs, England.&amp;#xD;paul.obrien@manchester.ac.uk&lt;/auth-address&gt;&lt;titles&gt;&lt;title&gt;Nickel and Iron Sulfide Nanoparticles from Thiobiurets&lt;/title&gt;&lt;secondary-title&gt;Journal of Physical Chemistry C&lt;/secondary-title&gt;&lt;alt-title&gt;J. Phys. Chem. C&lt;/alt-title&gt;&lt;/titles&gt;&lt;pages&gt;2253-2259&lt;/pages&gt;&lt;volume&gt;116&lt;/volume&gt;&lt;number&gt;3&lt;/number&gt;&lt;keywords&gt;&lt;keyword&gt;single-source precursors&lt;/keyword&gt;&lt;keyword&gt;thin-films&lt;/keyword&gt;&lt;keyword&gt;magnetic-properties&lt;/keyword&gt;&lt;keyword&gt;quantum dots&lt;/keyword&gt;&lt;keyword&gt;nanocrystal synthesis&lt;/keyword&gt;&lt;keyword&gt;phase-relations&lt;/keyword&gt;&lt;keyword&gt;chemistry&lt;/keyword&gt;&lt;keyword&gt;nis&lt;/keyword&gt;&lt;keyword&gt;nanostructures&lt;/keyword&gt;&lt;keyword&gt;microstructure&lt;/keyword&gt;&lt;keyword&gt;Chemistry&lt;/keyword&gt;&lt;keyword&gt;Science &amp;amp; Technology - Other Topics&lt;/keyword&gt;&lt;keyword&gt;Materials Science&lt;/keyword&gt;&lt;/keywords&gt;&lt;dates&gt;&lt;year&gt;2012&lt;/year&gt;&lt;pub-dates&gt;&lt;date&gt;Jan&lt;/date&gt;&lt;/pub-dates&gt;&lt;/dates&gt;&lt;isbn&gt;1932-7447&lt;/isbn&gt;&lt;accession-num&gt;WOS:000299584400028&lt;/accession-num&gt;&lt;work-type&gt;Article&lt;/work-type&gt;&lt;urls&gt;&lt;related-urls&gt;&lt;url&gt;&amp;lt;Go to ISI&amp;gt;://WOS:000299584400028&lt;/url&gt;&lt;url&gt;https://pubs.acs.org/doi/pdfplus/10.1021/jp2078659&lt;/url&gt;&lt;/related-urls&gt;&lt;/urls&gt;&lt;electronic-resource-num&gt;10.1021/jp2078659&lt;/electronic-resource-num&gt;&lt;language&gt;English&lt;/language&gt;&lt;/record&gt;&lt;/Cite&gt;&lt;/EndNote&gt;</w:instrText>
      </w:r>
      <w:r w:rsidRPr="00F1559F">
        <w:fldChar w:fldCharType="separate"/>
      </w:r>
      <w:r w:rsidR="00CD7288" w:rsidRPr="00CD7288">
        <w:rPr>
          <w:noProof/>
          <w:vertAlign w:val="superscript"/>
        </w:rPr>
        <w:t>154</w:t>
      </w:r>
      <w:r w:rsidRPr="00F1559F">
        <w:fldChar w:fldCharType="end"/>
      </w:r>
      <w:r w:rsidRPr="00F1559F">
        <w:t xml:space="preserve">. </w:t>
      </w:r>
    </w:p>
    <w:p w14:paraId="30F677A7" w14:textId="607EF5E0" w:rsidR="007970E2" w:rsidRPr="00F1559F" w:rsidRDefault="007970E2" w:rsidP="0002275A">
      <w:pPr>
        <w:pStyle w:val="TAMainText"/>
      </w:pPr>
      <w:r w:rsidRPr="00F1559F">
        <w:t xml:space="preserve">Greigite, pyyrrhotite, and mixed phase SINPs have also been synthesized using symmetrical- and unsymmetrical-dia-lkyldithiocarbamatoiron(III) complexes </w:t>
      </w:r>
      <w:r w:rsidRPr="00F1559F">
        <w:fldChar w:fldCharType="begin"/>
      </w:r>
      <w:r w:rsidR="00CD7288">
        <w:instrText xml:space="preserve"> ADDIN EN.CITE &lt;EndNote&gt;&lt;Cite&gt;&lt;Author&gt;Akhtar&lt;/Author&gt;&lt;Year&gt;2011&lt;/Year&gt;&lt;RecNum&gt;637&lt;/RecNum&gt;&lt;DisplayText&gt;&lt;style face="superscript"&gt;36&lt;/style&gt;&lt;/DisplayText&gt;&lt;record&gt;&lt;rec-number&gt;637&lt;/rec-number&gt;&lt;foreign-keys&gt;&lt;key app="EN" db-id="a2zpsespyrevvge252tvfx5lrfdd22v55ex9" timestamp="0"&gt;637&lt;/key&gt;&lt;/foreign-keys&gt;&lt;ref-type name="Journal Article"&gt;17&lt;/ref-type&gt;&lt;contributors&gt;&lt;authors&gt;&lt;author&gt;Akhtar, Masood&lt;/author&gt;&lt;author&gt;Akhter, Javeed&lt;/author&gt;&lt;author&gt;Malik, M. Azad&lt;/author&gt;&lt;author&gt;O&amp;apos;Brien, Paul&lt;/author&gt;&lt;author&gt;Tuna, Floriana&lt;/author&gt;&lt;author&gt;Raftery, James&lt;/author&gt;&lt;author&gt;Helliwell, Madeleine&lt;/author&gt;&lt;/authors&gt;&lt;/contributors&gt;&lt;auth-address&gt;[O&amp;apos;Brien, Paul] Univ Manchester, Sch Chem, Manchester M13 9PL, Lancs, England. Univ Manchester, Sch Mat, Manchester M13 9PL, Lancs, England.&amp;#xD;O&amp;apos;Brien, P (reprint author), Univ Manchester, Sch Chem, Oxford Rd, Manchester M13 9PL, Lancs, England.&amp;#xD;paul.obrien@manchester.ac.uk&lt;/auth-address&gt;&lt;titles&gt;&lt;title&gt;Deposition of iron sulfide nanocrystals from single source precursors&lt;/title&gt;&lt;secondary-title&gt;Journal of Materials Chemistry&lt;/secondary-title&gt;&lt;alt-title&gt;J. Mater. Chem.&lt;/alt-title&gt;&lt;/titles&gt;&lt;pages&gt;9737-9745&lt;/pages&gt;&lt;volume&gt;21&lt;/volume&gt;&lt;number&gt;26&lt;/number&gt;&lt;section&gt;9737&lt;/section&gt;&lt;keywords&gt;&lt;keyword&gt;magnetic-properties&lt;/keyword&gt;&lt;keyword&gt;pyrite fes2&lt;/keyword&gt;&lt;keyword&gt;nanoparticles&lt;/keyword&gt;&lt;keyword&gt;chemistry&lt;/keyword&gt;&lt;keyword&gt;transitions&lt;/keyword&gt;&lt;keyword&gt;nanosheets&lt;/keyword&gt;&lt;keyword&gt;bacterium&lt;/keyword&gt;&lt;keyword&gt;fe3s4&lt;/keyword&gt;&lt;keyword&gt;Chemistry&lt;/keyword&gt;&lt;keyword&gt;Materials Science&lt;/keyword&gt;&lt;/keywords&gt;&lt;dates&gt;&lt;year&gt;2011&lt;/year&gt;&lt;/dates&gt;&lt;isbn&gt;0959-9428&amp;#xD;1364-5501&lt;/isbn&gt;&lt;accession-num&gt;WOS:000291878100045&lt;/accession-num&gt;&lt;work-type&gt;Article&lt;/work-type&gt;&lt;urls&gt;&lt;related-urls&gt;&lt;url&gt;&amp;lt;Go to ISI&amp;gt;://WOS:000291878100045&lt;/url&gt;&lt;url&gt;http://pubs.rsc.org/en/content/articlepdf/2011/jm/c1jm10703h&lt;/url&gt;&lt;/related-urls&gt;&lt;/urls&gt;&lt;electronic-resource-num&gt;10.1039/c1jm10703h&lt;/electronic-resource-num&gt;&lt;language&gt;English&lt;/language&gt;&lt;/record&gt;&lt;/Cite&gt;&lt;/EndNote&gt;</w:instrText>
      </w:r>
      <w:r w:rsidRPr="00F1559F">
        <w:fldChar w:fldCharType="separate"/>
      </w:r>
      <w:r w:rsidR="000949C8" w:rsidRPr="000949C8">
        <w:rPr>
          <w:noProof/>
          <w:vertAlign w:val="superscript"/>
        </w:rPr>
        <w:t>36</w:t>
      </w:r>
      <w:r w:rsidRPr="00F1559F">
        <w:fldChar w:fldCharType="end"/>
      </w:r>
      <w:r w:rsidRPr="00F1559F">
        <w:t>.  Aligned cubic phase FeS</w:t>
      </w:r>
      <w:r w:rsidRPr="00F1559F">
        <w:rPr>
          <w:vertAlign w:val="subscript"/>
        </w:rPr>
        <w:t>2-x</w:t>
      </w:r>
      <w:r w:rsidRPr="00F1559F">
        <w:t xml:space="preserve"> nanowires can be formed using iron nitrate (Fe(NO</w:t>
      </w:r>
      <w:r w:rsidRPr="00F1559F">
        <w:rPr>
          <w:vertAlign w:val="subscript"/>
        </w:rPr>
        <w:t>3</w:t>
      </w:r>
      <w:r w:rsidRPr="00F1559F">
        <w:t>)</w:t>
      </w:r>
      <w:r w:rsidRPr="00F1559F">
        <w:rPr>
          <w:vertAlign w:val="subscript"/>
        </w:rPr>
        <w:t>3</w:t>
      </w:r>
      <w:r w:rsidRPr="00F1559F">
        <w:t>.9H</w:t>
      </w:r>
      <w:r w:rsidRPr="00F1559F">
        <w:rPr>
          <w:vertAlign w:val="subscript"/>
        </w:rPr>
        <w:t>2</w:t>
      </w:r>
      <w:r w:rsidRPr="00F1559F">
        <w:t>O) and sodium sulfide (Na</w:t>
      </w:r>
      <w:r w:rsidRPr="00F1559F">
        <w:rPr>
          <w:vertAlign w:val="subscript"/>
        </w:rPr>
        <w:t>2</w:t>
      </w:r>
      <w:r w:rsidRPr="00F1559F">
        <w:t xml:space="preserve">S) </w:t>
      </w:r>
      <w:r w:rsidRPr="00F1559F">
        <w:fldChar w:fldCharType="begin"/>
      </w:r>
      <w:r w:rsidR="00CD7288">
        <w:instrText xml:space="preserve"> ADDIN EN.CITE &lt;EndNote&gt;&lt;Cite&gt;&lt;Author&gt;Kar&lt;/Author&gt;&lt;Year&gt;2005&lt;/Year&gt;&lt;RecNum&gt;727&lt;/RecNum&gt;&lt;DisplayText&gt;&lt;style face="superscript"&gt;155&lt;/style&gt;&lt;/DisplayText&gt;&lt;record&gt;&lt;rec-number&gt;727&lt;/rec-number&gt;&lt;foreign-keys&gt;&lt;key app="EN" db-id="a2zpsespyrevvge252tvfx5lrfdd22v55ex9" timestamp="0"&gt;727&lt;/key&gt;&lt;/foreign-keys&gt;&lt;ref-type name="Journal Article"&gt;17&lt;/ref-type&gt;&lt;contributors&gt;&lt;authors&gt;&lt;author&gt;Kar, S.&lt;/author&gt;&lt;author&gt;Chaudhuri, S.&lt;/author&gt;&lt;/authors&gt;&lt;/contributors&gt;&lt;auth-address&gt;Indian Assoc Cultivat Sci, Dept Mat Sci, Kolkata 700032, W Bengal, India.&amp;#xD;Chaudhuri, S (reprint author), Indian Assoc Cultivat Sci, Dept Mat Sci, Kolkata 700032, W Bengal, India.&amp;#xD;mssc2@mahendra.iacs.res.in&lt;/auth-address&gt;&lt;titles&gt;&lt;title&gt;Synthesis of highly oriented iron sulfide nanowires through solvothermal process&lt;/title&gt;&lt;secondary-title&gt;Materials Letters&lt;/secondary-title&gt;&lt;alt-title&gt;Mater. Lett.&lt;/alt-title&gt;&lt;/titles&gt;&lt;pages&gt;289-292&lt;/pages&gt;&lt;volume&gt;59&lt;/volume&gt;&lt;number&gt;2-3&lt;/number&gt;&lt;keywords&gt;&lt;keyword&gt;solvothermal process&lt;/keyword&gt;&lt;keyword&gt;iron pyrite&lt;/keyword&gt;&lt;keyword&gt;nanowire&lt;/keyword&gt;&lt;keyword&gt;aligned carbon nanotubes&lt;/keyword&gt;&lt;keyword&gt;pyrite films&lt;/keyword&gt;&lt;keyword&gt;fes2&lt;/keyword&gt;&lt;keyword&gt;nanorods&lt;/keyword&gt;&lt;keyword&gt;growth&lt;/keyword&gt;&lt;keyword&gt;Materials Science&lt;/keyword&gt;&lt;keyword&gt;Physics&lt;/keyword&gt;&lt;/keywords&gt;&lt;dates&gt;&lt;year&gt;2005&lt;/year&gt;&lt;pub-dates&gt;&lt;date&gt;Jan&lt;/date&gt;&lt;/pub-dates&gt;&lt;/dates&gt;&lt;isbn&gt;0167-577X&lt;/isbn&gt;&lt;accession-num&gt;WOS:000225497800034&lt;/accession-num&gt;&lt;work-type&gt;Article&lt;/work-type&gt;&lt;urls&gt;&lt;related-urls&gt;&lt;url&gt;&amp;lt;Go to ISI&amp;gt;://WOS:000225497800034&lt;/url&gt;&lt;url&gt;https://www.sciencedirect.com/science/article/pii/S0167577X0400713X?via%3Dihub&lt;/url&gt;&lt;/related-urls&gt;&lt;/urls&gt;&lt;electronic-resource-num&gt;10.1016/j.matlet.2004.10.005&lt;/electronic-resource-num&gt;&lt;language&gt;English&lt;/language&gt;&lt;/record&gt;&lt;/Cite&gt;&lt;/EndNote&gt;</w:instrText>
      </w:r>
      <w:r w:rsidRPr="00F1559F">
        <w:fldChar w:fldCharType="separate"/>
      </w:r>
      <w:r w:rsidR="00CD7288" w:rsidRPr="00CD7288">
        <w:rPr>
          <w:noProof/>
          <w:vertAlign w:val="superscript"/>
        </w:rPr>
        <w:t>155</w:t>
      </w:r>
      <w:r w:rsidRPr="00F1559F">
        <w:fldChar w:fldCharType="end"/>
      </w:r>
      <w:r w:rsidRPr="00F1559F">
        <w:t>, and different nano-crystalline iron sulfides can be produced by reacting FeSO</w:t>
      </w:r>
      <w:r w:rsidRPr="00F1559F">
        <w:rPr>
          <w:vertAlign w:val="subscript"/>
        </w:rPr>
        <w:t>4</w:t>
      </w:r>
      <w:r w:rsidRPr="00F1559F">
        <w:t>.7H</w:t>
      </w:r>
      <w:r w:rsidRPr="00F1559F">
        <w:rPr>
          <w:vertAlign w:val="subscript"/>
        </w:rPr>
        <w:t>2</w:t>
      </w:r>
      <w:r w:rsidRPr="00F1559F">
        <w:t>O with Na</w:t>
      </w:r>
      <w:r w:rsidRPr="00F1559F">
        <w:rPr>
          <w:vertAlign w:val="subscript"/>
        </w:rPr>
        <w:t>2</w:t>
      </w:r>
      <w:r w:rsidRPr="00F1559F">
        <w:t>S</w:t>
      </w:r>
      <w:r w:rsidRPr="00F1559F">
        <w:rPr>
          <w:vertAlign w:val="subscript"/>
        </w:rPr>
        <w:t>3</w:t>
      </w:r>
      <w:r w:rsidRPr="00F1559F">
        <w:t xml:space="preserve"> in toluene simply by changing the reaction temperature and time </w:t>
      </w:r>
      <w:r w:rsidRPr="00F1559F">
        <w:fldChar w:fldCharType="begin"/>
      </w:r>
      <w:r w:rsidR="00CD7288">
        <w:instrText xml:space="preserve"> ADDIN EN.CITE &lt;EndNote&gt;&lt;Cite&gt;&lt;Author&gt;Qian&lt;/Author&gt;&lt;Year&gt;1999&lt;/Year&gt;&lt;RecNum&gt;670&lt;/RecNum&gt;&lt;DisplayText&gt;&lt;style face="superscript"&gt;156&lt;/style&gt;&lt;/DisplayText&gt;&lt;record&gt;&lt;rec-number&gt;670&lt;/rec-number&gt;&lt;foreign-keys&gt;&lt;key app="EN" db-id="a2zpsespyrevvge252tvfx5lrfdd22v55ex9" timestamp="0"&gt;670&lt;/key&gt;&lt;/foreign-keys&gt;&lt;ref-type name="Journal Article"&gt;17&lt;/ref-type&gt;&lt;contributors&gt;&lt;authors&gt;&lt;author&gt;Qian, X. F.&lt;/author&gt;&lt;author&gt;Zhang, X. M.&lt;/author&gt;&lt;author&gt;Wang, C.&lt;/author&gt;&lt;author&gt;Yie, Y.&lt;/author&gt;&lt;author&gt;Wang, W. Z.&lt;/author&gt;&lt;author&gt;Qian, Y. T.&lt;/author&gt;&lt;/authors&gt;&lt;/contributors&gt;&lt;auth-address&gt;Univ Sci &amp;amp; Technol China, Dept Chem, Hefei 230026, Anhui, Peoples R China. Univ Sci &amp;amp; Technol China, Struct Res Lab, Hefei 230026, Anhui, Peoples R China.&amp;#xD;Qian, YT (reprint author), Univ Sci &amp;amp; Technol China, Dept Chem, Hefei 230026, Anhui, Peoples R China.&lt;/auth-address&gt;&lt;titles&gt;&lt;title&gt;The preparation and phase transition of nanocrystalline iron sulfides via toluene-thermal process&lt;/title&gt;&lt;secondary-title&gt;Materials Science and Engineering B-Solid State Materials for Advanced Technology&lt;/secondary-title&gt;&lt;alt-title&gt;Mater. Sci. Eng. B-Solid State Mater. Adv. Technol.&lt;/alt-title&gt;&lt;/titles&gt;&lt;pages&gt;170-173&lt;/pages&gt;&lt;volume&gt;64&lt;/volume&gt;&lt;number&gt;3&lt;/number&gt;&lt;keywords&gt;&lt;keyword&gt;iron sulfide&lt;/keyword&gt;&lt;keyword&gt;phase transformation&lt;/keyword&gt;&lt;keyword&gt;toluene-thermal method&lt;/keyword&gt;&lt;keyword&gt;sol-gel synthesis&lt;/keyword&gt;&lt;keyword&gt;titanium disulfide&lt;/keyword&gt;&lt;keyword&gt;thin-films&lt;/keyword&gt;&lt;keyword&gt;temperature&lt;/keyword&gt;&lt;keyword&gt;Materials Science&lt;/keyword&gt;&lt;keyword&gt;Physics&lt;/keyword&gt;&lt;/keywords&gt;&lt;dates&gt;&lt;year&gt;1999&lt;/year&gt;&lt;pub-dates&gt;&lt;date&gt;Oct&lt;/date&gt;&lt;/pub-dates&gt;&lt;/dates&gt;&lt;isbn&gt;0921-5107&lt;/isbn&gt;&lt;accession-num&gt;WOS:000082945500005&lt;/accession-num&gt;&lt;work-type&gt;Article&lt;/work-type&gt;&lt;urls&gt;&lt;related-urls&gt;&lt;url&gt;&amp;lt;Go to ISI&amp;gt;://WOS:000082945500005&lt;/url&gt;&lt;url&gt;https://www.sciencedirect.com/science/article/pii/S0921510799001452?via%3Dihub&lt;/url&gt;&lt;/related-urls&gt;&lt;/urls&gt;&lt;electronic-resource-num&gt;10.1016/s0921-5107(99)00145-2&lt;/electronic-resource-num&gt;&lt;language&gt;English&lt;/language&gt;&lt;/record&gt;&lt;/Cite&gt;&lt;/EndNote&gt;</w:instrText>
      </w:r>
      <w:r w:rsidRPr="00F1559F">
        <w:fldChar w:fldCharType="separate"/>
      </w:r>
      <w:r w:rsidR="00CD7288" w:rsidRPr="00CD7288">
        <w:rPr>
          <w:noProof/>
          <w:vertAlign w:val="superscript"/>
        </w:rPr>
        <w:t>156</w:t>
      </w:r>
      <w:r w:rsidRPr="00F1559F">
        <w:fldChar w:fldCharType="end"/>
      </w:r>
      <w:r w:rsidRPr="00F1559F">
        <w:t>. High-purity spinel Fe</w:t>
      </w:r>
      <w:r w:rsidRPr="00F1559F">
        <w:rPr>
          <w:vertAlign w:val="subscript"/>
        </w:rPr>
        <w:t>3</w:t>
      </w:r>
      <w:r w:rsidRPr="00F1559F">
        <w:t>S</w:t>
      </w:r>
      <w:r w:rsidRPr="00F1559F">
        <w:rPr>
          <w:vertAlign w:val="subscript"/>
        </w:rPr>
        <w:t>4</w:t>
      </w:r>
      <w:r w:rsidRPr="00F1559F">
        <w:t xml:space="preserve"> SINPs can be synthesized by dissolving L-cysteine in water and then adding FeSO</w:t>
      </w:r>
      <w:r w:rsidRPr="00F1559F">
        <w:rPr>
          <w:vertAlign w:val="subscript"/>
        </w:rPr>
        <w:t>4</w:t>
      </w:r>
      <w:r w:rsidRPr="00F1559F">
        <w:t xml:space="preserve"> </w:t>
      </w:r>
      <w:r w:rsidRPr="00F1559F">
        <w:fldChar w:fldCharType="begin"/>
      </w:r>
      <w:r w:rsidR="00584AA9">
        <w:instrText xml:space="preserve"> ADDIN EN.CITE &lt;EndNote&gt;&lt;Cite&gt;&lt;Author&gt;Li&lt;/Author&gt;&lt;Year&gt;2015&lt;/Year&gt;&lt;RecNum&gt;729&lt;/RecNum&gt;&lt;DisplayText&gt;&lt;style face="superscript"&gt;157&lt;/style&gt;&lt;/DisplayText&gt;&lt;record&gt;&lt;rec-number&gt;729&lt;/rec-number&gt;&lt;foreign-keys&gt;&lt;key app="EN" db-id="a2zpsespyrevvge252tvfx5lrfdd22v55ex9" timestamp="0"&gt;729&lt;/key&gt;&lt;/foreign-keys&gt;&lt;ref-type name="Journal Article"&gt;17&lt;/ref-type&gt;&lt;contributors&gt;&lt;authors&gt;&lt;author&gt;Li, Peng&lt;/author&gt;&lt;author&gt;Xia, Chuan&lt;/author&gt;&lt;author&gt;Zhang, Qiang&lt;/author&gt;&lt;author&gt;Guo, Zaibing&lt;/author&gt;&lt;author&gt;Cui, Wenyao&lt;/author&gt;&lt;author&gt;Bai, Haili&lt;/author&gt;&lt;author&gt;Alshareef, Husam N.&lt;/author&gt;&lt;author&gt;Zhang, Xi-xiang&lt;/author&gt;&lt;/authors&gt;&lt;/contributors&gt;&lt;titles&gt;&lt;title&gt;Fabrication and characterization of nanostructured Fe3S4, an isostructural compound of half-metallic Fe3O4&lt;/title&gt;&lt;secondary-title&gt;Journal of Applied Physics&lt;/secondary-title&gt;&lt;/titles&gt;&lt;volume&gt;117&lt;/volume&gt;&lt;number&gt;22&lt;/number&gt;&lt;dates&gt;&lt;year&gt;2015&lt;/year&gt;&lt;pub-dates&gt;&lt;date&gt;Jun 14&lt;/date&gt;&lt;/pub-dates&gt;&lt;/dates&gt;&lt;isbn&gt;0021-8979&lt;/isbn&gt;&lt;accession-num&gt;WOS:000356176100013&lt;/accession-num&gt;&lt;urls&gt;&lt;related-urls&gt;&lt;url&gt;&amp;lt;Go to ISI&amp;gt;://WOS:000356176100013&lt;/url&gt;&lt;url&gt;https://aip.scitation.org/doi/pdf/10.1063/1.4922578&lt;/url&gt;&lt;/related-urls&gt;&lt;/urls&gt;&lt;custom7&gt;223903&lt;/custom7&gt;&lt;electronic-resource-num&gt;10.1063/1.4922578&lt;/electronic-resource-num&gt;&lt;/record&gt;&lt;/Cite&gt;&lt;/EndNote&gt;</w:instrText>
      </w:r>
      <w:r w:rsidRPr="00F1559F">
        <w:fldChar w:fldCharType="separate"/>
      </w:r>
      <w:r w:rsidR="00CD7288" w:rsidRPr="00CD7288">
        <w:rPr>
          <w:noProof/>
          <w:vertAlign w:val="superscript"/>
        </w:rPr>
        <w:t>157</w:t>
      </w:r>
      <w:r w:rsidRPr="00F1559F">
        <w:fldChar w:fldCharType="end"/>
      </w:r>
      <w:r w:rsidRPr="00F1559F">
        <w:t>.</w:t>
      </w:r>
    </w:p>
    <w:p w14:paraId="7A58FDE9" w14:textId="77777777" w:rsidR="007970E2" w:rsidRPr="00F1559F" w:rsidRDefault="007970E2" w:rsidP="005E06A4">
      <w:pPr>
        <w:pStyle w:val="Heading2"/>
      </w:pPr>
      <w:bookmarkStart w:id="83" w:name="_Toc39087870"/>
      <w:r w:rsidRPr="00F1559F">
        <w:t xml:space="preserve">Mechanical </w:t>
      </w:r>
      <w:bookmarkEnd w:id="68"/>
      <w:r w:rsidRPr="00F1559F">
        <w:t>milling and alloying</w:t>
      </w:r>
      <w:bookmarkEnd w:id="83"/>
    </w:p>
    <w:p w14:paraId="4311BA7C" w14:textId="583D53F4" w:rsidR="007970E2" w:rsidRPr="00F1559F" w:rsidRDefault="007970E2" w:rsidP="0002275A">
      <w:pPr>
        <w:pStyle w:val="TAMainText"/>
      </w:pPr>
      <w:r w:rsidRPr="00F1559F">
        <w:t xml:space="preserve">Physical formation of nano-sized particulate powder by high-energy milling is referred to as mechanical milling, whereas the milling of a mixture of different metals and compounds has been termed mechanical alloying </w:t>
      </w:r>
      <w:r w:rsidRPr="00F1559F">
        <w:fldChar w:fldCharType="begin"/>
      </w:r>
      <w:r w:rsidR="004D013A">
        <w:instrText xml:space="preserve"> ADDIN EN.CITE &lt;EndNote&gt;&lt;Cite&gt;&lt;Author&gt;Suryanarayana&lt;/Author&gt;&lt;Year&gt;2001&lt;/Year&gt;&lt;RecNum&gt;731&lt;/RecNum&gt;&lt;DisplayText&gt;&lt;style face="superscript"&gt;158&lt;/style&gt;&lt;/DisplayText&gt;&lt;record&gt;&lt;rec-number&gt;731&lt;/rec-number&gt;&lt;foreign-keys&gt;&lt;key app="EN" db-id="a2zpsespyrevvge252tvfx5lrfdd22v55ex9" timestamp="0"&gt;731&lt;/key&gt;&lt;/foreign-keys&gt;&lt;ref-type name="Journal Article"&gt;17&lt;/ref-type&gt;&lt;contributors&gt;&lt;authors&gt;&lt;author&gt;Suryanarayana, Challapalli&lt;/author&gt;&lt;/authors&gt;&lt;/contributors&gt;&lt;titles&gt;&lt;title&gt;Mechanical Alloying: A Novel Technique to Synthesize Advanced Materials&lt;/title&gt;&lt;secondary-title&gt;Progress in materials science&lt;/secondary-title&gt;&lt;/titles&gt;&lt;pages&gt;1-184&lt;/pages&gt;&lt;volume&gt;46&lt;/volume&gt;&lt;number&gt;1-2&lt;/number&gt;&lt;dates&gt;&lt;year&gt;2001&lt;/year&gt;&lt;/dates&gt;&lt;isbn&gt;0079-6425&lt;/isbn&gt;&lt;urls&gt;&lt;related-urls&gt;&lt;url&gt;https://ac.els-cdn.com/S0079642599000109/1-s2.0-S0079642599000109-main.pdf?_tid=624e5b26-3cc4-47ff-93ce-511342cd8334&amp;amp;acdnat=1545465690_1c7d2b52b7b6435f83f112616d06e8dd&lt;/url&gt;&lt;/related-urls&gt;&lt;/urls&gt;&lt;electronic-resource-num&gt;10.34133/2019/4219812&lt;/electronic-resource-num&gt;&lt;/record&gt;&lt;/Cite&gt;&lt;/EndNote&gt;</w:instrText>
      </w:r>
      <w:r w:rsidRPr="00F1559F">
        <w:fldChar w:fldCharType="separate"/>
      </w:r>
      <w:r w:rsidR="00CD7288" w:rsidRPr="00CD7288">
        <w:rPr>
          <w:noProof/>
          <w:vertAlign w:val="superscript"/>
        </w:rPr>
        <w:t>158</w:t>
      </w:r>
      <w:r w:rsidRPr="00F1559F">
        <w:fldChar w:fldCharType="end"/>
      </w:r>
      <w:r w:rsidRPr="00F1559F">
        <w:t xml:space="preserve">.  In mechanical milling, mechanical energy is applied, typically at room temperature, to stimulate chemical reactions and phase transformations, which would otherwise only occur at elevated temperatures </w:t>
      </w:r>
      <w:r w:rsidRPr="00F1559F">
        <w:fldChar w:fldCharType="begin"/>
      </w:r>
      <w:r w:rsidR="004D013A">
        <w:instrText xml:space="preserve"> ADDIN EN.CITE &lt;EndNote&gt;&lt;Cite&gt;&lt;Author&gt;Baláž&lt;/Author&gt;&lt;Year&gt;2003&lt;/Year&gt;&lt;RecNum&gt;732&lt;/RecNum&gt;&lt;DisplayText&gt;&lt;style face="superscript"&gt;159&lt;/style&gt;&lt;/DisplayText&gt;&lt;record&gt;&lt;rec-number&gt;732&lt;/rec-number&gt;&lt;foreign-keys&gt;&lt;key app="EN" db-id="a2zpsespyrevvge252tvfx5lrfdd22v55ex9" timestamp="0"&gt;732&lt;/key&gt;&lt;/foreign-keys&gt;&lt;ref-type name="Journal Article"&gt;17&lt;/ref-type&gt;&lt;contributors&gt;&lt;authors&gt;&lt;author&gt;Baláž, P&lt;/author&gt;&lt;author&gt;Boldižárová, E&lt;/author&gt;&lt;author&gt;Godočı́ková, E&lt;/author&gt;&lt;author&gt;Briančin, J&lt;/author&gt;&lt;/authors&gt;&lt;/contributors&gt;&lt;titles&gt;&lt;title&gt;Mechanochemical route for sulphide nanoparticles preparation&lt;/title&gt;&lt;secondary-title&gt;Materials Letters&lt;/secondary-title&gt;&lt;/titles&gt;&lt;pages&gt;1585-1589&lt;/pages&gt;&lt;volume&gt;57&lt;/volume&gt;&lt;number&gt;9-10&lt;/number&gt;&lt;dates&gt;&lt;year&gt;2003&lt;/year&gt;&lt;/dates&gt;&lt;isbn&gt;0167-577X&lt;/isbn&gt;&lt;urls&gt;&lt;/urls&gt;&lt;electronic-resource-num&gt;10.1016/S0167-577X(02)01037-6&lt;/electronic-resource-num&gt;&lt;/record&gt;&lt;/Cite&gt;&lt;/EndNote&gt;</w:instrText>
      </w:r>
      <w:r w:rsidRPr="00F1559F">
        <w:fldChar w:fldCharType="separate"/>
      </w:r>
      <w:r w:rsidR="00CD7288" w:rsidRPr="00CD7288">
        <w:rPr>
          <w:noProof/>
          <w:vertAlign w:val="superscript"/>
        </w:rPr>
        <w:t>159</w:t>
      </w:r>
      <w:r w:rsidRPr="00F1559F">
        <w:fldChar w:fldCharType="end"/>
      </w:r>
      <w:r w:rsidRPr="00F1559F">
        <w:t xml:space="preserve">.  Ball milling induces multiple forces, including shear stress, triaxial stress, and hydrostatic stresses </w:t>
      </w:r>
      <w:r w:rsidRPr="00F1559F">
        <w:fldChar w:fldCharType="begin"/>
      </w:r>
      <w:r w:rsidR="004D013A">
        <w:instrText xml:space="preserve"> ADDIN EN.CITE &lt;EndNote&gt;&lt;Cite&gt;&lt;Author&gt;Suryanarayana&lt;/Author&gt;&lt;Year&gt;2001&lt;/Year&gt;&lt;RecNum&gt;731&lt;/RecNum&gt;&lt;DisplayText&gt;&lt;style face="superscript"&gt;158&lt;/style&gt;&lt;/DisplayText&gt;&lt;record&gt;&lt;rec-number&gt;731&lt;/rec-number&gt;&lt;foreign-keys&gt;&lt;key app="EN" db-id="a2zpsespyrevvge252tvfx5lrfdd22v55ex9" timestamp="0"&gt;731&lt;/key&gt;&lt;/foreign-keys&gt;&lt;ref-type name="Journal Article"&gt;17&lt;/ref-type&gt;&lt;contributors&gt;&lt;authors&gt;&lt;author&gt;Suryanarayana, Challapalli&lt;/author&gt;&lt;/authors&gt;&lt;/contributors&gt;&lt;titles&gt;&lt;title&gt;Mechanical Alloying: A Novel Technique to Synthesize Advanced Materials&lt;/title&gt;&lt;secondary-title&gt;Progress in materials science&lt;/secondary-title&gt;&lt;/titles&gt;&lt;pages&gt;1-184&lt;/pages&gt;&lt;volume&gt;46&lt;/volume&gt;&lt;number&gt;1-2&lt;/number&gt;&lt;dates&gt;&lt;year&gt;2001&lt;/year&gt;&lt;/dates&gt;&lt;isbn&gt;0079-6425&lt;/isbn&gt;&lt;urls&gt;&lt;related-urls&gt;&lt;url&gt;https://ac.els-cdn.com/S0079642599000109/1-s2.0-S0079642599000109-main.pdf?_tid=624e5b26-3cc4-47ff-93ce-511342cd8334&amp;amp;acdnat=1545465690_1c7d2b52b7b6435f83f112616d06e8dd&lt;/url&gt;&lt;/related-urls&gt;&lt;/urls&gt;&lt;electronic-resource-num&gt;10.34133/2019/4219812&lt;/electronic-resource-num&gt;&lt;/record&gt;&lt;/Cite&gt;&lt;/EndNote&gt;</w:instrText>
      </w:r>
      <w:r w:rsidRPr="00F1559F">
        <w:fldChar w:fldCharType="separate"/>
      </w:r>
      <w:r w:rsidR="00CD7288" w:rsidRPr="00CD7288">
        <w:rPr>
          <w:noProof/>
          <w:vertAlign w:val="superscript"/>
        </w:rPr>
        <w:t>158</w:t>
      </w:r>
      <w:r w:rsidRPr="00F1559F">
        <w:fldChar w:fldCharType="end"/>
      </w:r>
      <w:r w:rsidRPr="00F1559F">
        <w:t xml:space="preserve">, and results in processes such as high-speed plastic deformation, cold welding, thermal shock, and complete mixing </w:t>
      </w:r>
      <w:r w:rsidRPr="00F1559F">
        <w:fldChar w:fldCharType="begin"/>
      </w:r>
      <w:r w:rsidR="00CD7288">
        <w:instrText xml:space="preserve"> ADDIN EN.CITE &lt;EndNote&gt;&lt;Cite&gt;&lt;Author&gt;Chin&lt;/Author&gt;&lt;Year&gt;2005&lt;/Year&gt;&lt;RecNum&gt;733&lt;/RecNum&gt;&lt;DisplayText&gt;&lt;style face="superscript"&gt;160&lt;/style&gt;&lt;/DisplayText&gt;&lt;record&gt;&lt;rec-number&gt;733&lt;/rec-number&gt;&lt;foreign-keys&gt;&lt;key app="EN" db-id="a2zpsespyrevvge252tvfx5lrfdd22v55ex9" timestamp="0"&gt;733&lt;/key&gt;&lt;/foreign-keys&gt;&lt;ref-type name="Journal Article"&gt;17&lt;/ref-type&gt;&lt;contributors&gt;&lt;authors&gt;&lt;author&gt;Chin, P. P.&lt;/author&gt;&lt;author&gt;Ding, J.&lt;/author&gt;&lt;author&gt;Yi, J. B.&lt;/author&gt;&lt;author&gt;Liu, B. H.&lt;/author&gt;&lt;/authors&gt;&lt;/contributors&gt;&lt;titles&gt;&lt;title&gt;Synthesis of FeS2 and FeS nanoparticles by high-energy mechanical milling and mechanochemical processing&lt;/title&gt;&lt;secondary-title&gt;Journal of Alloys and Compounds&lt;/secondary-title&gt;&lt;/titles&gt;&lt;pages&gt;255-260&lt;/pages&gt;&lt;volume&gt;390&lt;/volume&gt;&lt;number&gt;1-2&lt;/number&gt;&lt;dates&gt;&lt;year&gt;2005&lt;/year&gt;&lt;pub-dates&gt;&lt;date&gt;Mar 22&lt;/date&gt;&lt;/pub-dates&gt;&lt;/dates&gt;&lt;isbn&gt;0925-8388&lt;/isbn&gt;&lt;accession-num&gt;WOS:000227432300049&lt;/accession-num&gt;&lt;urls&gt;&lt;related-urls&gt;&lt;url&gt;&amp;lt;Go to ISI&amp;gt;://WOS:000227432300049&lt;/url&gt;&lt;url&gt;https://www.sciencedirect.com/science/article/pii/S0925838804010783?via%3Dihub&lt;/url&gt;&lt;/related-urls&gt;&lt;/urls&gt;&lt;electronic-resource-num&gt;10.1016/j.jallcom.2004.07.053&lt;/electronic-resource-num&gt;&lt;/record&gt;&lt;/Cite&gt;&lt;/EndNote&gt;</w:instrText>
      </w:r>
      <w:r w:rsidRPr="00F1559F">
        <w:fldChar w:fldCharType="separate"/>
      </w:r>
      <w:r w:rsidR="00CD7288" w:rsidRPr="00CD7288">
        <w:rPr>
          <w:noProof/>
          <w:vertAlign w:val="superscript"/>
        </w:rPr>
        <w:t>160</w:t>
      </w:r>
      <w:r w:rsidRPr="00F1559F">
        <w:fldChar w:fldCharType="end"/>
      </w:r>
      <w:r w:rsidRPr="00F1559F">
        <w:t>.</w:t>
      </w:r>
    </w:p>
    <w:p w14:paraId="1A2BF965" w14:textId="67B3D763" w:rsidR="007970E2" w:rsidRPr="00F1559F" w:rsidRDefault="007970E2" w:rsidP="0002275A">
      <w:pPr>
        <w:pStyle w:val="TAMainText"/>
      </w:pPr>
      <w:r w:rsidRPr="00F1559F">
        <w:t xml:space="preserve">Mechanical milling can be used to produce pyrite and troilite SINPs </w:t>
      </w:r>
      <w:r w:rsidRPr="00F1559F">
        <w:fldChar w:fldCharType="begin">
          <w:fldData xml:space="preserve">PEVuZE5vdGU+PENpdGU+PEF1dGhvcj5DaGluPC9BdXRob3I+PFllYXI+MjAwNTwvWWVhcj48UmVj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=
</w:fldData>
        </w:fldChar>
      </w:r>
      <w:r w:rsidR="00CD7288">
        <w:instrText xml:space="preserve"> ADDIN EN.CITE </w:instrText>
      </w:r>
      <w:r w:rsidR="00CD7288">
        <w:fldChar w:fldCharType="begin">
          <w:fldData xml:space="preserve">PEVuZE5vdGU+PENpdGU+PEF1dGhvcj5DaGluPC9BdXRob3I+PFllYXI+MjAwNTwvWWVhcj48UmVj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=
</w:fldData>
        </w:fldChar>
      </w:r>
      <w:r w:rsidR="00CD7288">
        <w:instrText xml:space="preserve"> ADDIN EN.CITE.DATA </w:instrText>
      </w:r>
      <w:r w:rsidR="00CD7288">
        <w:fldChar w:fldCharType="end"/>
      </w:r>
      <w:r w:rsidRPr="00F1559F">
        <w:fldChar w:fldCharType="separate"/>
      </w:r>
      <w:r w:rsidR="00CD7288" w:rsidRPr="00CD7288">
        <w:rPr>
          <w:noProof/>
          <w:vertAlign w:val="superscript"/>
        </w:rPr>
        <w:t>131, 160, 161</w:t>
      </w:r>
      <w:r w:rsidRPr="00F1559F">
        <w:fldChar w:fldCharType="end"/>
      </w:r>
      <w:r w:rsidRPr="00F1559F">
        <w:t xml:space="preserve">, and elemental iron has been used as a reducing reagent for high-energy alloying to synthesize Me/FeS (Me=Cu, Pb, Sb) nanocomposites </w:t>
      </w:r>
      <w:r w:rsidRPr="00F1559F">
        <w:fldChar w:fldCharType="begin"/>
      </w:r>
      <w:r w:rsidR="00CD7288">
        <w:instrText xml:space="preserve"> ADDIN EN.CITE &lt;EndNote&gt;&lt;Cite&gt;&lt;Author&gt;Balaz&lt;/Author&gt;&lt;Year&gt;2009&lt;/Year&gt;&lt;RecNum&gt;735&lt;/RecNum&gt;&lt;DisplayText&gt;&lt;style face="superscript"&gt;162&lt;/style&gt;&lt;/DisplayText&gt;&lt;record&gt;&lt;rec-number&gt;735&lt;/rec-number&gt;&lt;foreign-keys&gt;&lt;key app="EN" db-id="a2zpsespyrevvge252tvfx5lrfdd22v55ex9" timestamp="0"&gt;735&lt;/key&gt;&lt;/foreign-keys&gt;&lt;ref-type name="Journal Article"&gt;17&lt;/ref-type&gt;&lt;contributors&gt;&lt;authors&gt;&lt;author&gt;Balaz, P.&lt;/author&gt;&lt;author&gt;Dutkova, E.&lt;/author&gt;&lt;author&gt;Skorvanek, I.&lt;/author&gt;&lt;author&gt;Gock, E.&lt;/author&gt;&lt;author&gt;Kovac, J.&lt;/author&gt;&lt;author&gt;Satka, A.&lt;/author&gt;&lt;/authors&gt;&lt;/contributors&gt;&lt;titles&gt;&lt;title&gt;Kinetics of mechanochemical synthesis of Me/FeS (Me = Cu, Pb, Sb) nanoparticles&lt;/title&gt;&lt;secondary-title&gt;Journal of Alloys and Compounds&lt;/secondary-title&gt;&lt;/titles&gt;&lt;pages&gt;484-487&lt;/pages&gt;&lt;volume&gt;483&lt;/volume&gt;&lt;number&gt;1-2&lt;/number&gt;&lt;dates&gt;&lt;year&gt;2009&lt;/year&gt;&lt;pub-dates&gt;&lt;date&gt;Aug 26&lt;/date&gt;&lt;/pub-dates&gt;&lt;/dates&gt;&lt;isbn&gt;0925-8388&lt;/isbn&gt;&lt;accession-num&gt;WOS:000270619600116&lt;/accession-num&gt;&lt;urls&gt;&lt;related-urls&gt;&lt;url&gt;&amp;lt;Go to ISI&amp;gt;://WOS:000270619600116&lt;/url&gt;&lt;/related-urls&gt;&lt;/urls&gt;&lt;electronic-resource-num&gt;10.1016/j.jallcom.2008.07.151&lt;/electronic-resource-num&gt;&lt;/record&gt;&lt;/Cite&gt;&lt;/EndNote&gt;</w:instrText>
      </w:r>
      <w:r w:rsidRPr="00F1559F">
        <w:fldChar w:fldCharType="separate"/>
      </w:r>
      <w:r w:rsidR="00CD7288" w:rsidRPr="00CD7288">
        <w:rPr>
          <w:noProof/>
          <w:vertAlign w:val="superscript"/>
        </w:rPr>
        <w:t>162</w:t>
      </w:r>
      <w:r w:rsidRPr="00F1559F">
        <w:fldChar w:fldCharType="end"/>
      </w:r>
      <w:r w:rsidRPr="00F1559F">
        <w:t>.</w:t>
      </w:r>
    </w:p>
    <w:p w14:paraId="240B6312" w14:textId="77777777" w:rsidR="007970E2" w:rsidRPr="00F1559F" w:rsidRDefault="007970E2" w:rsidP="005E06A4">
      <w:pPr>
        <w:pStyle w:val="Heading2"/>
      </w:pPr>
      <w:bookmarkStart w:id="84" w:name="_Toc510793957"/>
      <w:bookmarkStart w:id="85" w:name="_Toc39087871"/>
      <w:bookmarkStart w:id="86" w:name="_Toc510793961"/>
      <w:bookmarkStart w:id="87" w:name="_Toc510793963"/>
      <w:r w:rsidRPr="00F1559F">
        <w:lastRenderedPageBreak/>
        <w:t>Biosynthesis</w:t>
      </w:r>
      <w:bookmarkEnd w:id="84"/>
      <w:bookmarkEnd w:id="85"/>
    </w:p>
    <w:p w14:paraId="63E47909" w14:textId="535FD91C" w:rsidR="007970E2" w:rsidRPr="00F1559F" w:rsidRDefault="007970E2" w:rsidP="0002275A">
      <w:pPr>
        <w:pStyle w:val="TAMainText"/>
      </w:pPr>
      <w:bookmarkStart w:id="88" w:name="OLE_LINK89"/>
      <w:bookmarkStart w:id="89" w:name="OLE_LINK90"/>
      <w:r w:rsidRPr="00F1559F">
        <w:t xml:space="preserve">Biosynthesis has also been used to produce SINPs.  </w:t>
      </w:r>
      <w:r w:rsidR="00DB6F4C" w:rsidRPr="00F1559F">
        <w:t>An</w:t>
      </w:r>
      <w:r w:rsidRPr="00F1559F">
        <w:t xml:space="preserve"> advantage of this approach </w:t>
      </w:r>
      <w:r w:rsidR="00DB6F4C" w:rsidRPr="00F1559F">
        <w:t>is</w:t>
      </w:r>
      <w:r w:rsidRPr="00F1559F">
        <w:t xml:space="preserve"> that it can be conducted at ambient temperature, pH, and pressure, without being energy intensive or requiring specialty reagents </w:t>
      </w:r>
      <w:bookmarkEnd w:id="88"/>
      <w:bookmarkEnd w:id="89"/>
      <w:r w:rsidRPr="00F1559F">
        <w:fldChar w:fldCharType="begin">
          <w:fldData xml:space="preserve">PEVuZE5vdGU+PENpdGU+PEF1dGhvcj5CaGFyZGU8L0F1dGhvcj48WWVhcj4yMDA4PC9ZZWFyPjxS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==
</w:fldData>
        </w:fldChar>
      </w:r>
      <w:r w:rsidR="00CD7288">
        <w:instrText xml:space="preserve"> ADDIN EN.CITE </w:instrText>
      </w:r>
      <w:r w:rsidR="00CD7288">
        <w:fldChar w:fldCharType="begin">
          <w:fldData xml:space="preserve">PEVuZE5vdGU+PENpdGU+PEF1dGhvcj5CaGFyZGU8L0F1dGhvcj48WWVhcj4yMDA4PC9ZZWFyPjxS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==
</w:fldData>
        </w:fldChar>
      </w:r>
      <w:r w:rsidR="00CD7288">
        <w:instrText xml:space="preserve"> ADDIN EN.CITE.DATA </w:instrText>
      </w:r>
      <w:r w:rsidR="00CD7288">
        <w:fldChar w:fldCharType="end"/>
      </w:r>
      <w:r w:rsidRPr="00F1559F">
        <w:fldChar w:fldCharType="separate"/>
      </w:r>
      <w:r w:rsidR="00CD7288" w:rsidRPr="00CD7288">
        <w:rPr>
          <w:noProof/>
          <w:vertAlign w:val="superscript"/>
        </w:rPr>
        <w:t>163</w:t>
      </w:r>
      <w:r w:rsidRPr="00F1559F">
        <w:fldChar w:fldCharType="end"/>
      </w:r>
      <w:r w:rsidRPr="00F1559F">
        <w:t xml:space="preserve">.  A variety of biosynthetic approaches have been employed, including direct processes such as biologically induced mineralization, or biologically controlled mineralization.  In the former, NPs result from metabolic processes, e.g., as solid substrates attached to bacteria, or by interaction with bacterial cell walls/membranes (Fig. 9).  For the latter process, nucleation and growth of NPs occurs within microbial cells.  The resultant nanoparticles tend to be formed of well-defined crystals with narrow particle-size distributions </w:t>
      </w:r>
      <w:r w:rsidRPr="00F1559F">
        <w:fldChar w:fldCharType="begin"/>
      </w:r>
      <w:r w:rsidR="00CD7288">
        <w:instrText xml:space="preserve"> ADDIN EN.CITE &lt;EndNote&gt;&lt;Cite&gt;&lt;Author&gt;Sharma&lt;/Author&gt;&lt;Year&gt;2015&lt;/Year&gt;&lt;RecNum&gt;6796&lt;/RecNum&gt;&lt;DisplayText&gt;&lt;style face="superscript"&gt;164&lt;/style&gt;&lt;/DisplayText&gt;&lt;record&gt;&lt;rec-number&gt;6796&lt;/rec-number&gt;&lt;foreign-keys&gt;&lt;key app="EN" db-id="a2zpsespyrevvge252tvfx5lrfdd22v55ex9" timestamp="0"&gt;6796&lt;/key&gt;&lt;/foreign-keys&gt;&lt;ref-type name="Journal Article"&gt;17&lt;/ref-type&gt;&lt;contributors&gt;&lt;authors&gt;&lt;author&gt;Sharma, V. K.&lt;/author&gt;&lt;author&gt;Filip, J.&lt;/author&gt;&lt;author&gt;Zboril, R.&lt;/author&gt;&lt;author&gt;Varma, R. S.&lt;/author&gt;&lt;/authors&gt;&lt;/contributors&gt;&lt;titles&gt;&lt;title&gt;Natural inorganic nanoparticles-formation, fate, and toxicity in the environment&lt;/title&gt;&lt;secondary-title&gt;Chemical Society Reviews&lt;/secondary-title&gt;&lt;/titles&gt;&lt;pages&gt;8410-8423&lt;/pages&gt;&lt;volume&gt;44&lt;/volume&gt;&lt;number&gt;23&lt;/number&gt;&lt;dates&gt;&lt;year&gt;2015&lt;/year&gt;&lt;/dates&gt;&lt;work-type&gt;Review&lt;/work-type&gt;&lt;urls&gt;&lt;related-urls&gt;&lt;url&gt;https://www.scopus.com/inward/record.uri?eid=2-s2.0-84946597960&amp;amp;doi=10.1039%2fc5cs00236b&amp;amp;partnerID=40&amp;amp;md5=af94504f2ef5e9e383105d27edc0071c&lt;/url&gt;&lt;url&gt;https://pubs.rsc.org/en/content/articlepdf/2015/cs/c5cs00236b&lt;/url&gt;&lt;/related-urls&gt;&lt;/urls&gt;&lt;electronic-resource-num&gt;10.1039/c5cs00236b&lt;/electronic-resource-num&gt;&lt;remote-database-name&gt;Scopus&lt;/remote-database-name&gt;&lt;/record&gt;&lt;/Cite&gt;&lt;/EndNote&gt;</w:instrText>
      </w:r>
      <w:r w:rsidRPr="00F1559F">
        <w:fldChar w:fldCharType="separate"/>
      </w:r>
      <w:r w:rsidR="00CD7288" w:rsidRPr="00CD7288">
        <w:rPr>
          <w:noProof/>
          <w:vertAlign w:val="superscript"/>
        </w:rPr>
        <w:t>164</w:t>
      </w:r>
      <w:r w:rsidRPr="00F1559F">
        <w:fldChar w:fldCharType="end"/>
      </w:r>
      <w:r w:rsidRPr="00F1559F">
        <w:t>.  Engineered NPs can also be produced by indirect biosynthesis, via redox reactions that occur due to the presence of microbes.</w:t>
      </w:r>
    </w:p>
    <w:p w14:paraId="4F0443C2" w14:textId="77777777" w:rsidR="007970E2" w:rsidRPr="00F1559F" w:rsidRDefault="007970E2" w:rsidP="007970E2">
      <w:bookmarkStart w:id="90" w:name="_Hlk51760604"/>
      <w:r w:rsidRPr="00F1559F">
        <w:rPr>
          <w:noProof/>
        </w:rPr>
        <w:drawing>
          <wp:inline distT="0" distB="0" distL="0" distR="0" wp14:anchorId="0EA6B8BD" wp14:editId="2D09D60C">
            <wp:extent cx="4738150" cy="1944000"/>
            <wp:effectExtent l="0" t="0" r="5715" b="0"/>
            <wp:docPr id="11" name="Picture 11" descr="https://ars.els-cdn.com/content/image/1-s2.0-S1369703X1530067X-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s.els-cdn.com/content/image/1-s2.0-S1369703X1530067X-gr1.jpg"/>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4738150" cy="1944000"/>
                    </a:xfrm>
                    <a:prstGeom prst="rect">
                      <a:avLst/>
                    </a:prstGeom>
                    <a:noFill/>
                    <a:ln>
                      <a:noFill/>
                    </a:ln>
                  </pic:spPr>
                </pic:pic>
              </a:graphicData>
            </a:graphic>
          </wp:inline>
        </w:drawing>
      </w:r>
    </w:p>
    <w:p w14:paraId="71A83C1F" w14:textId="5A590B30" w:rsidR="007970E2" w:rsidRPr="00F1559F" w:rsidRDefault="007970E2" w:rsidP="0002275A">
      <w:pPr>
        <w:pStyle w:val="VAFigureCaption"/>
      </w:pPr>
      <w:r w:rsidRPr="00F1559F">
        <w:rPr>
          <w:b/>
        </w:rPr>
        <w:t>Fig. 9</w:t>
      </w:r>
      <w:r w:rsidRPr="00F1559F">
        <w:t xml:space="preserve"> TEM images showing the biosynthesis of FeS nanoparticles by S. </w:t>
      </w:r>
      <w:r w:rsidRPr="00F1559F">
        <w:rPr>
          <w:i/>
          <w:iCs/>
        </w:rPr>
        <w:t xml:space="preserve">oneidensis </w:t>
      </w:r>
      <w:r w:rsidRPr="00F1559F">
        <w:t xml:space="preserve">(A) SINPs on the cell surface; and (B) SINPs suspended in the medium (electron diffraction pattern shown inset) </w:t>
      </w:r>
      <w:r w:rsidRPr="00F1559F">
        <w:rPr>
          <w:noProof/>
        </w:rPr>
        <w:t xml:space="preserve">(reproduced from Xiao et al., (2016) </w:t>
      </w:r>
      <w:r w:rsidRPr="00F1559F">
        <w:rPr>
          <w:noProof/>
        </w:rPr>
        <w:fldChar w:fldCharType="begin"/>
      </w:r>
      <w:r w:rsidR="00584AA9">
        <w:rPr>
          <w:noProof/>
        </w:rPr>
        <w:instrText xml:space="preserve"> ADDIN EN.CITE &lt;EndNote&gt;&lt;Cite&gt;&lt;Author&gt;Xiao&lt;/Author&gt;&lt;Year&gt;2016&lt;/Year&gt;&lt;RecNum&gt;713&lt;/RecNum&gt;&lt;DisplayText&gt;&lt;style face="superscript"&gt;127&lt;/style&gt;&lt;/DisplayText&gt;&lt;record&gt;&lt;rec-number&gt;713&lt;/rec-number&gt;&lt;foreign-keys&gt;&lt;key app="EN" db-id="a2zpsespyrevvge252tvfx5lrfdd22v55ex9" timestamp="0"&gt;713&lt;/key&gt;&lt;/foreign-keys&gt;&lt;ref-type name="Journal Article"&gt;17&lt;/ref-type&gt;&lt;contributors&gt;&lt;authors&gt;&lt;author&gt;Xiao, Xiang&lt;/author&gt;&lt;author&gt;Zhu, Wen-Wen&lt;/author&gt;&lt;author&gt;Yuan, Hang&lt;/author&gt;&lt;author&gt;Li, Wen-Wei&lt;/author&gt;&lt;author&gt;Li, Qian&lt;/author&gt;&lt;author&gt;Yu, Han-Qing&lt;/author&gt;&lt;/authors&gt;&lt;/contributors&gt;&lt;titles&gt;&lt;title&gt;Biosynthesis of FeS nanoparticles from contaminant degradation in one single system&lt;/title&gt;&lt;secondary-title&gt;Biochemical Engineering Journal&lt;/secondary-title&gt;&lt;/titles&gt;&lt;pages&gt;214-219&lt;/pages&gt;&lt;volume&gt;105&lt;/volume&gt;&lt;dates&gt;&lt;year&gt;2016&lt;/year&gt;&lt;pub-dates&gt;&lt;date&gt;Jan 15&lt;/date&gt;&lt;/pub-dates&gt;&lt;/dates&gt;&lt;isbn&gt;1369-703X&lt;/isbn&gt;&lt;accession-num&gt;WOS:000367776300024&lt;/accession-num&gt;&lt;urls&gt;&lt;related-urls&gt;&lt;url&gt;&amp;lt;Go to ISI&amp;gt;://WOS:000367776300024&lt;/url&gt;&lt;url&gt;https://www.sciencedirect.com/science/article/pii/S1369703X1530067X?via%3Dihub&lt;/url&gt;&lt;/related-urls&gt;&lt;/urls&gt;&lt;electronic-resource-num&gt;10.1016/j.bej.2015.09.022&lt;/electronic-resource-num&gt;&lt;/record&gt;&lt;/Cite&gt;&lt;/EndNote&gt;</w:instrText>
      </w:r>
      <w:r w:rsidRPr="00F1559F">
        <w:rPr>
          <w:noProof/>
        </w:rPr>
        <w:fldChar w:fldCharType="separate"/>
      </w:r>
      <w:r w:rsidR="000949C8" w:rsidRPr="000949C8">
        <w:rPr>
          <w:noProof/>
          <w:vertAlign w:val="superscript"/>
        </w:rPr>
        <w:t>127</w:t>
      </w:r>
      <w:r w:rsidRPr="00F1559F">
        <w:rPr>
          <w:noProof/>
        </w:rPr>
        <w:fldChar w:fldCharType="end"/>
      </w:r>
      <w:r w:rsidRPr="00F1559F">
        <w:rPr>
          <w:noProof/>
        </w:rPr>
        <w:t xml:space="preserve"> </w:t>
      </w:r>
      <w:r w:rsidRPr="00F1559F">
        <w:t>with permission)</w:t>
      </w:r>
    </w:p>
    <w:bookmarkEnd w:id="90"/>
    <w:p w14:paraId="5E175883" w14:textId="69792499" w:rsidR="007970E2" w:rsidRPr="00F1559F" w:rsidRDefault="007970E2" w:rsidP="0002275A">
      <w:pPr>
        <w:pStyle w:val="TAMainText"/>
      </w:pPr>
      <w:r w:rsidRPr="00F1559F">
        <w:t xml:space="preserve">Dissimilatory metal-reducing bacteria, such as Shewanella, are of interest because they reduce Fe(III) to Fe(II) species </w:t>
      </w:r>
      <w:r w:rsidRPr="00F1559F">
        <w:fldChar w:fldCharType="begin">
          <w:fldData xml:space="preserve">PEVuZE5vdGU+PENpdGU+PEF1dGhvcj5IdW88L0F1dGhvcj48WWVhcj4yMDE2PC9ZZWFyPjxSZWNO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</w:fldData>
        </w:fldChar>
      </w:r>
      <w:r w:rsidR="00584AA9">
        <w:instrText xml:space="preserve"> ADDIN EN.CITE </w:instrText>
      </w:r>
      <w:r w:rsidR="00584AA9">
        <w:fldChar w:fldCharType="begin">
          <w:fldData xml:space="preserve">PEVuZE5vdGU+PENpdGU+PEF1dGhvcj5IdW88L0F1dGhvcj48WWVhcj4yMDE2PC9ZZWFyPjxSZWNO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</w:fldData>
        </w:fldChar>
      </w:r>
      <w:r w:rsidR="00584AA9">
        <w:instrText xml:space="preserve"> ADDIN EN.CITE.DATA </w:instrText>
      </w:r>
      <w:r w:rsidR="00584AA9">
        <w:fldChar w:fldCharType="end"/>
      </w:r>
      <w:r w:rsidRPr="00F1559F">
        <w:fldChar w:fldCharType="separate"/>
      </w:r>
      <w:r w:rsidR="00CD7288" w:rsidRPr="00CD7288">
        <w:rPr>
          <w:noProof/>
          <w:vertAlign w:val="superscript"/>
        </w:rPr>
        <w:t>127, 165</w:t>
      </w:r>
      <w:r w:rsidRPr="00F1559F">
        <w:fldChar w:fldCharType="end"/>
      </w:r>
      <w:r w:rsidRPr="00F1559F">
        <w:t xml:space="preserve">, which can then precipitate with sulfide to form biogenic SINPs.  </w:t>
      </w:r>
      <w:r w:rsidRPr="00F1559F">
        <w:rPr>
          <w:i/>
        </w:rPr>
        <w:t xml:space="preserve">Actinobacter </w:t>
      </w:r>
      <w:r w:rsidRPr="00F1559F">
        <w:t xml:space="preserve">sp. can also be tuned for extracellular synthesis of SINPs, when reacted with aqueous </w:t>
      </w:r>
      <w:r w:rsidRPr="00F1559F">
        <w:lastRenderedPageBreak/>
        <w:t xml:space="preserve">solutions of ferric chloride-ferrous sulfate </w:t>
      </w:r>
      <w:r w:rsidRPr="00F1559F">
        <w:fldChar w:fldCharType="begin">
          <w:fldData xml:space="preserve">PEVuZE5vdGU+PENpdGU+PEF1dGhvcj5CaGFyZGU8L0F1dGhvcj48WWVhcj4yMDA4PC9ZZWFyPjxS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==
</w:fldData>
        </w:fldChar>
      </w:r>
      <w:r w:rsidR="00CD7288">
        <w:instrText xml:space="preserve"> ADDIN EN.CITE </w:instrText>
      </w:r>
      <w:r w:rsidR="00CD7288">
        <w:fldChar w:fldCharType="begin">
          <w:fldData xml:space="preserve">PEVuZE5vdGU+PENpdGU+PEF1dGhvcj5CaGFyZGU8L0F1dGhvcj48WWVhcj4yMDA4PC9ZZWFyPjxS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==
</w:fldData>
        </w:fldChar>
      </w:r>
      <w:r w:rsidR="00CD7288">
        <w:instrText xml:space="preserve"> ADDIN EN.CITE.DATA </w:instrText>
      </w:r>
      <w:r w:rsidR="00CD7288">
        <w:fldChar w:fldCharType="end"/>
      </w:r>
      <w:r w:rsidRPr="00F1559F">
        <w:fldChar w:fldCharType="separate"/>
      </w:r>
      <w:r w:rsidR="00CD7288" w:rsidRPr="00CD7288">
        <w:rPr>
          <w:noProof/>
          <w:vertAlign w:val="superscript"/>
        </w:rPr>
        <w:t>163</w:t>
      </w:r>
      <w:r w:rsidRPr="00F1559F">
        <w:fldChar w:fldCharType="end"/>
      </w:r>
      <w:r w:rsidR="00DB6F4C" w:rsidRPr="00F1559F">
        <w:t>.</w:t>
      </w:r>
      <w:r w:rsidRPr="00F1559F">
        <w:t xml:space="preserve"> </w:t>
      </w:r>
      <w:r w:rsidR="00DB6F4C" w:rsidRPr="00F1559F">
        <w:t>A</w:t>
      </w:r>
      <w:r w:rsidRPr="00F1559F">
        <w:t xml:space="preserve"> concentrated</w:t>
      </w:r>
      <w:r w:rsidR="005016E1" w:rsidRPr="00F1559F">
        <w:t xml:space="preserve"> bacteria </w:t>
      </w:r>
      <w:r w:rsidRPr="00F1559F">
        <w:t>(</w:t>
      </w:r>
      <w:r w:rsidRPr="00F1559F">
        <w:rPr>
          <w:i/>
        </w:rPr>
        <w:t>S. putrefaciens</w:t>
      </w:r>
      <w:r w:rsidRPr="00F1559F">
        <w:t xml:space="preserve"> CN32) culture can be used for the biosynthesis of FeS SINPs </w:t>
      </w:r>
      <w:r w:rsidRPr="00F1559F">
        <w:fldChar w:fldCharType="begin"/>
      </w:r>
      <w:r w:rsidR="00CD7288">
        <w:instrText xml:space="preserve"> ADDIN EN.CITE &lt;EndNote&gt;&lt;Cite&gt;&lt;Author&gt;Huo&lt;/Author&gt;&lt;Year&gt;2016&lt;/Year&gt;&lt;RecNum&gt;631&lt;/RecNum&gt;&lt;DisplayText&gt;&lt;style face="superscript"&gt;165&lt;/style&gt;&lt;/DisplayText&gt;&lt;record&gt;&lt;rec-number&gt;631&lt;/rec-number&gt;&lt;foreign-keys&gt;&lt;key app="EN" db-id="a2zpsespyrevvge252tvfx5lrfdd22v55ex9" timestamp="0"&gt;631&lt;/key&gt;&lt;/foreign-keys&gt;&lt;ref-type name="Journal Article"&gt;17&lt;/ref-type&gt;&lt;contributors&gt;&lt;authors&gt;&lt;author&gt;Huo, Ying-Chao&lt;/author&gt;&lt;author&gt;Li, Wen-Wei&lt;/author&gt;&lt;author&gt;Chen, Chang-Bin&lt;/author&gt;&lt;author&gt;Li, Chen-Xuan&lt;/author&gt;&lt;author&gt;Zeng, Raymond&lt;/author&gt;&lt;author&gt;Lau, Tai-Chu&lt;/author&gt;&lt;author&gt;Huang, Tian-Yin&lt;/author&gt;&lt;/authors&gt;&lt;/contributors&gt;&lt;titles&gt;&lt;title&gt;Biogenic FeS accelerates reductive dechlorination of carbon tetrachloride by Shewanella putrefaciens CN32&lt;/title&gt;&lt;secondary-title&gt;Enzyme and Microbial Technology&lt;/secondary-title&gt;&lt;/titles&gt;&lt;pages&gt;236-241&lt;/pages&gt;&lt;volume&gt;95&lt;/volume&gt;&lt;keywords&gt;&lt;keyword&gt;Biogenic&lt;/keyword&gt;&lt;keyword&gt;Ferrous sulfide (FeS)&lt;/keyword&gt;&lt;keyword&gt;Dechlorination&lt;/keyword&gt;&lt;keyword&gt;Carbon tetrachloride&lt;/keyword&gt;&lt;/keywords&gt;&lt;dates&gt;&lt;year&gt;2016&lt;/year&gt;&lt;pub-dates&gt;&lt;date&gt;2016/12/01/&lt;/date&gt;&lt;/pub-dates&gt;&lt;/dates&gt;&lt;isbn&gt;0141-0229&lt;/isbn&gt;&lt;urls&gt;&lt;related-urls&gt;&lt;url&gt;http://www.sciencedirect.com/science/article/pii/S0141022916301867&lt;/url&gt;&lt;/related-urls&gt;&lt;/urls&gt;&lt;electronic-resource-num&gt;https://doi.org/10.1016/j.enzmictec.2016.09.013&lt;/electronic-resource-num&gt;&lt;/record&gt;&lt;/Cite&gt;&lt;/EndNote&gt;</w:instrText>
      </w:r>
      <w:r w:rsidRPr="00F1559F">
        <w:fldChar w:fldCharType="separate"/>
      </w:r>
      <w:r w:rsidR="00CD7288" w:rsidRPr="00CD7288">
        <w:rPr>
          <w:noProof/>
          <w:vertAlign w:val="superscript"/>
        </w:rPr>
        <w:t>165</w:t>
      </w:r>
      <w:r w:rsidRPr="00F1559F">
        <w:fldChar w:fldCharType="end"/>
      </w:r>
      <w:r w:rsidRPr="00F1559F">
        <w:t xml:space="preserve">. </w:t>
      </w:r>
    </w:p>
    <w:p w14:paraId="40AB7F1E" w14:textId="2CFB7089" w:rsidR="007970E2" w:rsidRPr="00F1559F" w:rsidRDefault="007970E2" w:rsidP="0002275A">
      <w:pPr>
        <w:pStyle w:val="TAMainText"/>
      </w:pPr>
      <w:r w:rsidRPr="00F1559F">
        <w:t xml:space="preserve">Shewanella species can also reduce thiosulfate </w:t>
      </w:r>
      <w:r w:rsidRPr="00F1559F">
        <w:fldChar w:fldCharType="begin"/>
      </w:r>
      <w:r w:rsidR="00584AA9">
        <w:instrText xml:space="preserve"> ADDIN EN.CITE &lt;EndNote&gt;&lt;Cite AuthorYear="1"&gt;&lt;Author&gt;Xiao&lt;/Author&gt;&lt;Year&gt;2016&lt;/Year&gt;&lt;RecNum&gt;713&lt;/RecNum&gt;&lt;DisplayText&gt;&lt;style face="superscript"&gt;127&lt;/style&gt;&lt;/DisplayText&gt;&lt;record&gt;&lt;rec-number&gt;713&lt;/rec-number&gt;&lt;foreign-keys&gt;&lt;key app="EN" db-id="a2zpsespyrevvge252tvfx5lrfdd22v55ex9" timestamp="0"&gt;713&lt;/key&gt;&lt;/foreign-keys&gt;&lt;ref-type name="Journal Article"&gt;17&lt;/ref-type&gt;&lt;contributors&gt;&lt;authors&gt;&lt;author&gt;Xiao, Xiang&lt;/author&gt;&lt;author&gt;Zhu, Wen-Wen&lt;/author&gt;&lt;author&gt;Yuan, Hang&lt;/author&gt;&lt;author&gt;Li, Wen-Wei&lt;/author&gt;&lt;author&gt;Li, Qian&lt;/author&gt;&lt;author&gt;Yu, Han-Qing&lt;/author&gt;&lt;/authors&gt;&lt;/contributors&gt;&lt;titles&gt;&lt;title&gt;Biosynthesis of FeS nanoparticles from contaminant degradation in one single system&lt;/title&gt;&lt;secondary-title&gt;Biochemical Engineering Journal&lt;/secondary-title&gt;&lt;/titles&gt;&lt;pages&gt;214-219&lt;/pages&gt;&lt;volume&gt;105&lt;/volume&gt;&lt;dates&gt;&lt;year&gt;2016&lt;/year&gt;&lt;pub-dates&gt;&lt;date&gt;Jan 15&lt;/date&gt;&lt;/pub-dates&gt;&lt;/dates&gt;&lt;isbn&gt;1369-703X&lt;/isbn&gt;&lt;accession-num&gt;WOS:000367776300024&lt;/accession-num&gt;&lt;urls&gt;&lt;related-urls&gt;&lt;url&gt;&amp;lt;Go to ISI&amp;gt;://WOS:000367776300024&lt;/url&gt;&lt;url&gt;https://www.sciencedirect.com/science/article/pii/S1369703X1530067X?via%3Dihub&lt;/url&gt;&lt;/related-urls&gt;&lt;/urls&gt;&lt;electronic-resource-num&gt;10.1016/j.bej.2015.09.022&lt;/electronic-resource-num&gt;&lt;/record&gt;&lt;/Cite&gt;&lt;/EndNote&gt;</w:instrText>
      </w:r>
      <w:r w:rsidRPr="00F1559F">
        <w:fldChar w:fldCharType="separate"/>
      </w:r>
      <w:r w:rsidR="000949C8" w:rsidRPr="000949C8">
        <w:rPr>
          <w:noProof/>
          <w:vertAlign w:val="superscript"/>
        </w:rPr>
        <w:t>127</w:t>
      </w:r>
      <w:r w:rsidRPr="00F1559F">
        <w:fldChar w:fldCharType="end"/>
      </w:r>
      <w:r w:rsidRPr="00F1559F">
        <w:t xml:space="preserve"> with </w:t>
      </w:r>
      <w:r w:rsidRPr="00F1559F">
        <w:rPr>
          <w:iCs/>
        </w:rPr>
        <w:t>S.</w:t>
      </w:r>
      <w:r w:rsidRPr="00F1559F">
        <w:rPr>
          <w:i/>
        </w:rPr>
        <w:t xml:space="preserve"> oneidensis</w:t>
      </w:r>
      <w:r w:rsidRPr="00F1559F">
        <w:t xml:space="preserve"> MR-1 and gene-modified strains having been used to produce FeS SINPs.  The biosynthesis of single domain greigite SINPs by MTB has also been explored </w:t>
      </w:r>
      <w:r w:rsidRPr="00F1559F">
        <w:fldChar w:fldCharType="begin"/>
      </w:r>
      <w:r w:rsidR="00CD7288">
        <w:instrText xml:space="preserve"> ADDIN EN.CITE &lt;EndNote&gt;&lt;Cite&gt;&lt;Author&gt;Farina&lt;/Author&gt;&lt;Year&gt;1990&lt;/Year&gt;&lt;RecNum&gt;737&lt;/RecNum&gt;&lt;DisplayText&gt;&lt;style face="superscript"&gt;166, 167&lt;/style&gt;&lt;/DisplayText&gt;&lt;record&gt;&lt;rec-number&gt;737&lt;/rec-number&gt;&lt;foreign-keys&gt;&lt;key app="EN" db-id="a2zpsespyrevvge252tvfx5lrfdd22v55ex9" timestamp="0"&gt;737&lt;/key&gt;&lt;/foreign-keys&gt;&lt;ref-type name="Journal Article"&gt;17&lt;/ref-type&gt;&lt;contributors&gt;&lt;authors&gt;&lt;author&gt;Farina, M.&lt;/author&gt;&lt;author&gt;Esquivel, D. M. S.&lt;/author&gt;&lt;author&gt;De Barros, H. G. P. L.&lt;/author&gt;&lt;/authors&gt;&lt;/contributors&gt;&lt;titles&gt;&lt;title&gt;Magnetic iron-sulphur crystals from a magnetotactic microorganism&lt;/title&gt;&lt;secondary-title&gt;Nature&lt;/secondary-title&gt;&lt;/titles&gt;&lt;pages&gt;256-258&lt;/pages&gt;&lt;volume&gt;343&lt;/volume&gt;&lt;number&gt;6255&lt;/number&gt;&lt;dates&gt;&lt;year&gt;1990&lt;/year&gt;&lt;/dates&gt;&lt;urls&gt;&lt;related-urls&gt;&lt;url&gt;https://www.nature.com/articles/343256a0&lt;/url&gt;&lt;/related-urls&gt;&lt;/urls&gt;&lt;electronic-resource-num&gt;10.1038/343256a0&lt;/electronic-resource-num&gt;&lt;/record&gt;&lt;/Cite&gt;&lt;Cite&gt;&lt;Author&gt;Mann&lt;/Author&gt;&lt;Year&gt;1990&lt;/Year&gt;&lt;RecNum&gt;738&lt;/RecNum&gt;&lt;record&gt;&lt;rec-number&gt;738&lt;/rec-number&gt;&lt;foreign-keys&gt;&lt;key app="EN" db-id="a2zpsespyrevvge252tvfx5lrfdd22v55ex9" timestamp="0"&gt;738&lt;/key&gt;&lt;/foreign-keys&gt;&lt;ref-type name="Journal Article"&gt;17&lt;/ref-type&gt;&lt;contributors&gt;&lt;authors&gt;&lt;author&gt;Mann, S.&lt;/author&gt;&lt;author&gt;Sparks, N. H. C.&lt;/author&gt;&lt;author&gt;Frankel, R. B.&lt;/author&gt;&lt;author&gt;Bazylinski, D. A.&lt;/author&gt;&lt;author&gt;Jannasch, H. W.&lt;/author&gt;&lt;/authors&gt;&lt;/contributors&gt;&lt;titles&gt;&lt;title&gt;Biomineralization of ferrimagnetic greigite (Fe3S4) and iron pyrite (FeS2) in a magnetotactic bacterium&lt;/title&gt;&lt;secondary-title&gt;Nature&lt;/secondary-title&gt;&lt;/titles&gt;&lt;pages&gt;258-261&lt;/pages&gt;&lt;volume&gt;343&lt;/volume&gt;&lt;number&gt;6255&lt;/number&gt;&lt;dates&gt;&lt;year&gt;1990&lt;/year&gt;&lt;/dates&gt;&lt;urls&gt;&lt;related-urls&gt;&lt;url&gt;https://www.nature.com/articles/343258a0&lt;/url&gt;&lt;/related-urls&gt;&lt;/urls&gt;&lt;electronic-resource-num&gt;10.1038/343258a0&lt;/electronic-resource-num&gt;&lt;/record&gt;&lt;/Cite&gt;&lt;/EndNote&gt;</w:instrText>
      </w:r>
      <w:r w:rsidRPr="00F1559F">
        <w:fldChar w:fldCharType="separate"/>
      </w:r>
      <w:r w:rsidR="00CD7288" w:rsidRPr="00CD7288">
        <w:rPr>
          <w:noProof/>
          <w:vertAlign w:val="superscript"/>
        </w:rPr>
        <w:t>166, 167</w:t>
      </w:r>
      <w:r w:rsidRPr="00F1559F">
        <w:fldChar w:fldCharType="end"/>
      </w:r>
      <w:r w:rsidRPr="00F1559F">
        <w:t xml:space="preserve">, but greigite SINP formation occurs under anaerobic conditions, and thus requires further downstream processing, which may be too expensive for large-scale SINP synthesis. </w:t>
      </w:r>
    </w:p>
    <w:p w14:paraId="28A4EB30" w14:textId="77777777" w:rsidR="007970E2" w:rsidRPr="00F1559F" w:rsidRDefault="007970E2" w:rsidP="005E06A4">
      <w:pPr>
        <w:pStyle w:val="Heading2"/>
      </w:pPr>
      <w:bookmarkStart w:id="91" w:name="_Toc39087872"/>
      <w:r w:rsidRPr="00F1559F">
        <w:t>Green and sustainable synthesis</w:t>
      </w:r>
      <w:bookmarkEnd w:id="86"/>
      <w:r w:rsidRPr="00F1559F">
        <w:t xml:space="preserve"> methods</w:t>
      </w:r>
      <w:bookmarkEnd w:id="91"/>
    </w:p>
    <w:p w14:paraId="59DF4C61" w14:textId="05F40504" w:rsidR="007970E2" w:rsidRPr="00F1559F" w:rsidRDefault="007970E2" w:rsidP="0002275A">
      <w:pPr>
        <w:pStyle w:val="TAMainText"/>
      </w:pPr>
      <w:r w:rsidRPr="00F1559F">
        <w:t xml:space="preserve">Recently, various procedures for green NP synthesis have been advanced.  Compared to conventional synthesis, green and sustainable synthesis seeks either: (i) the use of green materials as synthesis reagents, or (ii) the employment of production methods that consume less energy or natural resources </w:t>
      </w:r>
      <w:r w:rsidRPr="00F1559F">
        <w:fldChar w:fldCharType="begin"/>
      </w:r>
      <w:r w:rsidR="00584AA9">
        <w:instrText xml:space="preserve"> ADDIN EN.CITE &lt;EndNote&gt;&lt;Cite&gt;&lt;Author&gt;Wang&lt;/Author&gt;&lt;Year&gt;2019&lt;/Year&gt;&lt;RecNum&gt;533&lt;/RecNum&gt;&lt;DisplayText&gt;&lt;style face="superscript"&gt;168&lt;/style&gt;&lt;/DisplayText&gt;&lt;record&gt;&lt;rec-number&gt;533&lt;/rec-number&gt;&lt;foreign-keys&gt;&lt;key app="EN" db-id="a2zpsespyrevvge252tvfx5lrfdd22v55ex9" timestamp="0"&gt;533&lt;/key&gt;&lt;/foreign-keys&gt;&lt;ref-type name="Journal Article"&gt;17&lt;/ref-type&gt;&lt;contributors&gt;&lt;authors&gt;&lt;author&gt;Wang, Y.&lt;/author&gt;&lt;author&gt;O&amp;apos;Connor, D.&lt;/author&gt;&lt;author&gt;Shen, Z.&lt;/author&gt;&lt;author&gt;Lo, I. M. C.&lt;/author&gt;&lt;author&gt;Tsang, D. C. W.&lt;/author&gt;&lt;author&gt;Pehkonen, S.&lt;/author&gt;&lt;author&gt;Pu, S.&lt;/author&gt;&lt;author&gt;Hou, D.&lt;/author&gt;&lt;/authors&gt;&lt;/contributors&gt;&lt;titles&gt;&lt;title&gt;Green synthesis of nanoparticles for the remediation of contaminated waters and soils: Constituents, synthesizing methods, and influencing factors&lt;/title&gt;&lt;secondary-title&gt;Journal of Cleaner Production&lt;/secondary-title&gt;&lt;/titles&gt;&lt;periodical&gt;&lt;full-title&gt;Journal of Cleaner Production&lt;/full-title&gt;&lt;/periodical&gt;&lt;pages&gt;540-549&lt;/pages&gt;&lt;volume&gt;226&lt;/volume&gt;&lt;dates&gt;&lt;year&gt;2019&lt;/year&gt;&lt;/dates&gt;&lt;work-type&gt;Review&lt;/work-type&gt;&lt;urls&gt;&lt;related-urls&gt;&lt;url&gt;https://www.scopus.com/inward/record.uri?eid=2-s2.0-85064492694&amp;amp;doi=10.1016%2fj.jclepro.2019.04.128&amp;amp;partnerID=40&amp;amp;md5=56f4d458f858c4891182963b31aa327c&lt;/url&gt;&lt;url&gt;https://www.sciencedirect.com/science/article/pii/S0959652619312077?via%3Dihub&lt;/url&gt;&lt;/related-urls&gt;&lt;/urls&gt;&lt;electronic-resource-num&gt;10.1016/j.jclepro.2019.04.128&lt;/electronic-resource-num&gt;&lt;remote-database-name&gt;Scopus&lt;/remote-database-name&gt;&lt;/record&gt;&lt;/Cite&gt;&lt;/EndNote&gt;</w:instrText>
      </w:r>
      <w:r w:rsidRPr="00F1559F">
        <w:fldChar w:fldCharType="separate"/>
      </w:r>
      <w:r w:rsidR="00CD7288" w:rsidRPr="00CD7288">
        <w:rPr>
          <w:noProof/>
          <w:vertAlign w:val="superscript"/>
        </w:rPr>
        <w:t>168</w:t>
      </w:r>
      <w:r w:rsidRPr="00F1559F">
        <w:fldChar w:fldCharType="end"/>
      </w:r>
      <w:r w:rsidRPr="00F1559F">
        <w:t xml:space="preserve">.  There are various ways of achieving these aims. For example, using natural plant extracts and microbiological materials as reducing, capping, and stabilizing reagents, or using ultrasound irradiation to reduce energy and reagent requirements.  Such techniques are noted for having lower associated environmental impacts than traditional synthesis techniques </w:t>
      </w:r>
      <w:r w:rsidRPr="00F1559F">
        <w:fldChar w:fldCharType="begin"/>
      </w:r>
      <w:r w:rsidR="004D013A">
        <w:instrText xml:space="preserve"> ADDIN EN.CITE &lt;EndNote&gt;&lt;Cite&gt;&lt;Author&gt;Seo&lt;/Author&gt;&lt;Year&gt;2018&lt;/Year&gt;&lt;RecNum&gt;740&lt;/RecNum&gt;&lt;DisplayText&gt;&lt;style face="superscript"&gt;169, 170&lt;/style&gt;&lt;/DisplayText&gt;&lt;record&gt;&lt;rec-number&gt;740&lt;/rec-number&gt;&lt;foreign-keys&gt;&lt;key app="EN" db-id="a2zpsespyrevvge252tvfx5lrfdd22v55ex9" timestamp="0"&gt;740&lt;/key&gt;&lt;/foreign-keys&gt;&lt;ref-type name="Journal Article"&gt;17&lt;/ref-type&gt;&lt;contributors&gt;&lt;authors&gt;&lt;author&gt;Seo, Hyunhee&lt;/author&gt;&lt;author&gt;Roh, Yul&lt;/author&gt;&lt;/authors&gt;&lt;/contributors&gt;&lt;titles&gt;&lt;title&gt;Mixed Contaminants Removal Efficiency Using Bio-FeS Nanoparticles&lt;/title&gt;&lt;secondary-title&gt;Journal of Nanoscience and Nanotechnology&lt;/secondary-title&gt;&lt;/titles&gt;&lt;pages&gt;1127-1130&lt;/pages&gt;&lt;volume&gt;18&lt;/volume&gt;&lt;number&gt;2&lt;/number&gt;&lt;dates&gt;&lt;year&gt;2018&lt;/year&gt;&lt;pub-dates&gt;&lt;date&gt;Feb&lt;/date&gt;&lt;/pub-dates&gt;&lt;/dates&gt;&lt;isbn&gt;1533-4880&lt;/isbn&gt;&lt;accession-num&gt;WOS:000426033000053&lt;/accession-num&gt;&lt;urls&gt;&lt;related-urls&gt;&lt;url&gt;&amp;lt;Go to ISI&amp;gt;://WOS:000426033000053&lt;/url&gt;&lt;/related-urls&gt;&lt;/urls&gt;&lt;electronic-resource-num&gt;10.1166/jnn.2018.14871&lt;/electronic-resource-num&gt;&lt;/record&gt;&lt;/Cite&gt;&lt;Cite&gt;&lt;Author&gt;Hou&lt;/Author&gt;&lt;Year&gt;2019&lt;/Year&gt;&lt;RecNum&gt;7950&lt;/RecNum&gt;&lt;record&gt;&lt;rec-number&gt;7950&lt;/rec-number&gt;&lt;foreign-keys&gt;&lt;key app="EN" db-id="a2zpsespyrevvge252tvfx5lrfdd22v55ex9" timestamp="1592423776"&gt;7950&lt;/key&gt;&lt;/foreign-keys&gt;&lt;ref-type name="Book"&gt;6&lt;/ref-type&gt;&lt;contributors&gt;&lt;authors&gt;&lt;author&gt;Hou, Deyi&lt;/author&gt;&lt;/authors&gt;&lt;/contributors&gt;&lt;titles&gt;&lt;title&gt;Sustainable Remediation of Contaminated Soil and Groundwater: Materials, Processes, and Assessment&lt;/title&gt;&lt;/titles&gt;&lt;dates&gt;&lt;year&gt;2019&lt;/year&gt;&lt;/dates&gt;&lt;pub-location&gt;Oxford, United Kingdom&lt;/pub-location&gt;&lt;publisher&gt;Butterworth-Heinemann&lt;/publisher&gt;&lt;isbn&gt;012817983X&lt;/isbn&gt;&lt;urls&gt;&lt;/urls&gt;&lt;/record&gt;&lt;/Cite&gt;&lt;/EndNote&gt;</w:instrText>
      </w:r>
      <w:r w:rsidRPr="00F1559F">
        <w:fldChar w:fldCharType="separate"/>
      </w:r>
      <w:r w:rsidR="00CD7288" w:rsidRPr="00CD7288">
        <w:rPr>
          <w:noProof/>
          <w:vertAlign w:val="superscript"/>
        </w:rPr>
        <w:t>169, 170</w:t>
      </w:r>
      <w:r w:rsidRPr="00F1559F">
        <w:fldChar w:fldCharType="end"/>
      </w:r>
      <w:r w:rsidRPr="00F1559F">
        <w:t>.</w:t>
      </w:r>
    </w:p>
    <w:p w14:paraId="66820B10" w14:textId="3791486D" w:rsidR="007970E2" w:rsidRPr="00F1559F" w:rsidRDefault="007970E2" w:rsidP="0002275A">
      <w:pPr>
        <w:pStyle w:val="TAMainText"/>
      </w:pPr>
      <w:r w:rsidRPr="00F1559F">
        <w:t xml:space="preserve">Different biomaterials as stabilizers, including glucose, starch, carboxymethylcellulose (CMC), yeast extract, beef extract, peptone and gelatin, can be used to form </w:t>
      </w:r>
      <w:r w:rsidR="008C6219" w:rsidRPr="00F1559F">
        <w:t>stable</w:t>
      </w:r>
      <w:r w:rsidRPr="00F1559F">
        <w:t xml:space="preserve"> FeS SINPs </w:t>
      </w:r>
      <w:r w:rsidRPr="00F1559F">
        <w:fldChar w:fldCharType="begin"/>
      </w:r>
      <w:r w:rsidR="00CD7288">
        <w:instrText xml:space="preserve"> ADDIN EN.CITE &lt;EndNote&gt;&lt;Cite&gt;&lt;Author&gt;Shao&lt;/Author&gt;&lt;Year&gt;2016&lt;/Year&gt;&lt;RecNum&gt;739&lt;/RecNum&gt;&lt;DisplayText&gt;&lt;style face="superscript"&gt;171&lt;/style&gt;&lt;/DisplayText&gt;&lt;record&gt;&lt;rec-number&gt;739&lt;/rec-number&gt;&lt;foreign-keys&gt;&lt;key app="EN" db-id="a2zpsespyrevvge252tvfx5lrfdd22v55ex9" timestamp="0"&gt;739&lt;/key&gt;&lt;/foreign-keys&gt;&lt;ref-type name="Journal Article"&gt;17&lt;/ref-type&gt;&lt;contributors&gt;&lt;authors&gt;&lt;author&gt;Shao, Dadong&lt;/author&gt;&lt;author&gt;Ren, Xuemei&lt;/author&gt;&lt;author&gt;Wen, Jun&lt;/author&gt;&lt;author&gt;Hu, Sheng&lt;/author&gt;&lt;author&gt;Xiong, Jie&lt;/author&gt;&lt;author&gt;Jiang, Tao&lt;/author&gt;&lt;author&gt;Wang, Xiaolin&lt;/author&gt;&lt;author&gt;Wang, Xiangke&lt;/author&gt;&lt;/authors&gt;&lt;/contributors&gt;&lt;titles&gt;&lt;title&gt;Immobilization of uranium by biomaterial stabilized FeS nanoparticles: Effects of stabilizer and enrichment mechanism&lt;/title&gt;&lt;secondary-title&gt;Journal of Hazardous Materials&lt;/secondary-title&gt;&lt;/titles&gt;&lt;pages&gt;1-9&lt;/pages&gt;&lt;volume&gt;302&lt;/volume&gt;&lt;dates&gt;&lt;year&gt;2016&lt;/year&gt;&lt;pub-dates&gt;&lt;date&gt;Jan 25&lt;/date&gt;&lt;/pub-dates&gt;&lt;/dates&gt;&lt;isbn&gt;0304-3894&lt;/isbn&gt;&lt;accession-num&gt;WOS:000366225300001&lt;/accession-num&gt;&lt;urls&gt;&lt;related-urls&gt;&lt;url&gt;&amp;lt;Go to ISI&amp;gt;://WOS:000366225300001&lt;/url&gt;&lt;url&gt;https://www.sciencedirect.com/science/article/pii/S0304389415300984?via%3Dihub&lt;/url&gt;&lt;/related-urls&gt;&lt;/urls&gt;&lt;electronic-resource-num&gt;10.1016/j.jhazmat.2015.09.043&lt;/electronic-resource-num&gt;&lt;/record&gt;&lt;/Cite&gt;&lt;/EndNote&gt;</w:instrText>
      </w:r>
      <w:r w:rsidRPr="00F1559F">
        <w:fldChar w:fldCharType="separate"/>
      </w:r>
      <w:r w:rsidR="00CD7288" w:rsidRPr="00CD7288">
        <w:rPr>
          <w:noProof/>
          <w:vertAlign w:val="superscript"/>
        </w:rPr>
        <w:t>171</w:t>
      </w:r>
      <w:r w:rsidRPr="00F1559F">
        <w:fldChar w:fldCharType="end"/>
      </w:r>
      <w:r w:rsidRPr="00F1559F">
        <w:t>.  By using thiourea as a sulfide source, FeCl</w:t>
      </w:r>
      <w:r w:rsidRPr="00F1559F">
        <w:rPr>
          <w:vertAlign w:val="subscript"/>
        </w:rPr>
        <w:t>2</w:t>
      </w:r>
      <w:r w:rsidRPr="00F1559F">
        <w:t xml:space="preserve"> as an iron source, and ethylene glycol as a solvent, the synthesis of pyrite SINPs in a one-pot solvothermal synthesis can be achieved without surfactants, at ambient pressure and relatively low temperature. If the temperature of this synthesis reaction is maintained at boiling point (~180 °C) under reflux at atmospheric pressure, pyrite SINPs of ~25 nm will form </w:t>
      </w:r>
      <w:r w:rsidRPr="00F1559F">
        <w:fldChar w:fldCharType="begin"/>
      </w:r>
      <w:r w:rsidR="00CD7288">
        <w:instrText xml:space="preserve"> ADDIN EN.CITE &lt;EndNote&gt;&lt;Cite&gt;&lt;Author&gt;Giaccherini&lt;/Author&gt;&lt;Year&gt;2016&lt;/Year&gt;&lt;RecNum&gt;741&lt;/RecNum&gt;&lt;DisplayText&gt;&lt;style face="superscript"&gt;172&lt;/style&gt;&lt;/DisplayText&gt;&lt;record&gt;&lt;rec-number&gt;741&lt;/rec-number&gt;&lt;foreign-keys&gt;&lt;key app="EN" db-id="a2zpsespyrevvge252tvfx5lrfdd22v55ex9" timestamp="0"&gt;741&lt;/key&gt;&lt;/foreign-keys&gt;&lt;ref-type name="Journal Article"&gt;17&lt;/ref-type&gt;&lt;contributors&gt;&lt;authors&gt;&lt;author&gt;Giaccherini, Andrea&lt;/author&gt;&lt;author&gt;Colantoni, Ivan&lt;/author&gt;&lt;author&gt;D&amp;apos;Acapito, Francesco&lt;/author&gt;&lt;author&gt;De Luca, Antonio&lt;/author&gt;&lt;author&gt;Capolup, Ferdinando&lt;/author&gt;&lt;author&gt;Montegrossi, Giordano&lt;/author&gt;&lt;author&gt;Romanelli, Maurizio&lt;/author&gt;&lt;author&gt;Innocenti, Massimo&lt;/author&gt;&lt;author&gt;Di Benedetto, Francesco&lt;/author&gt;&lt;/authors&gt;&lt;/contributors&gt;&lt;titles&gt;&lt;title&gt;Green synthesis of pyrite nanoparticles for energy conversion and storage: a spectroscopic investigation&lt;/title&gt;&lt;secondary-title&gt;European Journal of Mineralogy&lt;/secondary-title&gt;&lt;/titles&gt;&lt;pages&gt;611-618&lt;/pages&gt;&lt;volume&gt;28&lt;/volume&gt;&lt;number&gt;3&lt;/number&gt;&lt;dates&gt;&lt;year&gt;2016&lt;/year&gt;&lt;pub-dates&gt;&lt;date&gt;May-Jun&lt;/date&gt;&lt;/pub-dates&gt;&lt;/dates&gt;&lt;isbn&gt;0935-1221&lt;/isbn&gt;&lt;accession-num&gt;WOS:000385334200010&lt;/accession-num&gt;&lt;urls&gt;&lt;related-urls&gt;&lt;url&gt;&amp;lt;Go to ISI&amp;gt;://WOS:000385334200010&lt;/url&gt;&lt;/related-urls&gt;&lt;/urls&gt;&lt;electronic-resource-num&gt;10.1127/ejm/2016/0028-2534&lt;/electronic-resource-num&gt;&lt;/record&gt;&lt;/Cite&gt;&lt;/EndNote&gt;</w:instrText>
      </w:r>
      <w:r w:rsidRPr="00F1559F">
        <w:fldChar w:fldCharType="separate"/>
      </w:r>
      <w:r w:rsidR="00CD7288" w:rsidRPr="00CD7288">
        <w:rPr>
          <w:noProof/>
          <w:vertAlign w:val="superscript"/>
        </w:rPr>
        <w:t>172</w:t>
      </w:r>
      <w:r w:rsidRPr="00F1559F">
        <w:fldChar w:fldCharType="end"/>
      </w:r>
      <w:r w:rsidRPr="00F1559F">
        <w:t xml:space="preserve">.   For these SINPs, a slight increase of the unit-cell parameter and crystallinity compared to published data for bulk pyrite may result from surface effects. </w:t>
      </w:r>
    </w:p>
    <w:p w14:paraId="25EF5F3F" w14:textId="120E978A" w:rsidR="007970E2" w:rsidRPr="00F1559F" w:rsidRDefault="007970E2" w:rsidP="0002275A">
      <w:pPr>
        <w:pStyle w:val="TAMainText"/>
      </w:pPr>
      <w:r w:rsidRPr="00F1559F">
        <w:lastRenderedPageBreak/>
        <w:t>Another pathway to attain greener and sustainable synthesis of SINPS is by recovering materials from waste streams for reuse.  For example, S species such as sulfite and thiosulfate, or their reduction product H</w:t>
      </w:r>
      <w:r w:rsidRPr="00F1559F">
        <w:rPr>
          <w:vertAlign w:val="subscript"/>
        </w:rPr>
        <w:t>2</w:t>
      </w:r>
      <w:r w:rsidRPr="00F1559F">
        <w:t xml:space="preserve">S, may be harvested from industrial wastewaters.  Recovery of these otherwise wasted chemicals also brings environmental benefits by mitigating a potential source of environmental pollution </w:t>
      </w:r>
      <w:r w:rsidRPr="00F1559F">
        <w:fldChar w:fldCharType="begin"/>
      </w:r>
      <w:r w:rsidR="00CD7288">
        <w:instrText xml:space="preserve"> ADDIN EN.CITE &lt;EndNote&gt;&lt;Cite&gt;&lt;Author&gt;Lens&lt;/Author&gt;&lt;Year&gt;1998&lt;/Year&gt;&lt;RecNum&gt;742&lt;/RecNum&gt;&lt;DisplayText&gt;&lt;style face="superscript"&gt;173, 174&lt;/style&gt;&lt;/DisplayText&gt;&lt;record&gt;&lt;rec-number&gt;742&lt;/rec-number&gt;&lt;foreign-keys&gt;&lt;key app="EN" db-id="a2zpsespyrevvge252tvfx5lrfdd22v55ex9" timestamp="0"&gt;742&lt;/key&gt;&lt;/foreign-keys&gt;&lt;ref-type name="Journal Article"&gt;17&lt;/ref-type&gt;&lt;contributors&gt;&lt;authors&gt;&lt;author&gt;Lens, P. N. L.&lt;/author&gt;&lt;author&gt;Visser, A.&lt;/author&gt;&lt;author&gt;Janssen, A. J. H.&lt;/author&gt;&lt;author&gt;Hulshoff Pol, L. W.&lt;/author&gt;&lt;author&gt;Lettinga, G.&lt;/author&gt;&lt;/authors&gt;&lt;/contributors&gt;&lt;titles&gt;&lt;title&gt;Biotechnological treatment of sulfate-rich wastewaters&lt;/title&gt;&lt;secondary-title&gt;Critical Reviews in Environmental Science and Technology&lt;/secondary-title&gt;&lt;/titles&gt;&lt;pages&gt;41-88&lt;/pages&gt;&lt;volume&gt;28&lt;/volume&gt;&lt;number&gt;1&lt;/number&gt;&lt;dates&gt;&lt;year&gt;1998&lt;/year&gt;&lt;/dates&gt;&lt;urls&gt;&lt;related-urls&gt;&lt;url&gt;https://www.tandfonline.com/doi/pdf/10.1080/10643389891254160?needAccess=true&lt;/url&gt;&lt;/related-urls&gt;&lt;/urls&gt;&lt;electronic-resource-num&gt;10.1080/10643389891254160&lt;/electronic-resource-num&gt;&lt;/record&gt;&lt;/Cite&gt;&lt;Cite&gt;&lt;Author&gt;Meulepas&lt;/Author&gt;&lt;Year&gt;2009&lt;/Year&gt;&lt;RecNum&gt;743&lt;/RecNum&gt;&lt;record&gt;&lt;rec-number&gt;743&lt;/rec-number&gt;&lt;foreign-keys&gt;&lt;key app="EN" db-id="a2zpsespyrevvge252tvfx5lrfdd22v55ex9" timestamp="0"&gt;743&lt;/key&gt;&lt;/foreign-keys&gt;&lt;ref-type name="Journal Article"&gt;17&lt;/ref-type&gt;&lt;contributors&gt;&lt;authors&gt;&lt;author&gt;Meulepas, R. J. W.&lt;/author&gt;&lt;author&gt;Jagersma, C. G.&lt;/author&gt;&lt;author&gt;Khadem, A. F.&lt;/author&gt;&lt;author&gt;Buisman, C. J. N.&lt;/author&gt;&lt;author&gt;Stams, A. J. M.&lt;/author&gt;&lt;author&gt;Lens, P. N. L.&lt;/author&gt;&lt;/authors&gt;&lt;/contributors&gt;&lt;titles&gt;&lt;title&gt;Effect of environmental conditions on sulfate reduction with methane as electron donor by an Eckernförde Bay enrichment&lt;/title&gt;&lt;secondary-title&gt;Environmental Science and Technology&lt;/secondary-title&gt;&lt;/titles&gt;&lt;pages&gt;6553-6559&lt;/pages&gt;&lt;volume&gt;43&lt;/volume&gt;&lt;number&gt;17&lt;/number&gt;&lt;dates&gt;&lt;year&gt;2009&lt;/year&gt;&lt;/dates&gt;&lt;urls&gt;&lt;related-urls&gt;&lt;url&gt;https://pubs.acs.org/doi/pdfplus/10.1021/es900633c&lt;/url&gt;&lt;/related-urls&gt;&lt;/urls&gt;&lt;electronic-resource-num&gt;10.1021/es900633c&lt;/electronic-resource-num&gt;&lt;/record&gt;&lt;/Cite&gt;&lt;/EndNote&gt;</w:instrText>
      </w:r>
      <w:r w:rsidRPr="00F1559F">
        <w:fldChar w:fldCharType="separate"/>
      </w:r>
      <w:r w:rsidR="00CD7288" w:rsidRPr="00CD7288">
        <w:rPr>
          <w:noProof/>
          <w:vertAlign w:val="superscript"/>
        </w:rPr>
        <w:t>173, 174</w:t>
      </w:r>
      <w:r w:rsidRPr="00F1559F">
        <w:fldChar w:fldCharType="end"/>
      </w:r>
      <w:r w:rsidRPr="00F1559F">
        <w:t xml:space="preserve">.  For example, </w:t>
      </w:r>
      <w:r w:rsidRPr="00F1559F">
        <w:rPr>
          <w:i/>
        </w:rPr>
        <w:t>Shewanella</w:t>
      </w:r>
      <w:r w:rsidRPr="00F1559F">
        <w:t xml:space="preserve"> bacteria have been exploited to reduce thiosulfate in industrial wastewaters in order to fabricate FeS SINPs, thus achieving both pollution control and SINP biosynthesis </w:t>
      </w:r>
      <w:r w:rsidRPr="00F1559F">
        <w:fldChar w:fldCharType="begin"/>
      </w:r>
      <w:r w:rsidR="00584AA9">
        <w:instrText xml:space="preserve"> ADDIN EN.CITE &lt;EndNote&gt;&lt;Cite&gt;&lt;Author&gt;Xiao&lt;/Author&gt;&lt;Year&gt;2016&lt;/Year&gt;&lt;RecNum&gt;713&lt;/RecNum&gt;&lt;DisplayText&gt;&lt;style face="superscript"&gt;127&lt;/style&gt;&lt;/DisplayText&gt;&lt;record&gt;&lt;rec-number&gt;713&lt;/rec-number&gt;&lt;foreign-keys&gt;&lt;key app="EN" db-id="a2zpsespyrevvge252tvfx5lrfdd22v55ex9" timestamp="0"&gt;713&lt;/key&gt;&lt;/foreign-keys&gt;&lt;ref-type name="Journal Article"&gt;17&lt;/ref-type&gt;&lt;contributors&gt;&lt;authors&gt;&lt;author&gt;Xiao, Xiang&lt;/author&gt;&lt;author&gt;Zhu, Wen-Wen&lt;/author&gt;&lt;author&gt;Yuan, Hang&lt;/author&gt;&lt;author&gt;Li, Wen-Wei&lt;/author&gt;&lt;author&gt;Li, Qian&lt;/author&gt;&lt;author&gt;Yu, Han-Qing&lt;/author&gt;&lt;/authors&gt;&lt;/contributors&gt;&lt;titles&gt;&lt;title&gt;Biosynthesis of FeS nanoparticles from contaminant degradation in one single system&lt;/title&gt;&lt;secondary-title&gt;Biochemical Engineering Journal&lt;/secondary-title&gt;&lt;/titles&gt;&lt;pages&gt;214-219&lt;/pages&gt;&lt;volume&gt;105&lt;/volume&gt;&lt;dates&gt;&lt;year&gt;2016&lt;/year&gt;&lt;pub-dates&gt;&lt;date&gt;Jan 15&lt;/date&gt;&lt;/pub-dates&gt;&lt;/dates&gt;&lt;isbn&gt;1369-703X&lt;/isbn&gt;&lt;accession-num&gt;WOS:000367776300024&lt;/accession-num&gt;&lt;urls&gt;&lt;related-urls&gt;&lt;url&gt;&amp;lt;Go to ISI&amp;gt;://WOS:000367776300024&lt;/url&gt;&lt;url&gt;https://www.sciencedirect.com/science/article/pii/S1369703X1530067X?via%3Dihub&lt;/url&gt;&lt;/related-urls&gt;&lt;/urls&gt;&lt;electronic-resource-num&gt;10.1016/j.bej.2015.09.022&lt;/electronic-resource-num&gt;&lt;/record&gt;&lt;/Cite&gt;&lt;/EndNote&gt;</w:instrText>
      </w:r>
      <w:r w:rsidRPr="00F1559F">
        <w:fldChar w:fldCharType="separate"/>
      </w:r>
      <w:r w:rsidR="000949C8" w:rsidRPr="000949C8">
        <w:rPr>
          <w:noProof/>
          <w:vertAlign w:val="superscript"/>
        </w:rPr>
        <w:t>127</w:t>
      </w:r>
      <w:r w:rsidRPr="00F1559F">
        <w:fldChar w:fldCharType="end"/>
      </w:r>
      <w:r w:rsidRPr="00F1559F">
        <w:t xml:space="preserve">. </w:t>
      </w:r>
    </w:p>
    <w:p w14:paraId="6B25C615" w14:textId="23F73077" w:rsidR="007970E2" w:rsidRPr="00F1559F" w:rsidRDefault="007970E2" w:rsidP="0002275A">
      <w:pPr>
        <w:pStyle w:val="TAMainText"/>
      </w:pPr>
      <w:r w:rsidRPr="00F1559F">
        <w:t>Thermal reactions have also been developed to prepare green SINPs without the use of hazardous organic solvents or surfactants.  For example, mixing ferrocene and elemental S (2.325:1 ratio) and annealing them (without a solvent) at 500 °C under an N</w:t>
      </w:r>
      <w:r w:rsidRPr="00F1559F">
        <w:rPr>
          <w:vertAlign w:val="subscript"/>
        </w:rPr>
        <w:t>2</w:t>
      </w:r>
      <w:r w:rsidRPr="00F1559F">
        <w:t xml:space="preserve"> atmosphere generates a FeS</w:t>
      </w:r>
      <w:r w:rsidRPr="00F1559F">
        <w:rPr>
          <w:vertAlign w:val="subscript"/>
        </w:rPr>
        <w:t>2</w:t>
      </w:r>
      <w:r w:rsidR="008C6219" w:rsidRPr="00F1559F">
        <w:rPr>
          <w:vertAlign w:val="subscript"/>
        </w:rPr>
        <w:t xml:space="preserve"> </w:t>
      </w:r>
      <w:r w:rsidR="008C6219" w:rsidRPr="00F1559F">
        <w:t>and carbon nanocomposite</w:t>
      </w:r>
      <w:r w:rsidRPr="00F1559F">
        <w:t xml:space="preserve"> product </w:t>
      </w:r>
      <w:r w:rsidRPr="00F1559F">
        <w:fldChar w:fldCharType="begin">
          <w:fldData xml:space="preserve">PEVuZE5vdGU+PENpdGU+PEF1dGhvcj5GZWk8L0F1dGhvcj48WWVhcj4yMDE0PC9ZZWFyPjxSZWNO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==
</w:fldData>
        </w:fldChar>
      </w:r>
      <w:r w:rsidR="00CD7288">
        <w:instrText xml:space="preserve"> ADDIN EN.CITE </w:instrText>
      </w:r>
      <w:r w:rsidR="00CD7288">
        <w:fldChar w:fldCharType="begin">
          <w:fldData xml:space="preserve">PEVuZE5vdGU+PENpdGU+PEF1dGhvcj5GZWk8L0F1dGhvcj48WWVhcj4yMDE0PC9ZZWFyPjxSZWNO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==
</w:fldData>
        </w:fldChar>
      </w:r>
      <w:r w:rsidR="00CD7288">
        <w:instrText xml:space="preserve"> ADDIN EN.CITE.DATA </w:instrText>
      </w:r>
      <w:r w:rsidR="00CD7288">
        <w:fldChar w:fldCharType="end"/>
      </w:r>
      <w:r w:rsidRPr="00F1559F">
        <w:fldChar w:fldCharType="separate"/>
      </w:r>
      <w:r w:rsidR="00CD7288" w:rsidRPr="00CD7288">
        <w:rPr>
          <w:noProof/>
          <w:vertAlign w:val="superscript"/>
        </w:rPr>
        <w:t>175</w:t>
      </w:r>
      <w:r w:rsidRPr="00F1559F">
        <w:fldChar w:fldCharType="end"/>
      </w:r>
      <w:r w:rsidRPr="00F1559F">
        <w:t>.</w:t>
      </w:r>
    </w:p>
    <w:p w14:paraId="232CF76F" w14:textId="77777777" w:rsidR="007970E2" w:rsidRPr="00F1559F" w:rsidRDefault="007970E2" w:rsidP="005E06A4">
      <w:pPr>
        <w:pStyle w:val="Heading2"/>
      </w:pPr>
      <w:bookmarkStart w:id="92" w:name="_Toc39087873"/>
      <w:r w:rsidRPr="00F1559F">
        <w:t xml:space="preserve">Other synthesis methods </w:t>
      </w:r>
      <w:bookmarkEnd w:id="87"/>
      <w:r w:rsidRPr="00F1559F">
        <w:t>and enhancements</w:t>
      </w:r>
      <w:bookmarkEnd w:id="92"/>
    </w:p>
    <w:p w14:paraId="0F1D3512" w14:textId="77777777" w:rsidR="007970E2" w:rsidRPr="00F1559F" w:rsidRDefault="007970E2" w:rsidP="005E06A4">
      <w:pPr>
        <w:pStyle w:val="Heading3"/>
      </w:pPr>
      <w:r w:rsidRPr="00F1559F">
        <w:t>Chemical vapor deposition</w:t>
      </w:r>
    </w:p>
    <w:p w14:paraId="6E899B8C" w14:textId="232FD246" w:rsidR="007970E2" w:rsidRPr="00F1559F" w:rsidRDefault="007970E2" w:rsidP="0002275A">
      <w:pPr>
        <w:pStyle w:val="TAMainText"/>
      </w:pPr>
      <w:r w:rsidRPr="00F1559F">
        <w:t xml:space="preserve">Chemical vapor deposition (CVD) is a well-established method for the preparation of elemental and compound semiconductors, a method that brings the possibility of constituent flux control, in order to adjust stoichiometry.  CVD is a means to prepare the epitaxial layers on single crystalline substrates, and, in this way, the influence of grain boundaries on photovoltaic (PV) properties can be explored </w:t>
      </w:r>
      <w:r w:rsidRPr="00F1559F">
        <w:fldChar w:fldCharType="begin"/>
      </w:r>
      <w:r w:rsidR="00CD7288">
        <w:instrText xml:space="preserve"> ADDIN EN.CITE &lt;EndNote&gt;&lt;Cite&gt;&lt;Author&gt;Bronold&lt;/Author&gt;&lt;Year&gt;1997&lt;/Year&gt;&lt;RecNum&gt;745&lt;/RecNum&gt;&lt;DisplayText&gt;&lt;style face="superscript"&gt;176&lt;/style&gt;&lt;/DisplayText&gt;&lt;record&gt;&lt;rec-number&gt;745&lt;/rec-number&gt;&lt;foreign-keys&gt;&lt;key app="EN" db-id="a2zpsespyrevvge252tvfx5lrfdd22v55ex9" timestamp="0"&gt;745&lt;/key&gt;&lt;/foreign-keys&gt;&lt;ref-type name="Journal Article"&gt;17&lt;/ref-type&gt;&lt;contributors&gt;&lt;authors&gt;&lt;author&gt;Bronold, M.&lt;/author&gt;&lt;author&gt;Kubala, S.&lt;/author&gt;&lt;author&gt;Pettenkofer, C.&lt;/author&gt;&lt;author&gt;Jaegermann, W.&lt;/author&gt;&lt;/authors&gt;&lt;/contributors&gt;&lt;titles&gt;&lt;title&gt;Thin pyrite (FeS2) films by molecular beam deposition&lt;/title&gt;&lt;secondary-title&gt;Thin Solid Films&lt;/secondary-title&gt;&lt;/titles&gt;&lt;pages&gt;178-182&lt;/pages&gt;&lt;volume&gt;304&lt;/volume&gt;&lt;number&gt;1-2&lt;/number&gt;&lt;dates&gt;&lt;year&gt;1997&lt;/year&gt;&lt;/dates&gt;&lt;urls&gt;&lt;related-urls&gt;&lt;url&gt;https://ac.els-cdn.com/S0040609097001211/1-s2.0-S0040609097001211-main.pdf?_tid=23a1c24c-263c-4b82-af99-c12f68093ca6&amp;amp;acdnat=1545460869_a1b1a5c3419768274fe2ca5ac804fb1a&lt;/url&gt;&lt;/related-urls&gt;&lt;/urls&gt;&lt;electronic-resource-num&gt;10.1016/S0040-6090(97)00121-1&lt;/electronic-resource-num&gt;&lt;/record&gt;&lt;/Cite&gt;&lt;/EndNote&gt;</w:instrText>
      </w:r>
      <w:r w:rsidRPr="00F1559F">
        <w:fldChar w:fldCharType="separate"/>
      </w:r>
      <w:r w:rsidR="00CD7288" w:rsidRPr="00CD7288">
        <w:rPr>
          <w:noProof/>
          <w:vertAlign w:val="superscript"/>
        </w:rPr>
        <w:t>176</w:t>
      </w:r>
      <w:r w:rsidRPr="00F1559F">
        <w:fldChar w:fldCharType="end"/>
      </w:r>
      <w:r w:rsidRPr="00F1559F">
        <w:t>. As one example, highly textured Fe</w:t>
      </w:r>
      <w:r w:rsidRPr="00F1559F">
        <w:rPr>
          <w:vertAlign w:val="subscript"/>
        </w:rPr>
        <w:t>(1+x)</w:t>
      </w:r>
      <w:r w:rsidRPr="00F1559F">
        <w:t xml:space="preserve">S (0.1&lt;x&lt;0.2) SINPs with rod-like morphology can be deposited on Si by CVD using iron(III) N,N-diethyldithiocarbamate as a single source precursor. Vacuum evaporation of the precursor, followed by thermal decomposition on a silicon substrate, results in the growth of Fe-rich FeS semiconductors </w:t>
      </w:r>
      <w:r w:rsidRPr="00F1559F">
        <w:fldChar w:fldCharType="begin"/>
      </w:r>
      <w:r w:rsidR="004D013A">
        <w:instrText xml:space="preserve"> ADDIN EN.CITE &lt;EndNote&gt;&lt;Cite&gt;&lt;Author&gt;Soon&lt;/Author&gt;&lt;Year&gt;2007&lt;/Year&gt;&lt;RecNum&gt;634&lt;/RecNum&gt;&lt;DisplayText&gt;&lt;style face="superscript"&gt;177&lt;/style&gt;&lt;/DisplayText&gt;&lt;record&gt;&lt;rec-number&gt;634&lt;/rec-number&gt;&lt;foreign-keys&gt;&lt;key app="EN" db-id="a2zpsespyrevvge252tvfx5lrfdd22v55ex9" timestamp="0"&gt;634&lt;/key&gt;&lt;/foreign-keys&gt;&lt;ref-type name="Journal Article"&gt;17&lt;/ref-type&gt;&lt;contributors&gt;&lt;authors&gt;&lt;author&gt;Soon, Jia Mei&lt;/author&gt;&lt;author&gt;Goh, Lai Yoong&lt;/author&gt;&lt;author&gt;Loh, Kian Ping&lt;/author&gt;&lt;author&gt;Foo, Yong Lim&lt;/author&gt;&lt;author&gt;Ming, Lin&lt;/author&gt;&lt;author&gt;Ding, Jun&lt;/author&gt;&lt;/authors&gt;&lt;/contributors&gt;&lt;titles&gt;&lt;title&gt;Highly textured, magnetic Fe (1+ x) S nanorods grown on silicon&lt;/title&gt;&lt;secondary-title&gt;Applied Physics Letters&lt;/secondary-title&gt;&lt;/titles&gt;&lt;pages&gt;084105&lt;/pages&gt;&lt;volume&gt;91&lt;/volume&gt;&lt;number&gt;8&lt;/number&gt;&lt;dates&gt;&lt;year&gt;2007&lt;/year&gt;&lt;/dates&gt;&lt;isbn&gt;0003-6951&lt;/isbn&gt;&lt;urls&gt;&lt;related-urls&gt;&lt;url&gt;https://aip.scitation.org/doi/pdf/10.1063/1.2775086&lt;/url&gt;&lt;/related-urls&gt;&lt;/urls&gt;&lt;electronic-resource-num&gt;10.1063/1.2775086&lt;/electronic-resource-num&gt;&lt;/record&gt;&lt;/Cite&gt;&lt;/EndNote&gt;</w:instrText>
      </w:r>
      <w:r w:rsidRPr="00F1559F">
        <w:fldChar w:fldCharType="separate"/>
      </w:r>
      <w:r w:rsidR="00CD7288" w:rsidRPr="00CD7288">
        <w:rPr>
          <w:noProof/>
          <w:vertAlign w:val="superscript"/>
        </w:rPr>
        <w:t>177</w:t>
      </w:r>
      <w:r w:rsidRPr="00F1559F">
        <w:fldChar w:fldCharType="end"/>
      </w:r>
      <w:r w:rsidRPr="00F1559F">
        <w:t>.</w:t>
      </w:r>
    </w:p>
    <w:p w14:paraId="302149EA" w14:textId="77777777" w:rsidR="007970E2" w:rsidRPr="00F1559F" w:rsidRDefault="007970E2" w:rsidP="005E06A4">
      <w:pPr>
        <w:pStyle w:val="Heading3"/>
      </w:pPr>
      <w:r w:rsidRPr="00F1559F">
        <w:lastRenderedPageBreak/>
        <w:t>Magnetron sputtering and ion sputtering</w:t>
      </w:r>
    </w:p>
    <w:p w14:paraId="081D59D2" w14:textId="6F3F7308" w:rsidR="007970E2" w:rsidRPr="00F1559F" w:rsidRDefault="007970E2" w:rsidP="0002275A">
      <w:pPr>
        <w:pStyle w:val="TAMainText"/>
      </w:pPr>
      <w:r w:rsidRPr="00F1559F">
        <w:t xml:space="preserve">A variety of SINPs have been prepared by magnetron sputtering and ion sputtering.  For instance, pyrite SINP with aggregate morphologies can be formed at 400 °C by this process using transitional iron sulfides.  Pyrite SINPs formed at 460 °C have more uniform particle size distributions, and the use of longer annealing time forms crystallite SINPs of more distinguishable structure, with the disappearance of obvious aggregation.  The electrical resistivity of pyrite films prepared at both temperatures also increases with increased annealing time </w:t>
      </w:r>
      <w:r w:rsidRPr="00F1559F">
        <w:fldChar w:fldCharType="begin"/>
      </w:r>
      <w:r w:rsidR="00CD7288">
        <w:instrText xml:space="preserve"> ADDIN EN.CITE &lt;EndNote&gt;&lt;Cite&gt;&lt;Author&gt;Meng&lt;/Author&gt;&lt;Year&gt;2003&lt;/Year&gt;&lt;RecNum&gt;746&lt;/RecNum&gt;&lt;DisplayText&gt;&lt;style face="superscript"&gt;178&lt;/style&gt;&lt;/DisplayText&gt;&lt;record&gt;&lt;rec-number&gt;746&lt;/rec-number&gt;&lt;foreign-keys&gt;&lt;key app="EN" db-id="a2zpsespyrevvge252tvfx5lrfdd22v55ex9" timestamp="0"&gt;746&lt;/key&gt;&lt;/foreign-keys&gt;&lt;ref-type name="Journal Article"&gt;17&lt;/ref-type&gt;&lt;contributors&gt;&lt;authors&gt;&lt;author&gt;Meng, L.&lt;/author&gt;&lt;author&gt;Liu, Y. H.&lt;/author&gt;&lt;author&gt;Tian, L.&lt;/author&gt;&lt;/authors&gt;&lt;/contributors&gt;&lt;titles&gt;&lt;title&gt;Structural, optical and electrical properties of polycrystalline pyrite (FeS2) films obtained by thermal sulfuration of iron films&lt;/title&gt;&lt;secondary-title&gt;Journal of Crystal Growth&lt;/secondary-title&gt;&lt;/titles&gt;&lt;pages&gt;530-538&lt;/pages&gt;&lt;volume&gt;253&lt;/volume&gt;&lt;number&gt;1-4&lt;/number&gt;&lt;dates&gt;&lt;year&gt;2003&lt;/year&gt;&lt;/dates&gt;&lt;urls&gt;&lt;related-urls&gt;&lt;url&gt;https://ac.els-cdn.com/S0022024803010406/1-s2.0-S0022024803010406-main.pdf?_tid=77c8ff34-7e74-48cd-967d-d732d46fd819&amp;amp;acdnat=1545460865_998139671e16b09d5a008108c782c634&lt;/url&gt;&lt;/related-urls&gt;&lt;/urls&gt;&lt;electronic-resource-num&gt;10.1016/S0022-0248(03)01040-6&lt;/electronic-resource-num&gt;&lt;/record&gt;&lt;/Cite&gt;&lt;/EndNote&gt;</w:instrText>
      </w:r>
      <w:r w:rsidRPr="00F1559F">
        <w:fldChar w:fldCharType="separate"/>
      </w:r>
      <w:r w:rsidR="00CD7288" w:rsidRPr="00CD7288">
        <w:rPr>
          <w:noProof/>
          <w:vertAlign w:val="superscript"/>
        </w:rPr>
        <w:t>178</w:t>
      </w:r>
      <w:r w:rsidRPr="00F1559F">
        <w:fldChar w:fldCharType="end"/>
      </w:r>
      <w:r w:rsidRPr="00F1559F">
        <w:t>.</w:t>
      </w:r>
    </w:p>
    <w:p w14:paraId="690B8F86" w14:textId="77777777" w:rsidR="007970E2" w:rsidRPr="00F1559F" w:rsidRDefault="007970E2" w:rsidP="005E06A4">
      <w:pPr>
        <w:pStyle w:val="Heading3"/>
      </w:pPr>
      <w:r w:rsidRPr="00F1559F">
        <w:t>Ultrasound irradiation (sonication)</w:t>
      </w:r>
    </w:p>
    <w:p w14:paraId="7B8DF765" w14:textId="13AEE75B" w:rsidR="007970E2" w:rsidRPr="00F1559F" w:rsidRDefault="007970E2" w:rsidP="0002275A">
      <w:pPr>
        <w:pStyle w:val="TAMainText"/>
      </w:pPr>
      <w:r w:rsidRPr="00F1559F">
        <w:t xml:space="preserve">Ultrasound irradiation can be exploited to aid the synthesis of SINPs wherein the chemical effects are derived from acoustic cavitation formation, growth, and implosive collapse.  For instance, pyrite SINPs can be formed in this way, with the ensuing SINPs displaying two phases of pyrite (cubic and marcasite), the average SINP size being ~29 nm.  FT-IR and Raman spectra also suggest the presence of Fe=S, Fe-S and S-S functional groups </w:t>
      </w:r>
      <w:r w:rsidRPr="00F1559F">
        <w:fldChar w:fldCharType="begin"/>
      </w:r>
      <w:r w:rsidR="00CD7288">
        <w:instrText xml:space="preserve"> ADDIN EN.CITE &lt;EndNote&gt;&lt;Cite&gt;&lt;Author&gt;Khabbaz&lt;/Author&gt;&lt;Year&gt;2016&lt;/Year&gt;&lt;RecNum&gt;747&lt;/RecNum&gt;&lt;DisplayText&gt;&lt;style face="superscript"&gt;179&lt;/style&gt;&lt;/DisplayText&gt;&lt;record&gt;&lt;rec-number&gt;747&lt;/rec-number&gt;&lt;foreign-keys&gt;&lt;key app="EN" db-id="a2zpsespyrevvge252tvfx5lrfdd22v55ex9" timestamp="0"&gt;747&lt;/key&gt;&lt;/foreign-keys&gt;&lt;ref-type name="Journal Article"&gt;17&lt;/ref-type&gt;&lt;contributors&gt;&lt;authors&gt;&lt;author&gt;Khabbaz, M.&lt;/author&gt;&lt;author&gt;Entezari, M. H.&lt;/author&gt;&lt;/authors&gt;&lt;/contributors&gt;&lt;titles&gt;&lt;title&gt;Simple and versatile one-step synthesis of FeS2 nanoparticles by ultrasonic irradiation&lt;/title&gt;&lt;secondary-title&gt;Journal of Colloid and Interface Science&lt;/secondary-title&gt;&lt;/titles&gt;&lt;pages&gt;204-210&lt;/pages&gt;&lt;volume&gt;470&lt;/volume&gt;&lt;dates&gt;&lt;year&gt;2016&lt;/year&gt;&lt;pub-dates&gt;&lt;date&gt;May 15&lt;/date&gt;&lt;/pub-dates&gt;&lt;/dates&gt;&lt;isbn&gt;0021-9797&lt;/isbn&gt;&lt;accession-num&gt;WOS:000373096500024&lt;/accession-num&gt;&lt;urls&gt;&lt;related-urls&gt;&lt;url&gt;&amp;lt;Go to ISI&amp;gt;://WOS:000373096500024&lt;/url&gt;&lt;url&gt;https://www.sciencedirect.com/science/article/pii/S0021979716301357?via%3Dihub&lt;/url&gt;&lt;/related-urls&gt;&lt;/urls&gt;&lt;electronic-resource-num&gt;10.1016/j.jcis.2016.02.055&lt;/electronic-resource-num&gt;&lt;/record&gt;&lt;/Cite&gt;&lt;/EndNote&gt;</w:instrText>
      </w:r>
      <w:r w:rsidRPr="00F1559F">
        <w:fldChar w:fldCharType="separate"/>
      </w:r>
      <w:r w:rsidR="00CD7288" w:rsidRPr="00CD7288">
        <w:rPr>
          <w:noProof/>
          <w:vertAlign w:val="superscript"/>
        </w:rPr>
        <w:t>179</w:t>
      </w:r>
      <w:r w:rsidRPr="00F1559F">
        <w:fldChar w:fldCharType="end"/>
      </w:r>
      <w:r w:rsidRPr="00F1559F">
        <w:t xml:space="preserve">.  Mackinawite-like FeS SINPs and Cu doped FeS SINPS can be similarly formed using ultrasound irradiation by adjusting the synthesis conditions and post-synthesis treatment procedures </w:t>
      </w:r>
      <w:r w:rsidRPr="00F1559F">
        <w:fldChar w:fldCharType="begin"/>
      </w:r>
      <w:r w:rsidR="00CD7288">
        <w:instrText xml:space="preserve"> ADDIN EN.CITE &lt;EndNote&gt;&lt;Cite&gt;&lt;Author&gt;Zavašnik&lt;/Author&gt;&lt;Year&gt;2014&lt;/Year&gt;&lt;RecNum&gt;924&lt;/RecNum&gt;&lt;DisplayText&gt;&lt;style face="superscript"&gt;180&lt;/style&gt;&lt;/DisplayText&gt;&lt;record&gt;&lt;rec-number&gt;924&lt;/rec-number&gt;&lt;foreign-keys&gt;&lt;key app="EN" db-id="a2zpsespyrevvge252tvfx5lrfdd22v55ex9" timestamp="0"&gt;924&lt;/key&gt;&lt;/foreign-keys&gt;&lt;ref-type name="Journal Article"&gt;17&lt;/ref-type&gt;&lt;contributors&gt;&lt;authors&gt;&lt;author&gt;Zavašnik, Janez&lt;/author&gt;&lt;author&gt;Stanković, Nadežda&lt;/author&gt;&lt;author&gt;Arshad, Shahid M.&lt;/author&gt;&lt;author&gt;Rečnik, Aleksander&lt;/author&gt;&lt;/authors&gt;&lt;/contributors&gt;&lt;titles&gt;&lt;title&gt;Sonochemical synthesis of mackinawite and the role of Cu addition on phase transformations in the Fe–S system&lt;/title&gt;&lt;secondary-title&gt;Journal of Nanoparticle Research&lt;/secondary-title&gt;&lt;/titles&gt;&lt;volume&gt;16&lt;/volume&gt;&lt;number&gt;2&lt;/number&gt;&lt;dates&gt;&lt;year&gt;2014&lt;/year&gt;&lt;/dates&gt;&lt;isbn&gt;1388-0764&amp;#xD;1572-896X&lt;/isbn&gt;&lt;work-type&gt;Article&lt;/work-type&gt;&lt;urls&gt;&lt;related-urls&gt;&lt;url&gt;https://www.scopus.com/inward/record.uri?eid=2-s2.0-84891519094&amp;amp;doi=10.1007%2fs11051-013-2223-z&amp;amp;partnerID=40&amp;amp;md5=965617994ae9bf3f6363e873ed456e8c&lt;/url&gt;&lt;/related-urls&gt;&lt;/urls&gt;&lt;custom7&gt;2223&lt;/custom7&gt;&lt;electronic-resource-num&gt;10.1007/s11051-013-2223-z&lt;/electronic-resource-num&gt;&lt;remote-database-name&gt;Scopus&lt;/remote-database-name&gt;&lt;/record&gt;&lt;/Cite&gt;&lt;/EndNote&gt;</w:instrText>
      </w:r>
      <w:r w:rsidRPr="00F1559F">
        <w:fldChar w:fldCharType="separate"/>
      </w:r>
      <w:r w:rsidR="00CD7288" w:rsidRPr="00CD7288">
        <w:rPr>
          <w:noProof/>
          <w:vertAlign w:val="superscript"/>
        </w:rPr>
        <w:t>180</w:t>
      </w:r>
      <w:r w:rsidRPr="00F1559F">
        <w:fldChar w:fldCharType="end"/>
      </w:r>
      <w:r w:rsidRPr="00F1559F">
        <w:t xml:space="preserve">.  Pyrite SINPs can also be synthesized with the aid of ultrasound irradiation by one-step sonication and autoclaving </w:t>
      </w:r>
      <w:r w:rsidRPr="00F1559F">
        <w:fldChar w:fldCharType="begin"/>
      </w:r>
      <w:r w:rsidR="00CD7288">
        <w:instrText xml:space="preserve"> ADDIN EN.CITE &lt;EndNote&gt;&lt;Cite&gt;&lt;Author&gt;Guo&lt;/Author&gt;&lt;Year&gt;2015&lt;/Year&gt;&lt;RecNum&gt;721&lt;/RecNum&gt;&lt;DisplayText&gt;&lt;style face="superscript"&gt;181&lt;/style&gt;&lt;/DisplayText&gt;&lt;record&gt;&lt;rec-number&gt;721&lt;/rec-number&gt;&lt;foreign-keys&gt;&lt;key app="EN" db-id="a2zpsespyrevvge252tvfx5lrfdd22v55ex9" timestamp="0"&gt;721&lt;/key&gt;&lt;/foreign-keys&gt;&lt;ref-type name="Journal Article"&gt;17&lt;/ref-type&gt;&lt;contributors&gt;&lt;authors&gt;&lt;author&gt;Guo, Congxiu&lt;/author&gt;&lt;author&gt;Tong, Xili&lt;/author&gt;&lt;author&gt;Guo, Xiang-yun&lt;/author&gt;&lt;/authors&gt;&lt;/contributors&gt;&lt;titles&gt;&lt;title&gt;Solvothermal synthesis of FeS2 nanoparticles for photoelectrochemical hydrogen generation in neutral water&lt;/title&gt;&lt;secondary-title&gt;Materials Letters&lt;/secondary-title&gt;&lt;/titles&gt;&lt;pages&gt;220-223&lt;/pages&gt;&lt;volume&gt;161&lt;/volume&gt;&lt;dates&gt;&lt;year&gt;2015&lt;/year&gt;&lt;pub-dates&gt;&lt;date&gt;Dec 15&lt;/date&gt;&lt;/pub-dates&gt;&lt;/dates&gt;&lt;isbn&gt;0167-577X&lt;/isbn&gt;&lt;accession-num&gt;WOS:000364891700057&lt;/accession-num&gt;&lt;urls&gt;&lt;related-urls&gt;&lt;url&gt;&amp;lt;Go to ISI&amp;gt;://WOS:000364891700057&lt;/url&gt;&lt;url&gt;https://www.sciencedirect.com/science/article/pii/S0167577X15304687?via%3Dihub&lt;/url&gt;&lt;/related-urls&gt;&lt;/urls&gt;&lt;electronic-resource-num&gt;10.1016/j.matlet.2015.08.112&lt;/electronic-resource-num&gt;&lt;/record&gt;&lt;/Cite&gt;&lt;/EndNote&gt;</w:instrText>
      </w:r>
      <w:r w:rsidRPr="00F1559F">
        <w:fldChar w:fldCharType="separate"/>
      </w:r>
      <w:r w:rsidR="00CD7288" w:rsidRPr="00CD7288">
        <w:rPr>
          <w:noProof/>
          <w:vertAlign w:val="superscript"/>
        </w:rPr>
        <w:t>181</w:t>
      </w:r>
      <w:r w:rsidRPr="00F1559F">
        <w:fldChar w:fldCharType="end"/>
      </w:r>
      <w:r w:rsidRPr="00F1559F">
        <w:t xml:space="preserve">. </w:t>
      </w:r>
    </w:p>
    <w:p w14:paraId="1058D73A" w14:textId="77777777" w:rsidR="007970E2" w:rsidRPr="00F1559F" w:rsidRDefault="007970E2" w:rsidP="005E06A4">
      <w:pPr>
        <w:pStyle w:val="Heading3"/>
      </w:pPr>
      <w:r w:rsidRPr="00F1559F">
        <w:t>Plasma processes</w:t>
      </w:r>
    </w:p>
    <w:p w14:paraId="3B459786" w14:textId="35A74AF2" w:rsidR="007970E2" w:rsidRPr="00F1559F" w:rsidRDefault="007970E2" w:rsidP="0002275A">
      <w:pPr>
        <w:pStyle w:val="TAMainText"/>
      </w:pPr>
      <w:r w:rsidRPr="00F1559F">
        <w:t>The use of non-thermal N</w:t>
      </w:r>
      <w:r w:rsidRPr="00F1559F">
        <w:rPr>
          <w:vertAlign w:val="subscript"/>
        </w:rPr>
        <w:t>2</w:t>
      </w:r>
      <w:r w:rsidRPr="00F1559F">
        <w:t xml:space="preserve"> plasma processes may be an effective approach for the preparation of SINP materials from natural bulk minerals, owing to the sputtering effect.  An example of this method is the adding of crushed pyrite ore (micro-sized) to a glow discharge plasma reactor. The reactor comprises a horizontal borosilicate tube of N</w:t>
      </w:r>
      <w:r w:rsidRPr="00F1559F">
        <w:rPr>
          <w:vertAlign w:val="subscript"/>
        </w:rPr>
        <w:t>2</w:t>
      </w:r>
      <w:r w:rsidRPr="00F1559F">
        <w:t xml:space="preserve"> gas with a high voltage direct current supplied </w:t>
      </w:r>
      <w:r w:rsidRPr="00F1559F">
        <w:rPr>
          <w:i/>
        </w:rPr>
        <w:t>via</w:t>
      </w:r>
      <w:r w:rsidRPr="00F1559F">
        <w:t xml:space="preserve"> aluminum bonnets.  The pyrite SINPs fabricated by this method are in the 30-50 nm size range.  </w:t>
      </w:r>
      <w:r w:rsidRPr="00F1559F">
        <w:lastRenderedPageBreak/>
        <w:t xml:space="preserve">The chemical structure of pyrite is not affected by plasma processes, but it should be noted that SINPS formed this way may display irregular rough surfaces </w:t>
      </w:r>
      <w:r w:rsidRPr="00F1559F">
        <w:fldChar w:fldCharType="begin"/>
      </w:r>
      <w:r w:rsidR="00584AA9">
        <w:instrText xml:space="preserve"> ADDIN EN.CITE &lt;EndNote&gt;&lt;Cite AuthorYear="1"&gt;&lt;Author&gt;Khataee&lt;/Author&gt;&lt;Year&gt;2016&lt;/Year&gt;&lt;RecNum&gt;704&lt;/RecNum&gt;&lt;DisplayText&gt;&lt;style face="superscript"&gt;132&lt;/style&gt;&lt;/DisplayText&gt;&lt;record&gt;&lt;rec-number&gt;704&lt;/rec-number&gt;&lt;foreign-keys&gt;&lt;key app="EN" db-id="a2zpsespyrevvge252tvfx5lrfdd22v55ex9" timestamp="0"&gt;704&lt;/key&gt;&lt;/foreign-keys&gt;&lt;ref-type name="Journal Article"&gt;17&lt;/ref-type&gt;&lt;contributors&gt;&lt;authors&gt;&lt;author&gt;Khataee, Alireza&lt;/author&gt;&lt;author&gt;Gholami, Peyman&lt;/author&gt;&lt;author&gt;Vahid, Behrouz&lt;/author&gt;&lt;/authors&gt;&lt;/contributors&gt;&lt;titles&gt;&lt;title&gt;Heterogeneous sono-Fenton-like process using nanostructured pyrite prepared by Ar glow discharge plasma for treatment of a textile dye&lt;/title&gt;&lt;secondary-title&gt;Ultrasonics Sonochemistry&lt;/secondary-title&gt;&lt;/titles&gt;&lt;pages&gt;213-225&lt;/pages&gt;&lt;volume&gt;29&lt;/volume&gt;&lt;dates&gt;&lt;year&gt;2016&lt;/year&gt;&lt;pub-dates&gt;&lt;date&gt;Mar&lt;/date&gt;&lt;/pub-dates&gt;&lt;/dates&gt;&lt;isbn&gt;1350-4177&lt;/isbn&gt;&lt;accession-num&gt;WOS:000366238000024&lt;/accession-num&gt;&lt;urls&gt;&lt;related-urls&gt;&lt;url&gt;&amp;lt;Go to ISI&amp;gt;://WOS:000366238000024&lt;/url&gt;&lt;url&gt;https://www.sciencedirect.com/science/article/pii/S1350417715300341?via%3Dihub&lt;/url&gt;&lt;/related-urls&gt;&lt;/urls&gt;&lt;electronic-resource-num&gt;10.1016/j.ultsonch.2015.09.012&lt;/electronic-resource-num&gt;&lt;/record&gt;&lt;/Cite&gt;&lt;/EndNote&gt;</w:instrText>
      </w:r>
      <w:r w:rsidRPr="00F1559F">
        <w:fldChar w:fldCharType="separate"/>
      </w:r>
      <w:r w:rsidR="00584AA9" w:rsidRPr="00584AA9">
        <w:rPr>
          <w:noProof/>
          <w:vertAlign w:val="superscript"/>
        </w:rPr>
        <w:t>132</w:t>
      </w:r>
      <w:r w:rsidRPr="00F1559F">
        <w:fldChar w:fldCharType="end"/>
      </w:r>
      <w:r w:rsidRPr="00F1559F">
        <w:t xml:space="preserve">. </w:t>
      </w:r>
    </w:p>
    <w:p w14:paraId="77D2C625" w14:textId="77777777" w:rsidR="007970E2" w:rsidRPr="00F1559F" w:rsidRDefault="007970E2" w:rsidP="005E06A4">
      <w:pPr>
        <w:pStyle w:val="Heading3"/>
      </w:pPr>
      <w:r w:rsidRPr="00F1559F">
        <w:t>Subtractive methods</w:t>
      </w:r>
    </w:p>
    <w:p w14:paraId="6C086ACE" w14:textId="10065F37" w:rsidR="007970E2" w:rsidRPr="00F1559F" w:rsidRDefault="007970E2" w:rsidP="0002275A">
      <w:pPr>
        <w:pStyle w:val="TAMainText"/>
      </w:pPr>
      <w:r w:rsidRPr="00F1559F">
        <w:t>Subtractive methods can be applied for the formation of various SINPs including the synthesis of FeS</w:t>
      </w:r>
      <w:r w:rsidRPr="00F1559F">
        <w:rPr>
          <w:vertAlign w:val="subscript"/>
        </w:rPr>
        <w:t>2</w:t>
      </w:r>
      <w:r w:rsidRPr="00F1559F">
        <w:t xml:space="preserve"> nanotubes from iron oxide nanotubes (produced anodically before sulfurization) with S vapor </w:t>
      </w:r>
      <w:r w:rsidRPr="00F1559F">
        <w:fldChar w:fldCharType="begin">
          <w:fldData xml:space="preserve">PEVuZE5vdGU+PENpdGU+PEF1dGhvcj5TaGk8L0F1dGhvcj48WWVhcj4yMDE1PC9ZZWFyPjxSZWNO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</w:fldData>
        </w:fldChar>
      </w:r>
      <w:r w:rsidR="00CD7288">
        <w:instrText xml:space="preserve"> ADDIN EN.CITE </w:instrText>
      </w:r>
      <w:r w:rsidR="00CD7288">
        <w:fldChar w:fldCharType="begin">
          <w:fldData xml:space="preserve">PEVuZE5vdGU+PENpdGU+PEF1dGhvcj5TaGk8L0F1dGhvcj48WWVhcj4yMDE1PC9ZZWFyPjxSZWNO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</w:fldData>
        </w:fldChar>
      </w:r>
      <w:r w:rsidR="00CD7288">
        <w:instrText xml:space="preserve"> ADDIN EN.CITE.DATA </w:instrText>
      </w:r>
      <w:r w:rsidR="00CD7288">
        <w:fldChar w:fldCharType="end"/>
      </w:r>
      <w:r w:rsidRPr="00F1559F">
        <w:fldChar w:fldCharType="separate"/>
      </w:r>
      <w:r w:rsidR="00CD7288" w:rsidRPr="00CD7288">
        <w:rPr>
          <w:noProof/>
          <w:vertAlign w:val="superscript"/>
        </w:rPr>
        <w:t>182</w:t>
      </w:r>
      <w:r w:rsidRPr="00F1559F">
        <w:fldChar w:fldCharType="end"/>
      </w:r>
      <w:r w:rsidRPr="00F1559F">
        <w:t>.  Other metal oxides nanotubes and porous structures could potentially be converted to sulfide nanotubes and porous sulfides in the same manner. However, optimization of structure retention and phase purity requires further research.  Additionally, the advantage of sulfurization with elemental S rather than H</w:t>
      </w:r>
      <w:r w:rsidRPr="00F1559F">
        <w:rPr>
          <w:vertAlign w:val="subscript"/>
        </w:rPr>
        <w:t>2</w:t>
      </w:r>
      <w:r w:rsidRPr="00F1559F">
        <w:t xml:space="preserve">S needs further consideration </w:t>
      </w:r>
      <w:r w:rsidRPr="00F1559F">
        <w:fldChar w:fldCharType="begin"/>
      </w:r>
      <w:r w:rsidR="00CD7288">
        <w:instrText xml:space="preserve"> ADDIN EN.CITE &lt;EndNote&gt;&lt;Cite&gt;&lt;Author&gt;Kolasinski&lt;/Author&gt;&lt;Year&gt;2016&lt;/Year&gt;&lt;RecNum&gt;673&lt;/RecNum&gt;&lt;DisplayText&gt;&lt;style face="superscript"&gt;183&lt;/style&gt;&lt;/DisplayText&gt;&lt;record&gt;&lt;rec-number&gt;673&lt;/rec-number&gt;&lt;foreign-keys&gt;&lt;key app="EN" db-id="a2zpsespyrevvge252tvfx5lrfdd22v55ex9" timestamp="0"&gt;673&lt;/key&gt;&lt;/foreign-keys&gt;&lt;ref-type name="Journal Article"&gt;17&lt;/ref-type&gt;&lt;contributors&gt;&lt;authors&gt;&lt;author&gt;Kolasinski, Kurt W.&lt;/author&gt;&lt;/authors&gt;&lt;/contributors&gt;&lt;titles&gt;&lt;title&gt;Subtractive methods to form pyrite and sulfide nanostructures of Fe, Co, Ni, Cu and Zn&lt;/title&gt;&lt;secondary-title&gt;Current Opinion in Solid State &amp;amp; Materials Science&lt;/secondary-title&gt;&lt;/titles&gt;&lt;pages&gt;371-373&lt;/pages&gt;&lt;volume&gt;20&lt;/volume&gt;&lt;number&gt;6&lt;/number&gt;&lt;dates&gt;&lt;year&gt;2016&lt;/year&gt;&lt;pub-dates&gt;&lt;date&gt;Dec&lt;/date&gt;&lt;/pub-dates&gt;&lt;/dates&gt;&lt;isbn&gt;1359-0286&lt;/isbn&gt;&lt;accession-num&gt;WOS:000390073400006&lt;/accession-num&gt;&lt;urls&gt;&lt;related-urls&gt;&lt;url&gt;&amp;lt;Go to ISI&amp;gt;://WOS:000390073400006&lt;/url&gt;&lt;url&gt;https://www.sciencedirect.com/science/article/pii/S1359028616300195?via%3Dihub&lt;/url&gt;&lt;/related-urls&gt;&lt;/urls&gt;&lt;electronic-resource-num&gt;10.1016/j.cossms.2016.03.004&lt;/electronic-resource-num&gt;&lt;/record&gt;&lt;/Cite&gt;&lt;/EndNote&gt;</w:instrText>
      </w:r>
      <w:r w:rsidRPr="00F1559F">
        <w:fldChar w:fldCharType="separate"/>
      </w:r>
      <w:r w:rsidR="00CD7288" w:rsidRPr="00CD7288">
        <w:rPr>
          <w:noProof/>
          <w:vertAlign w:val="superscript"/>
        </w:rPr>
        <w:t>183</w:t>
      </w:r>
      <w:r w:rsidRPr="00F1559F">
        <w:fldChar w:fldCharType="end"/>
      </w:r>
      <w:r w:rsidRPr="00F1559F">
        <w:t>.</w:t>
      </w:r>
    </w:p>
    <w:p w14:paraId="19F65A4C" w14:textId="77777777" w:rsidR="007970E2" w:rsidRPr="00F1559F" w:rsidRDefault="007970E2" w:rsidP="005E06A4">
      <w:pPr>
        <w:pStyle w:val="Heading3"/>
      </w:pPr>
      <w:r w:rsidRPr="00F1559F">
        <w:t xml:space="preserve">Template-directed synthesis </w:t>
      </w:r>
    </w:p>
    <w:p w14:paraId="1AF2DA06" w14:textId="6DA7F010" w:rsidR="007970E2" w:rsidRPr="00F1559F" w:rsidRDefault="007970E2" w:rsidP="0002275A">
      <w:pPr>
        <w:pStyle w:val="TAMainText"/>
      </w:pPr>
      <w:r w:rsidRPr="00F1559F">
        <w:t>By using a sol–gel method, highly ordered iron pyrite (FeS</w:t>
      </w:r>
      <w:r w:rsidRPr="00F1559F">
        <w:rPr>
          <w:vertAlign w:val="subscript"/>
        </w:rPr>
        <w:t>2</w:t>
      </w:r>
      <w:r w:rsidRPr="00F1559F">
        <w:t xml:space="preserve">) nanowires and nanotube arrays can be fabricated using templates composed of materials such as anodic aluminum oxide (AAO)  </w:t>
      </w:r>
      <w:r w:rsidRPr="00F1559F">
        <w:fldChar w:fldCharType="begin"/>
      </w:r>
      <w:r w:rsidR="00584AA9">
        <w:instrText xml:space="preserve"> ADDIN EN.CITE &lt;EndNote&gt;&lt;Cite&gt;&lt;Author&gt;Li&lt;/Author&gt;&lt;Year&gt;2014&lt;/Year&gt;&lt;RecNum&gt;748&lt;/RecNum&gt;&lt;DisplayText&gt;&lt;style face="superscript"&gt;49&lt;/style&gt;&lt;/DisplayText&gt;&lt;record&gt;&lt;rec-number&gt;748&lt;/rec-number&gt;&lt;foreign-keys&gt;&lt;key app="EN" db-id="a2zpsespyrevvge252tvfx5lrfdd22v55ex9" timestamp="0"&gt;748&lt;/key&gt;&lt;/foreign-keys&gt;&lt;ref-type name="Journal Article"&gt;17&lt;/ref-type&gt;&lt;contributors&gt;&lt;authors&gt;&lt;author&gt;Li, Yi&lt;/author&gt;&lt;author&gt;Han, Zili&lt;/author&gt;&lt;author&gt;Jiang, Liangxing&lt;/author&gt;&lt;author&gt;Su, Zhenghua&lt;/author&gt;&lt;author&gt;Liu, Fangyang&lt;/author&gt;&lt;author&gt;Lai, Yanqing&lt;/author&gt;&lt;author&gt;Liu, Yexiang&lt;/author&gt;&lt;/authors&gt;&lt;/contributors&gt;&lt;titles&gt;&lt;title&gt;Template-directed synthesis of ordered iron pyrite (FeS2) nanowires and nanotubes arrays&lt;/title&gt;&lt;secondary-title&gt;Journal of Sol-Gel Science and Technology&lt;/secondary-title&gt;&lt;/titles&gt;&lt;pages&gt;100-105&lt;/pages&gt;&lt;volume&gt;72&lt;/volume&gt;&lt;number&gt;1&lt;/number&gt;&lt;section&gt;100&lt;/section&gt;&lt;dates&gt;&lt;year&gt;2014&lt;/year&gt;&lt;pub-dates&gt;&lt;date&gt;Oct&lt;/date&gt;&lt;/pub-dates&gt;&lt;/dates&gt;&lt;isbn&gt;0928-0707&amp;#xD;1573-4846&lt;/isbn&gt;&lt;accession-num&gt;WOS:000341503100015&lt;/accession-num&gt;&lt;urls&gt;&lt;related-urls&gt;&lt;url&gt;&amp;lt;Go to ISI&amp;gt;://WOS:000341503100015&lt;/url&gt;&lt;url&gt;https://link.springer.com/content/pdf/10.1007%2Fs10971-014-3425-2.pdf&lt;/url&gt;&lt;/related-urls&gt;&lt;/urls&gt;&lt;electronic-resource-num&gt;10.1007/s10971-014-3425-2&lt;/electronic-resource-num&gt;&lt;/record&gt;&lt;/Cite&gt;&lt;/EndNote&gt;</w:instrText>
      </w:r>
      <w:r w:rsidRPr="00F1559F">
        <w:fldChar w:fldCharType="separate"/>
      </w:r>
      <w:r w:rsidR="00194F0B" w:rsidRPr="00194F0B">
        <w:rPr>
          <w:noProof/>
          <w:vertAlign w:val="superscript"/>
        </w:rPr>
        <w:t>49</w:t>
      </w:r>
      <w:r w:rsidRPr="00F1559F">
        <w:fldChar w:fldCharType="end"/>
      </w:r>
      <w:r w:rsidRPr="00F1559F">
        <w:t xml:space="preserve">. For this procedure, hydrate ferric nitrate solvents are heated while stirring.  Nano-porous AAO template tubes (200 nm internal diameter) are then added under negative pressure to ensure the tube spaces are filled before annealing to form nanotubes.  If this is repeated </w:t>
      </w:r>
      <w:r w:rsidR="00D86C5E" w:rsidRPr="00F1559F">
        <w:t>three</w:t>
      </w:r>
      <w:r w:rsidRPr="00F1559F">
        <w:t xml:space="preserve"> times, nanowires will be formed instead of tubes.  Afterwards, SINPs are formed by further annealing in a sulfurous atmosphere.  Finally, the AAO template is removed using a NaOH solution (Fig. 10).  The resultant SINP nanowires and nanotubes crystal phase is cubic </w:t>
      </w:r>
      <w:bookmarkStart w:id="93" w:name="OLE_LINK43"/>
      <w:bookmarkStart w:id="94" w:name="OLE_LINK44"/>
      <w:bookmarkStart w:id="95" w:name="OLE_LINK45"/>
      <w:r w:rsidRPr="00F1559F">
        <w:t>FeS</w:t>
      </w:r>
      <w:r w:rsidRPr="00F1559F">
        <w:rPr>
          <w:vertAlign w:val="subscript"/>
        </w:rPr>
        <w:t>2</w:t>
      </w:r>
      <w:bookmarkEnd w:id="93"/>
      <w:bookmarkEnd w:id="94"/>
      <w:bookmarkEnd w:id="95"/>
      <w:r w:rsidRPr="00F1559F">
        <w:t>.  The nanotubes do not display a clear absorption edge, and the FeS</w:t>
      </w:r>
      <w:r w:rsidRPr="00F1559F">
        <w:rPr>
          <w:vertAlign w:val="subscript"/>
        </w:rPr>
        <w:t xml:space="preserve">2 </w:t>
      </w:r>
      <w:r w:rsidRPr="00F1559F">
        <w:t>nanowires have direct optical band gaps of 0.98 and 1.23 eV, respectively, indicating suitability for PV applications.</w:t>
      </w:r>
    </w:p>
    <w:p w14:paraId="71A2C56F" w14:textId="24B26F81" w:rsidR="007970E2" w:rsidRPr="00F1559F" w:rsidRDefault="00DB2B46" w:rsidP="007970E2">
      <w:bookmarkStart w:id="96" w:name="_Hlk51760612"/>
      <w:r w:rsidRPr="00F1559F">
        <w:rPr>
          <w:noProof/>
        </w:rPr>
        <w:lastRenderedPageBreak/>
        <w:drawing>
          <wp:inline distT="0" distB="0" distL="0" distR="0" wp14:anchorId="18E584E2" wp14:editId="27A23398">
            <wp:extent cx="4320000" cy="3233411"/>
            <wp:effectExtent l="0" t="0" r="444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0000" cy="3233411"/>
                    </a:xfrm>
                    <a:prstGeom prst="rect">
                      <a:avLst/>
                    </a:prstGeom>
                    <a:noFill/>
                    <a:ln>
                      <a:noFill/>
                    </a:ln>
                  </pic:spPr>
                </pic:pic>
              </a:graphicData>
            </a:graphic>
          </wp:inline>
        </w:drawing>
      </w:r>
    </w:p>
    <w:p w14:paraId="0C7D2871" w14:textId="47377F24" w:rsidR="007970E2" w:rsidRPr="00F1559F" w:rsidRDefault="007970E2" w:rsidP="0002275A">
      <w:pPr>
        <w:pStyle w:val="VAFigureCaption"/>
      </w:pPr>
      <w:r w:rsidRPr="00F1559F">
        <w:rPr>
          <w:b/>
        </w:rPr>
        <w:t>Fig. 10</w:t>
      </w:r>
      <w:r w:rsidRPr="00F1559F">
        <w:t xml:space="preserve"> Schematic of a possible formation mechanism of FeS</w:t>
      </w:r>
      <w:r w:rsidRPr="00F1559F">
        <w:rPr>
          <w:vertAlign w:val="subscript"/>
        </w:rPr>
        <w:t>2</w:t>
      </w:r>
      <w:r w:rsidRPr="00F1559F">
        <w:t xml:space="preserve"> nanowires and nanotubes by sol–gel and sulfurization</w:t>
      </w:r>
      <w:r w:rsidRPr="00F1559F">
        <w:rPr>
          <w:noProof/>
        </w:rPr>
        <w:t xml:space="preserve"> (</w:t>
      </w:r>
      <w:r w:rsidR="00DB2B46" w:rsidRPr="00F1559F">
        <w:rPr>
          <w:noProof/>
        </w:rPr>
        <w:t>adapted</w:t>
      </w:r>
      <w:r w:rsidRPr="00F1559F">
        <w:rPr>
          <w:noProof/>
        </w:rPr>
        <w:t xml:space="preserve"> from Li et al., (2014) </w:t>
      </w:r>
      <w:r w:rsidRPr="00F1559F">
        <w:rPr>
          <w:noProof/>
        </w:rPr>
        <w:fldChar w:fldCharType="begin"/>
      </w:r>
      <w:r w:rsidR="00584AA9">
        <w:rPr>
          <w:noProof/>
        </w:rPr>
        <w:instrText xml:space="preserve"> ADDIN EN.CITE &lt;EndNote&gt;&lt;Cite&gt;&lt;Author&gt;Li&lt;/Author&gt;&lt;Year&gt;2014&lt;/Year&gt;&lt;RecNum&gt;748&lt;/RecNum&gt;&lt;DisplayText&gt;&lt;style face="superscript"&gt;49&lt;/style&gt;&lt;/DisplayText&gt;&lt;record&gt;&lt;rec-number&gt;748&lt;/rec-number&gt;&lt;foreign-keys&gt;&lt;key app="EN" db-id="a2zpsespyrevvge252tvfx5lrfdd22v55ex9" timestamp="0"&gt;748&lt;/key&gt;&lt;/foreign-keys&gt;&lt;ref-type name="Journal Article"&gt;17&lt;/ref-type&gt;&lt;contributors&gt;&lt;authors&gt;&lt;author&gt;Li, Yi&lt;/author&gt;&lt;author&gt;Han, Zili&lt;/author&gt;&lt;author&gt;Jiang, Liangxing&lt;/author&gt;&lt;author&gt;Su, Zhenghua&lt;/author&gt;&lt;author&gt;Liu, Fangyang&lt;/author&gt;&lt;author&gt;Lai, Yanqing&lt;/author&gt;&lt;author&gt;Liu, Yexiang&lt;/author&gt;&lt;/authors&gt;&lt;/contributors&gt;&lt;titles&gt;&lt;title&gt;Template-directed synthesis of ordered iron pyrite (FeS2) nanowires and nanotubes arrays&lt;/title&gt;&lt;secondary-title&gt;Journal of Sol-Gel Science and Technology&lt;/secondary-title&gt;&lt;/titles&gt;&lt;pages&gt;100-105&lt;/pages&gt;&lt;volume&gt;72&lt;/volume&gt;&lt;number&gt;1&lt;/number&gt;&lt;section&gt;100&lt;/section&gt;&lt;dates&gt;&lt;year&gt;2014&lt;/year&gt;&lt;pub-dates&gt;&lt;date&gt;Oct&lt;/date&gt;&lt;/pub-dates&gt;&lt;/dates&gt;&lt;isbn&gt;0928-0707&amp;#xD;1573-4846&lt;/isbn&gt;&lt;accession-num&gt;WOS:000341503100015&lt;/accession-num&gt;&lt;urls&gt;&lt;related-urls&gt;&lt;url&gt;&amp;lt;Go to ISI&amp;gt;://WOS:000341503100015&lt;/url&gt;&lt;url&gt;https://link.springer.com/content/pdf/10.1007%2Fs10971-014-3425-2.pdf&lt;/url&gt;&lt;/related-urls&gt;&lt;/urls&gt;&lt;electronic-resource-num&gt;10.1007/s10971-014-3425-2&lt;/electronic-resource-num&gt;&lt;/record&gt;&lt;/Cite&gt;&lt;/EndNote&gt;</w:instrText>
      </w:r>
      <w:r w:rsidRPr="00F1559F">
        <w:rPr>
          <w:noProof/>
        </w:rPr>
        <w:fldChar w:fldCharType="separate"/>
      </w:r>
      <w:r w:rsidR="00194F0B" w:rsidRPr="00194F0B">
        <w:rPr>
          <w:noProof/>
          <w:vertAlign w:val="superscript"/>
        </w:rPr>
        <w:t>49</w:t>
      </w:r>
      <w:r w:rsidRPr="00F1559F">
        <w:rPr>
          <w:noProof/>
        </w:rPr>
        <w:fldChar w:fldCharType="end"/>
      </w:r>
      <w:r w:rsidRPr="00F1559F">
        <w:rPr>
          <w:noProof/>
        </w:rPr>
        <w:t xml:space="preserve"> </w:t>
      </w:r>
      <w:r w:rsidRPr="00F1559F">
        <w:t>with permission)</w:t>
      </w:r>
    </w:p>
    <w:bookmarkEnd w:id="96"/>
    <w:p w14:paraId="388526EE" w14:textId="77777777" w:rsidR="007970E2" w:rsidRPr="00F1559F" w:rsidRDefault="007970E2" w:rsidP="007970E2">
      <w:pPr>
        <w:rPr>
          <w:i/>
        </w:rPr>
      </w:pPr>
    </w:p>
    <w:p w14:paraId="673354EC" w14:textId="77777777" w:rsidR="007970E2" w:rsidRPr="00F1559F" w:rsidRDefault="007970E2" w:rsidP="005E06A4">
      <w:pPr>
        <w:pStyle w:val="Heading3"/>
      </w:pPr>
      <w:r w:rsidRPr="00F1559F">
        <w:t>Polyol-mediated process</w:t>
      </w:r>
    </w:p>
    <w:p w14:paraId="374DC11E" w14:textId="5F75277C" w:rsidR="007970E2" w:rsidRPr="00F1559F" w:rsidRDefault="007970E2" w:rsidP="0002275A">
      <w:pPr>
        <w:pStyle w:val="TAMainText"/>
      </w:pPr>
      <w:r w:rsidRPr="00F1559F">
        <w:t>Polyol processes exploit high-boiling polyalcohol solvents such as glycerol, diethylene glycol, ethylene glycol, tetraethylene glycol, which also function as mild reducing agents.  This method was originally developed for the synthesis of nanocrystalline late transition elements (e.g., Pd), but it can be adapted for the synthesis of SINPs.</w:t>
      </w:r>
    </w:p>
    <w:p w14:paraId="3CF67E81" w14:textId="348A7F13" w:rsidR="007970E2" w:rsidRPr="00F1559F" w:rsidRDefault="007970E2" w:rsidP="0002275A">
      <w:pPr>
        <w:pStyle w:val="TAMainText"/>
      </w:pPr>
      <w:r w:rsidRPr="00F1559F">
        <w:t>For the production of greigite SINPs by a polypol-mediated method, Fe(COOCH</w:t>
      </w:r>
      <w:r w:rsidRPr="00F1559F">
        <w:rPr>
          <w:vertAlign w:val="subscript"/>
        </w:rPr>
        <w:t>3</w:t>
      </w:r>
      <w:r w:rsidRPr="00F1559F">
        <w:t>)</w:t>
      </w:r>
      <w:r w:rsidRPr="00F1559F">
        <w:rPr>
          <w:vertAlign w:val="subscript"/>
        </w:rPr>
        <w:t>2</w:t>
      </w:r>
      <w:r w:rsidRPr="00F1559F">
        <w:t xml:space="preserve"> can be used as a cation source, polyvinylpyrrolidone powder as a capping agent, and thiourea as a S source in a </w:t>
      </w:r>
      <w:r w:rsidR="00723CB9" w:rsidRPr="00F1559F">
        <w:t>diethylene glycol</w:t>
      </w:r>
      <w:r w:rsidRPr="00F1559F">
        <w:t xml:space="preserve"> solvent under an Ar atmosphere.  If the mixture is refluxed under stirring, a black precipitate of </w:t>
      </w:r>
      <w:r w:rsidR="00723CB9" w:rsidRPr="00F1559F">
        <w:t>polyvinylpyrrolidone powder</w:t>
      </w:r>
      <w:r w:rsidRPr="00F1559F">
        <w:t>-coated Fe</w:t>
      </w:r>
      <w:r w:rsidRPr="00F1559F">
        <w:rPr>
          <w:vertAlign w:val="subscript"/>
        </w:rPr>
        <w:t>3</w:t>
      </w:r>
      <w:r w:rsidRPr="00F1559F">
        <w:t>S</w:t>
      </w:r>
      <w:r w:rsidRPr="00F1559F">
        <w:rPr>
          <w:vertAlign w:val="subscript"/>
        </w:rPr>
        <w:t>4</w:t>
      </w:r>
      <w:r w:rsidRPr="00F1559F">
        <w:t xml:space="preserve"> SINPs (9-20 nm) form, which can be </w:t>
      </w:r>
      <w:r w:rsidRPr="00F1559F">
        <w:lastRenderedPageBreak/>
        <w:t>separated using an external magnetic field.  Of these, the smaller sized SINP particles are nonstoichiometric greigite with cation vacancy, while the larger SINPs consist of stoichiometric greigite.  These SINPs display ferrimagnetic behavior at -195 to 27 °C with a magnetic moment of ≈ 3.5 μ</w:t>
      </w:r>
      <w:r w:rsidRPr="00F1559F">
        <w:rPr>
          <w:vertAlign w:val="subscript"/>
        </w:rPr>
        <w:t>B</w:t>
      </w:r>
      <w:r w:rsidRPr="00F1559F">
        <w:t xml:space="preserve"> per Fe</w:t>
      </w:r>
      <w:r w:rsidRPr="00F1559F">
        <w:rPr>
          <w:vertAlign w:val="subscript"/>
        </w:rPr>
        <w:t>3</w:t>
      </w:r>
      <w:r w:rsidRPr="00F1559F">
        <w:t>S</w:t>
      </w:r>
      <w:r w:rsidRPr="00F1559F">
        <w:rPr>
          <w:vertAlign w:val="subscript"/>
        </w:rPr>
        <w:t>4</w:t>
      </w:r>
      <w:r w:rsidRPr="00F1559F">
        <w:t xml:space="preserve"> unit </w:t>
      </w:r>
      <w:r w:rsidRPr="00F1559F">
        <w:fldChar w:fldCharType="begin"/>
      </w:r>
      <w:r w:rsidR="00CD7288">
        <w:instrText xml:space="preserve"> ADDIN EN.CITE &lt;EndNote&gt;&lt;Cite&gt;&lt;Author&gt;Lyubutin&lt;/Author&gt;&lt;Year&gt;2013&lt;/Year&gt;&lt;RecNum&gt;4261&lt;/RecNum&gt;&lt;DisplayText&gt;&lt;style face="superscript"&gt;29&lt;/style&gt;&lt;/DisplayText&gt;&lt;record&gt;&lt;rec-number&gt;4261&lt;/rec-number&gt;&lt;foreign-keys&gt;&lt;key app="EN" db-id="a2zpsespyrevvge252tvfx5lrfdd22v55ex9" timestamp="0"&gt;4261&lt;/key&gt;&lt;/foreign-keys&gt;&lt;ref-type name="Journal Article"&gt;17&lt;/ref-type&gt;&lt;contributors&gt;&lt;authors&gt;&lt;author&gt;Lyubutin, I. S.&lt;/author&gt;&lt;author&gt;Starchikov, S. S.&lt;/author&gt;&lt;author&gt;Lin, Chun-Rong&lt;/author&gt;&lt;author&gt;Lu, Shin-Zong&lt;/author&gt;&lt;author&gt;Shaikh, Muhammad Omar&lt;/author&gt;&lt;author&gt;Funtov, K. O.&lt;/author&gt;&lt;author&gt;Dmitrieva, T. V.&lt;/author&gt;&lt;author&gt;Ovchinnikov, S. G.&lt;/author&gt;&lt;author&gt;Edelman, I. S.&lt;/author&gt;&lt;author&gt;Ivantsov, R.&lt;/author&gt;&lt;/authors&gt;&lt;/contributors&gt;&lt;titles&gt;&lt;title&gt;Magnetic, structural, and electronic properties of iron sulfide Fe3S4 nanoparticles synthesized by the polyol mediated process&lt;/title&gt;&lt;secondary-title&gt;Journal of Nanoparticle Research&lt;/secondary-title&gt;&lt;/titles&gt;&lt;volume&gt;15&lt;/volume&gt;&lt;number&gt;1&lt;/number&gt;&lt;dates&gt;&lt;year&gt;2013&lt;/year&gt;&lt;pub-dates&gt;&lt;date&gt;Jan&lt;/date&gt;&lt;/pub-dates&gt;&lt;/dates&gt;&lt;isbn&gt;1388-0764&amp;#xD;1572-896X&lt;/isbn&gt;&lt;accession-num&gt;WOS:000318550000082&lt;/accession-num&gt;&lt;urls&gt;&lt;related-urls&gt;&lt;url&gt;&amp;lt;Go to ISI&amp;gt;://WOS:000318550000082&lt;/url&gt;&lt;/related-urls&gt;&lt;/urls&gt;&lt;custom7&gt;1397&lt;/custom7&gt;&lt;electronic-resource-num&gt;10.1007/s11051-012-1397-0&lt;/electronic-resource-num&gt;&lt;/record&gt;&lt;/Cite&gt;&lt;/EndNote&gt;</w:instrText>
      </w:r>
      <w:r w:rsidRPr="00F1559F">
        <w:fldChar w:fldCharType="separate"/>
      </w:r>
      <w:r w:rsidR="00CD7288" w:rsidRPr="00CD7288">
        <w:rPr>
          <w:noProof/>
          <w:vertAlign w:val="superscript"/>
        </w:rPr>
        <w:t>29</w:t>
      </w:r>
      <w:r w:rsidRPr="00F1559F">
        <w:fldChar w:fldCharType="end"/>
      </w:r>
      <w:r w:rsidRPr="00F1559F">
        <w:t>. This method is noted for its low reaction temperature and pressure, making it aligned with green synthesis.</w:t>
      </w:r>
    </w:p>
    <w:p w14:paraId="575FF633" w14:textId="77777777" w:rsidR="007970E2" w:rsidRPr="00F1559F" w:rsidRDefault="007970E2" w:rsidP="005E06A4">
      <w:pPr>
        <w:pStyle w:val="Heading3"/>
      </w:pPr>
      <w:bookmarkStart w:id="97" w:name="_Toc510793975"/>
      <w:r w:rsidRPr="00F1559F">
        <w:t>Carbon supported SINPs</w:t>
      </w:r>
    </w:p>
    <w:p w14:paraId="1774EC7B" w14:textId="055110E4" w:rsidR="007970E2" w:rsidRPr="00F1559F" w:rsidRDefault="00B010F8" w:rsidP="0002275A">
      <w:pPr>
        <w:pStyle w:val="TAMainText"/>
      </w:pPr>
      <w:r w:rsidRPr="00F1559F">
        <w:t>Common to</w:t>
      </w:r>
      <w:r w:rsidR="007970E2" w:rsidRPr="00F1559F">
        <w:t xml:space="preserve"> other NPs, SINPs are vulnerable to coalescing into aggregates, owing to their surface energy, Van der Waals forces, magnetic </w:t>
      </w:r>
      <w:r w:rsidRPr="00F1559F">
        <w:t>attraction, and other interactions</w:t>
      </w:r>
      <w:r w:rsidR="007970E2" w:rsidRPr="00F1559F">
        <w:t>.  Support materials can reduce the tendency of SINP products to agglomerate.  Ideally, the support materials used for environmental applications should: (i) be chemically and physically stable; (ii) show strong surface chemical-physical binding with the SINP; (iii) be of high specific surface area; (iv) show good adsorption capacity for any contaminants of concern</w:t>
      </w:r>
      <w:r w:rsidR="00A719E7" w:rsidRPr="00F1559F">
        <w:t>, if applicable</w:t>
      </w:r>
      <w:r w:rsidR="007970E2" w:rsidRPr="00F1559F">
        <w:t xml:space="preserve">; (v) be favorable for liquid-solid phase separation, and (vi) be amenable to simple reactor designs with low mass transfer limitations </w:t>
      </w:r>
      <w:r w:rsidR="007970E2" w:rsidRPr="00F1559F">
        <w:fldChar w:fldCharType="begin"/>
      </w:r>
      <w:r w:rsidR="00CD7288">
        <w:instrText xml:space="preserve"> ADDIN EN.CITE &lt;EndNote&gt;&lt;Cite&gt;&lt;Author&gt;Sharma&lt;/Author&gt;&lt;Year&gt;2012&lt;/Year&gt;&lt;RecNum&gt;82&lt;/RecNum&gt;&lt;DisplayText&gt;&lt;style face="superscript"&gt;184&lt;/style&gt;&lt;/DisplayText&gt;&lt;record&gt;&lt;rec-number&gt;82&lt;/rec-number&gt;&lt;foreign-keys&gt;&lt;key app="EN" db-id="a2zpsespyrevvge252tvfx5lrfdd22v55ex9" timestamp="0"&gt;82&lt;/key&gt;&lt;/foreign-keys&gt;&lt;ref-type name="Journal Article"&gt;17&lt;/ref-type&gt;&lt;contributors&gt;&lt;authors&gt;&lt;author&gt;Sharma, Surbhi&lt;/author&gt;&lt;author&gt;Pollet, Bruno G.&lt;/author&gt;&lt;/authors&gt;&lt;/contributors&gt;&lt;titles&gt;&lt;title&gt;Support materials for PEMFC and DMFC electrocatalysts—A review&lt;/title&gt;&lt;secondary-title&gt;Journal of Power Sources&lt;/secondary-title&gt;&lt;/titles&gt;&lt;pages&gt;96-119&lt;/pages&gt;&lt;volume&gt;208&lt;/volume&gt;&lt;section&gt;96&lt;/section&gt;&lt;keywords&gt;&lt;keyword&gt;Direct methanol fuel cells (DMFC)&lt;/keyword&gt;&lt;keyword&gt;Polymer electrolyte membrane fuel cells (PEMFC)&lt;/keyword&gt;&lt;keyword&gt;Electrocatalyst support&lt;/keyword&gt;&lt;keyword&gt;Hybrid support&lt;/keyword&gt;&lt;keyword&gt;Review&lt;/keyword&gt;&lt;/keywords&gt;&lt;dates&gt;&lt;year&gt;2012&lt;/year&gt;&lt;pub-dates&gt;&lt;date&gt;2012/06/15/&lt;/date&gt;&lt;/pub-dates&gt;&lt;/dates&gt;&lt;isbn&gt;03787753&lt;/isbn&gt;&lt;urls&gt;&lt;related-urls&gt;&lt;url&gt;http://www.sciencedirect.com/science/article/pii/S0378775312003126&lt;/url&gt;&lt;/related-urls&gt;&lt;/urls&gt;&lt;electronic-resource-num&gt;10.1016/j.jpowsour.2012.02.011&lt;/electronic-resource-num&gt;&lt;/record&gt;&lt;/Cite&gt;&lt;/EndNote&gt;</w:instrText>
      </w:r>
      <w:r w:rsidR="007970E2" w:rsidRPr="00F1559F">
        <w:fldChar w:fldCharType="separate"/>
      </w:r>
      <w:r w:rsidR="00CD7288" w:rsidRPr="00CD7288">
        <w:rPr>
          <w:noProof/>
          <w:vertAlign w:val="superscript"/>
        </w:rPr>
        <w:t>184</w:t>
      </w:r>
      <w:r w:rsidR="007970E2" w:rsidRPr="00F1559F">
        <w:fldChar w:fldCharType="end"/>
      </w:r>
      <w:r w:rsidR="007970E2" w:rsidRPr="00F1559F">
        <w:t xml:space="preserve">.  Suitable solid support materials can also expand the effective pH range </w:t>
      </w:r>
      <w:r w:rsidR="007970E2" w:rsidRPr="00F1559F">
        <w:fldChar w:fldCharType="begin"/>
      </w:r>
      <w:r w:rsidR="00584AA9">
        <w:instrText xml:space="preserve"> ADDIN EN.CITE &lt;EndNote&gt;&lt;Cite&gt;&lt;Author&gt;Zhang&lt;/Author&gt;&lt;Year&gt;2017&lt;/Year&gt;&lt;RecNum&gt;76&lt;/RecNum&gt;&lt;DisplayText&gt;&lt;style face="superscript"&gt;185&lt;/style&gt;&lt;/DisplayText&gt;&lt;record&gt;&lt;rec-number&gt;76&lt;/rec-number&gt;&lt;foreign-keys&gt;&lt;key app="EN" db-id="a2zpsespyrevvge252tvfx5lrfdd22v55ex9" timestamp="0"&gt;76&lt;/key&gt;&lt;/foreign-keys&gt;&lt;ref-type name="Journal Article"&gt;17&lt;/ref-type&gt;&lt;contributors&gt;&lt;authors&gt;&lt;author&gt;Zhang, Ping&lt;/author&gt;&lt;author&gt;Lo, Irene&lt;/author&gt;&lt;author&gt;O&amp;apos;Connor, David&lt;/author&gt;&lt;author&gt;Pehkonen, Simo&lt;/author&gt;&lt;author&gt;Cheng, Hefa&lt;/author&gt;&lt;author&gt;Hou, Deyi&lt;/author&gt;&lt;/authors&gt;&lt;/contributors&gt;&lt;titles&gt;&lt;title&gt;High efficiency removal of methylene blue using SDS surface-modified ZnFe2O4 nanoparticles&lt;/title&gt;&lt;secondary-title&gt;Journal of Colloid and Interface Science&lt;/secondary-title&gt;&lt;/titles&gt;&lt;pages&gt;39-48&lt;/pages&gt;&lt;volume&gt;508&lt;/volume&gt;&lt;dates&gt;&lt;year&gt;2017&lt;/year&gt;&lt;pub-dates&gt;&lt;date&gt;DEC 15 2017&lt;/date&gt;&lt;/pub-dates&gt;&lt;/dates&gt;&lt;isbn&gt;0021-9797;1095-7103&lt;/isbn&gt;&lt;accession-num&gt;WOS:000412152500005&lt;/accession-num&gt;&lt;urls&gt;&lt;related-urls&gt;&lt;url&gt;https://www.sciencedirect.com/science/article/pii/S002197971730930X?via%3Dihub&lt;/url&gt;&lt;/related-urls&gt;&lt;/urls&gt;&lt;electronic-resource-num&gt;10.1016/j.jcis.2017.08.025&lt;/electronic-resource-num&gt;&lt;/record&gt;&lt;/Cite&gt;&lt;/EndNote&gt;</w:instrText>
      </w:r>
      <w:r w:rsidR="007970E2" w:rsidRPr="00F1559F">
        <w:fldChar w:fldCharType="separate"/>
      </w:r>
      <w:r w:rsidR="00CD7288" w:rsidRPr="00CD7288">
        <w:rPr>
          <w:noProof/>
          <w:vertAlign w:val="superscript"/>
        </w:rPr>
        <w:t>185</w:t>
      </w:r>
      <w:r w:rsidR="007970E2" w:rsidRPr="00F1559F">
        <w:fldChar w:fldCharType="end"/>
      </w:r>
      <w:r w:rsidR="007970E2" w:rsidRPr="00F1559F">
        <w:t>.</w:t>
      </w:r>
    </w:p>
    <w:p w14:paraId="7BA0D803" w14:textId="3ABF9F50" w:rsidR="007970E2" w:rsidRPr="00F1559F" w:rsidRDefault="007970E2" w:rsidP="0002275A">
      <w:pPr>
        <w:pStyle w:val="TAMainText"/>
      </w:pPr>
      <w:r w:rsidRPr="00F1559F">
        <w:t xml:space="preserve">Organic C support matrices can </w:t>
      </w:r>
      <w:r w:rsidR="009E549F" w:rsidRPr="00F1559F">
        <w:t xml:space="preserve">potentially </w:t>
      </w:r>
      <w:r w:rsidRPr="00F1559F">
        <w:t xml:space="preserve">match these requirements. </w:t>
      </w:r>
      <w:r w:rsidR="00983712" w:rsidRPr="00F1559F">
        <w:t>B</w:t>
      </w:r>
      <w:r w:rsidRPr="00F1559F">
        <w:t xml:space="preserve">iochar </w:t>
      </w:r>
      <w:r w:rsidR="00750281" w:rsidRPr="00F1559F">
        <w:t xml:space="preserve">is a recalcitrant form of </w:t>
      </w:r>
      <w:r w:rsidR="00A719E7" w:rsidRPr="00F1559F">
        <w:t>C</w:t>
      </w:r>
      <w:r w:rsidRPr="00F1559F">
        <w:t xml:space="preserve"> </w:t>
      </w:r>
      <w:r w:rsidR="00671C48" w:rsidRPr="00F1559F">
        <w:t xml:space="preserve">produced </w:t>
      </w:r>
      <w:r w:rsidR="00A719E7" w:rsidRPr="00F1559F">
        <w:t>by the pyrolysis</w:t>
      </w:r>
      <w:r w:rsidR="00750281" w:rsidRPr="00F1559F">
        <w:t xml:space="preserve"> of </w:t>
      </w:r>
      <w:r w:rsidR="00671C48" w:rsidRPr="00F1559F">
        <w:t>biomass</w:t>
      </w:r>
      <w:r w:rsidR="009E549F" w:rsidRPr="00F1559F">
        <w:t xml:space="preserve"> </w:t>
      </w:r>
      <w:r w:rsidR="00671C48" w:rsidRPr="00F1559F">
        <w:fldChar w:fldCharType="begin"/>
      </w:r>
      <w:r w:rsidR="00CD7288">
        <w:instrText xml:space="preserve"> ADDIN EN.CITE &lt;EndNote&gt;&lt;Cite&gt;&lt;Author&gt;Wang&lt;/Author&gt;&lt;Year&gt;2020&lt;/Year&gt;&lt;RecNum&gt;7821&lt;/RecNum&gt;&lt;DisplayText&gt;&lt;style face="superscript"&gt;186&lt;/style&gt;&lt;/DisplayText&gt;&lt;record&gt;&lt;rec-number&gt;7821&lt;/rec-number&gt;&lt;foreign-keys&gt;&lt;key app="EN" db-id="a2zpsespyrevvge252tvfx5lrfdd22v55ex9" timestamp="1592053823"&gt;7821&lt;/key&gt;&lt;/foreign-keys&gt;&lt;ref-type name="Journal Article"&gt;17&lt;/ref-type&gt;&lt;contributors&gt;&lt;authors&gt;&lt;author&gt;Wang, Liuwei&lt;/author&gt;&lt;author&gt;Ok, Yong Sik&lt;/author&gt;&lt;author&gt;Tsang, Daniel C. W.&lt;/author&gt;&lt;author&gt;Alessi, Daniel S.&lt;/author&gt;&lt;author&gt;Rinklebe, Jörg&lt;/author&gt;&lt;author&gt;Wang, Hailong&lt;/author&gt;&lt;author&gt;Mašek, Ondřej&lt;/author&gt;&lt;author&gt;Hou, Renjie&lt;/author&gt;&lt;author&gt;O&amp;apos;Connor, David&lt;/author&gt;&lt;author&gt;Hou, Deyi&lt;/author&gt;&lt;author&gt;Nicholson, Fiona&lt;/author&gt;&lt;/authors&gt;&lt;/contributors&gt;&lt;titles&gt;&lt;title&gt;New trends in biochar pyrolysis and modification strategies: feedstock, pyrolysis conditions, sustainability concerns and implications for soil amendment&lt;/title&gt;&lt;secondary-title&gt;Soil Use and Management&lt;/secondary-title&gt;&lt;alt-title&gt;Soil Use Manage.&lt;/alt-title&gt;&lt;/titles&gt;&lt;pages&gt;358-386&lt;/pages&gt;&lt;volume&gt;36&lt;/volume&gt;&lt;number&gt;3&lt;/number&gt;&lt;section&gt;358&lt;/section&gt;&lt;keywords&gt;&lt;keyword&gt;clean water&lt;/keyword&gt;&lt;keyword&gt;engineered biochar&lt;/keyword&gt;&lt;keyword&gt;food security&lt;/keyword&gt;&lt;keyword&gt;green and sustainable remediation&lt;/keyword&gt;&lt;keyword&gt;soil pollution&lt;/keyword&gt;&lt;/keywords&gt;&lt;dates&gt;&lt;year&gt;2020&lt;/year&gt;&lt;pub-dates&gt;&lt;date&gt;2020/04/11&lt;/date&gt;&lt;/pub-dates&gt;&lt;/dates&gt;&lt;publisher&gt;John Wiley &amp;amp; Sons, Ltd&lt;/publisher&gt;&lt;isbn&gt;0266-0032&amp;#xD;1475-2743&lt;/isbn&gt;&lt;urls&gt;&lt;related-urls&gt;&lt;url&gt;https://doi.org/10.1111/sum.12592&lt;/url&gt;&lt;/related-urls&gt;&lt;/urls&gt;&lt;electronic-resource-num&gt;10.1111/sum.12592&lt;/electronic-resource-num&gt;&lt;access-date&gt;2020/04/11&lt;/access-date&gt;&lt;/record&gt;&lt;/Cite&gt;&lt;/EndNote&gt;</w:instrText>
      </w:r>
      <w:r w:rsidR="00671C48" w:rsidRPr="00F1559F">
        <w:fldChar w:fldCharType="separate"/>
      </w:r>
      <w:r w:rsidR="00CD7288" w:rsidRPr="00CD7288">
        <w:rPr>
          <w:noProof/>
          <w:vertAlign w:val="superscript"/>
        </w:rPr>
        <w:t>186</w:t>
      </w:r>
      <w:r w:rsidR="00671C48" w:rsidRPr="00F1559F">
        <w:fldChar w:fldCharType="end"/>
      </w:r>
      <w:r w:rsidR="009E549F" w:rsidRPr="00F1559F">
        <w:t>,</w:t>
      </w:r>
      <w:r w:rsidR="00671C48" w:rsidRPr="00F1559F">
        <w:t xml:space="preserve"> </w:t>
      </w:r>
      <w:r w:rsidR="009E549F" w:rsidRPr="00F1559F">
        <w:t>which</w:t>
      </w:r>
      <w:r w:rsidR="00A719E7" w:rsidRPr="00F1559F">
        <w:t xml:space="preserve"> can</w:t>
      </w:r>
      <w:r w:rsidR="00750281" w:rsidRPr="00F1559F">
        <w:t xml:space="preserve"> </w:t>
      </w:r>
      <w:r w:rsidR="00D86C5E" w:rsidRPr="00F1559F">
        <w:t xml:space="preserve">be </w:t>
      </w:r>
      <w:r w:rsidR="00671C48" w:rsidRPr="00F1559F">
        <w:t xml:space="preserve">used as a </w:t>
      </w:r>
      <w:r w:rsidRPr="00F1559F">
        <w:t xml:space="preserve">support </w:t>
      </w:r>
      <w:r w:rsidR="00671C48" w:rsidRPr="00F1559F">
        <w:t xml:space="preserve">for </w:t>
      </w:r>
      <w:r w:rsidRPr="00F1559F">
        <w:t>SINPs</w:t>
      </w:r>
      <w:r w:rsidR="00524740" w:rsidRPr="00F1559F">
        <w:t>.</w:t>
      </w:r>
      <w:r w:rsidRPr="00F1559F">
        <w:t xml:space="preserve"> </w:t>
      </w:r>
      <w:r w:rsidR="00524740" w:rsidRPr="00F1559F">
        <w:t>F</w:t>
      </w:r>
      <w:r w:rsidR="00671C48" w:rsidRPr="00F1559F">
        <w:t>or example,</w:t>
      </w:r>
      <w:r w:rsidRPr="00F1559F">
        <w:t xml:space="preserve"> FeS</w:t>
      </w:r>
      <w:r w:rsidR="009E549F" w:rsidRPr="00F1559F">
        <w:t xml:space="preserve"> SINPs</w:t>
      </w:r>
      <w:r w:rsidRPr="00F1559F">
        <w:t xml:space="preserve"> </w:t>
      </w:r>
      <w:r w:rsidR="00671C48" w:rsidRPr="00F1559F">
        <w:t>can</w:t>
      </w:r>
      <w:r w:rsidRPr="00F1559F">
        <w:t xml:space="preserve"> attach to biochar surface</w:t>
      </w:r>
      <w:r w:rsidR="00671C48" w:rsidRPr="00F1559F">
        <w:t>s</w:t>
      </w:r>
      <w:r w:rsidRPr="00F1559F">
        <w:t xml:space="preserve"> via -OH, C=C, O=C-O, C-O, and Si-O functional groups, pro</w:t>
      </w:r>
      <w:r w:rsidR="00671C48" w:rsidRPr="00F1559F">
        <w:t>viding</w:t>
      </w:r>
      <w:r w:rsidRPr="00F1559F">
        <w:t xml:space="preserve"> </w:t>
      </w:r>
      <w:r w:rsidR="009E549F" w:rsidRPr="00F1559F">
        <w:t xml:space="preserve">these </w:t>
      </w:r>
      <w:r w:rsidRPr="00F1559F">
        <w:t>SINPs with excellent adsorption and reducing capability</w:t>
      </w:r>
      <w:r w:rsidR="00671C48" w:rsidRPr="00F1559F">
        <w:t xml:space="preserve">. </w:t>
      </w:r>
      <w:r w:rsidR="00983712" w:rsidRPr="00F1559F">
        <w:t>Th</w:t>
      </w:r>
      <w:r w:rsidR="00A719E7" w:rsidRPr="00F1559F">
        <w:t>ese characteristics</w:t>
      </w:r>
      <w:r w:rsidR="00983712" w:rsidRPr="00F1559F">
        <w:t xml:space="preserve"> </w:t>
      </w:r>
      <w:r w:rsidR="009E549F" w:rsidRPr="00F1559F">
        <w:t>make this material</w:t>
      </w:r>
      <w:r w:rsidR="00983712" w:rsidRPr="00F1559F">
        <w:t xml:space="preserve"> suitable </w:t>
      </w:r>
      <w:r w:rsidRPr="00F1559F">
        <w:t xml:space="preserve">for Cr(VI) </w:t>
      </w:r>
      <w:r w:rsidR="00671C48" w:rsidRPr="00F1559F">
        <w:t>removal from polluted</w:t>
      </w:r>
      <w:r w:rsidRPr="00F1559F">
        <w:t xml:space="preserve"> waters, </w:t>
      </w:r>
      <w:r w:rsidR="00671C48" w:rsidRPr="00F1559F">
        <w:t>in one such case</w:t>
      </w:r>
      <w:r w:rsidR="009E549F" w:rsidRPr="00F1559F">
        <w:t>,</w:t>
      </w:r>
      <w:r w:rsidR="00671C48" w:rsidRPr="00F1559F">
        <w:t xml:space="preserve"> </w:t>
      </w:r>
      <w:r w:rsidRPr="00F1559F">
        <w:t xml:space="preserve">57% </w:t>
      </w:r>
      <w:r w:rsidR="009E549F" w:rsidRPr="00F1559F">
        <w:t xml:space="preserve">of Cr(VI) </w:t>
      </w:r>
      <w:r w:rsidRPr="00F1559F">
        <w:t xml:space="preserve">removal </w:t>
      </w:r>
      <w:r w:rsidR="009E549F" w:rsidRPr="00F1559F">
        <w:t xml:space="preserve">was </w:t>
      </w:r>
      <w:r w:rsidRPr="00F1559F">
        <w:t>attributed to reduction reaction</w:t>
      </w:r>
      <w:r w:rsidR="00671C48" w:rsidRPr="00F1559F">
        <w:t>s</w:t>
      </w:r>
      <w:r w:rsidRPr="00F1559F">
        <w:t xml:space="preserve"> and</w:t>
      </w:r>
      <w:r w:rsidR="00671C48" w:rsidRPr="00F1559F">
        <w:t xml:space="preserve"> the remainder</w:t>
      </w:r>
      <w:r w:rsidRPr="00F1559F">
        <w:t xml:space="preserve"> attributed to adsorption </w:t>
      </w:r>
      <w:r w:rsidRPr="00F1559F">
        <w:fldChar w:fldCharType="begin">
          <w:fldData xml:space="preserve">PEVuZE5vdGU+PENpdGU+PEF1dGhvcj5MeXU8L0F1dGhvcj48WWVhcj4yMDE3PC9ZZWFyPjxSZWNO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=
</w:fldData>
        </w:fldChar>
      </w:r>
      <w:r w:rsidR="00CD7288">
        <w:instrText xml:space="preserve"> ADDIN EN.CITE </w:instrText>
      </w:r>
      <w:r w:rsidR="00CD7288">
        <w:fldChar w:fldCharType="begin">
          <w:fldData xml:space="preserve">PEVuZE5vdGU+PENpdGU+PEF1dGhvcj5MeXU8L0F1dGhvcj48WWVhcj4yMDE3PC9ZZWFyPjxSZWNO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=
</w:fldData>
        </w:fldChar>
      </w:r>
      <w:r w:rsidR="00CD7288">
        <w:instrText xml:space="preserve"> ADDIN EN.CITE.DATA </w:instrText>
      </w:r>
      <w:r w:rsidR="00CD7288">
        <w:fldChar w:fldCharType="end"/>
      </w:r>
      <w:r w:rsidRPr="00F1559F">
        <w:fldChar w:fldCharType="separate"/>
      </w:r>
      <w:r w:rsidR="00CD7288" w:rsidRPr="00CD7288">
        <w:rPr>
          <w:noProof/>
          <w:vertAlign w:val="superscript"/>
        </w:rPr>
        <w:t>121</w:t>
      </w:r>
      <w:r w:rsidRPr="00F1559F">
        <w:fldChar w:fldCharType="end"/>
      </w:r>
      <w:r w:rsidRPr="00F1559F">
        <w:t xml:space="preserve">. </w:t>
      </w:r>
    </w:p>
    <w:p w14:paraId="648BE72B" w14:textId="77777777" w:rsidR="007970E2" w:rsidRPr="00F1559F" w:rsidRDefault="007970E2" w:rsidP="005E06A4">
      <w:pPr>
        <w:pStyle w:val="Heading1"/>
      </w:pPr>
      <w:bookmarkStart w:id="98" w:name="_Toc510793998"/>
      <w:bookmarkStart w:id="99" w:name="_Toc39087874"/>
      <w:bookmarkStart w:id="100" w:name="_Hlk38969300"/>
      <w:bookmarkEnd w:id="97"/>
      <w:r w:rsidRPr="00F1559F">
        <w:lastRenderedPageBreak/>
        <w:t>Summary and future research directions</w:t>
      </w:r>
      <w:bookmarkEnd w:id="98"/>
      <w:bookmarkEnd w:id="99"/>
    </w:p>
    <w:p w14:paraId="66305507" w14:textId="0CB50AA5" w:rsidR="007970E2" w:rsidRPr="00F1559F" w:rsidRDefault="007970E2" w:rsidP="0002275A">
      <w:pPr>
        <w:pStyle w:val="TAMainText"/>
      </w:pPr>
      <w:r w:rsidRPr="00F1559F">
        <w:t>Our understanding of SINP formation in the natural environment has been enhanced by studies of submarine hydrothermal vents, as well as studies of SINPs in the lithosphere, microbial processes, and even in outer space.  Consequently, we are now aware of some of the key role SINPs play in many natural systems, and this is of importance for the development of engineered SINP synthesis procedures.  For example, the use of H</w:t>
      </w:r>
      <w:r w:rsidRPr="00F1559F">
        <w:rPr>
          <w:vertAlign w:val="subscript"/>
        </w:rPr>
        <w:t>2</w:t>
      </w:r>
      <w:r w:rsidRPr="00F1559F">
        <w:t xml:space="preserve">S as a sulfur source </w:t>
      </w:r>
      <w:r w:rsidR="00D86C5E" w:rsidRPr="00F1559F">
        <w:t xml:space="preserve">with </w:t>
      </w:r>
      <w:r w:rsidRPr="00F1559F">
        <w:t>SiO</w:t>
      </w:r>
      <w:r w:rsidRPr="00F1559F">
        <w:rPr>
          <w:vertAlign w:val="subscript"/>
        </w:rPr>
        <w:t>2</w:t>
      </w:r>
      <w:r w:rsidRPr="00F1559F">
        <w:t xml:space="preserve"> allows the synthesis of pyrite particles that are morphologically similar to those observed at hydrothermal vents, </w:t>
      </w:r>
      <w:r w:rsidRPr="00F1559F">
        <w:fldChar w:fldCharType="begin"/>
      </w:r>
      <w:r w:rsidR="00194F0B">
        <w:instrText xml:space="preserve"> ADDIN EN.CITE &lt;EndNote&gt;&lt;Cite AuthorYear="1"&gt;&lt;Author&gt;Gartman&lt;/Author&gt;&lt;Year&gt;2013&lt;/Year&gt;&lt;RecNum&gt;591&lt;/RecNum&gt;&lt;DisplayText&gt;&lt;style face="superscript"&gt;98&lt;/style&gt;&lt;/DisplayText&gt;&lt;record&gt;&lt;rec-number&gt;591&lt;/rec-number&gt;&lt;foreign-keys&gt;&lt;key app="EN" db-id="a2zpsespyrevvge252tvfx5lrfdd22v55ex9" timestamp="0"&gt;591&lt;/key&gt;&lt;/foreign-keys&gt;&lt;ref-type name="Journal Article"&gt;17&lt;/ref-type&gt;&lt;contributors&gt;&lt;authors&gt;&lt;author&gt;Gartman, Amy&lt;/author&gt;&lt;author&gt;Luther, George W.&lt;/author&gt;&lt;/authors&gt;&lt;/contributors&gt;&lt;titles&gt;&lt;title&gt;Comparison of pyrite (FeS2) synthesis mechanisms to reproduce natural FeS2 nanoparticles found at hydrothermal vents&lt;/title&gt;&lt;secondary-title&gt;Geochimica et Cosmochimica Acta&lt;/secondary-title&gt;&lt;/titles&gt;&lt;pages&gt;447-458&lt;/pages&gt;&lt;volume&gt;120&lt;/volume&gt;&lt;section&gt;447&lt;/section&gt;&lt;dates&gt;&lt;year&gt;2013&lt;/year&gt;&lt;pub-dates&gt;&lt;date&gt;Nov 1&lt;/date&gt;&lt;/pub-dates&gt;&lt;/dates&gt;&lt;isbn&gt;00167037&lt;/isbn&gt;&lt;accession-num&gt;WOS:000324809000024&lt;/accession-num&gt;&lt;urls&gt;&lt;related-urls&gt;&lt;url&gt;&lt;style face="underline" font="default" size="100%"&gt;&amp;lt;Go to ISI&amp;gt;://WOS:000324809000024&lt;/style&gt;&lt;/url&gt;&lt;url&gt;https://ac.els-cdn.com/S0016703713003505/1-s2.0-S0016703713003505-main.pdf?_tid=a651ccbb-af2c-42c4-82db-cec9bbe9e479&amp;amp;acdnat=1544499997_61d1802e53e8d2d43a97fe2572247568&lt;/url&gt;&lt;/related-urls&gt;&lt;/urls&gt;&lt;electronic-resource-num&gt;10.1016/j.gca.2013.06.016&lt;/electronic-resource-num&gt;&lt;/record&gt;&lt;/Cite&gt;&lt;/EndNote&gt;</w:instrText>
      </w:r>
      <w:r w:rsidRPr="00F1559F">
        <w:fldChar w:fldCharType="separate"/>
      </w:r>
      <w:r w:rsidR="000949C8" w:rsidRPr="000949C8">
        <w:rPr>
          <w:noProof/>
          <w:vertAlign w:val="superscript"/>
        </w:rPr>
        <w:t>98</w:t>
      </w:r>
      <w:r w:rsidRPr="00F1559F">
        <w:fldChar w:fldCharType="end"/>
      </w:r>
      <w:r w:rsidRPr="00F1559F">
        <w:t xml:space="preserve"> exemplifying the potential for nature-based solutions.  Moreover, there has been increasing use of nature-based biosynthesis approaches for the fabrication of engineered NPs.</w:t>
      </w:r>
    </w:p>
    <w:p w14:paraId="673AE9C6" w14:textId="110D3A19" w:rsidR="007970E2" w:rsidRPr="00F1559F" w:rsidRDefault="007970E2" w:rsidP="0002275A">
      <w:pPr>
        <w:pStyle w:val="TAMainText"/>
      </w:pPr>
      <w:r w:rsidRPr="00F1559F">
        <w:t xml:space="preserve">With increasing interest in greener and sustainable practices among the research community </w:t>
      </w:r>
      <w:r w:rsidRPr="00F1559F">
        <w:fldChar w:fldCharType="begin"/>
      </w:r>
      <w:r w:rsidR="004D013A">
        <w:instrText xml:space="preserve"> ADDIN EN.CITE &lt;EndNote&gt;&lt;Cite&gt;&lt;Author&gt;O&amp;apos;Connor&lt;/Author&gt;&lt;Year&gt;2018&lt;/Year&gt;&lt;RecNum&gt;12&lt;/RecNum&gt;&lt;DisplayText&gt;&lt;style face="superscript"&gt;187, 188&lt;/style&gt;&lt;/DisplayText&gt;&lt;record&gt;&lt;rec-number&gt;12&lt;/rec-number&gt;&lt;foreign-keys&gt;&lt;key app="EN" db-id="a2zpsespyrevvge252tvfx5lrfdd22v55ex9" timestamp="0"&gt;12&lt;/key&gt;&lt;/foreign-keys&gt;&lt;ref-type name="Journal Article"&gt;17&lt;/ref-type&gt;&lt;contributors&gt;&lt;authors&gt;&lt;author&gt;O&amp;apos;Connor, David&lt;/author&gt;&lt;author&gt;Hou, Deyi&lt;/author&gt;&lt;/authors&gt;&lt;/contributors&gt;&lt;titles&gt;&lt;title&gt;Targeting cleanups towards a more sustainable future&lt;/title&gt;&lt;secondary-title&gt;Environmental Science: Processes &amp;amp; Impacts&lt;/secondary-title&gt;&lt;/titles&gt;&lt;dates&gt;&lt;year&gt;2018&lt;/year&gt;&lt;/dates&gt;&lt;publisher&gt;The Royal Society of Chemistry&lt;/publisher&gt;&lt;isbn&gt;2050-7887&lt;/isbn&gt;&lt;work-type&gt;10.1039/C7EM00518K&lt;/work-type&gt;&lt;urls&gt;&lt;related-urls&gt;&lt;url&gt;http://dx.doi.org/10.1039/C7EM00518K&lt;/url&gt;&lt;url&gt;http://pubs.rsc.org/en/content/articlepdf/2018/em/c7em00518k&lt;/url&gt;&lt;/related-urls&gt;&lt;/urls&gt;&lt;electronic-resource-num&gt;10.1039/C7EM00518K&lt;/electronic-resource-num&gt;&lt;/record&gt;&lt;/Cite&gt;&lt;Cite&gt;&lt;Author&gt;Hou&lt;/Author&gt;&lt;Year&gt;2020&lt;/Year&gt;&lt;RecNum&gt;7716&lt;/RecNum&gt;&lt;record&gt;&lt;rec-number&gt;7716&lt;/rec-number&gt;&lt;foreign-keys&gt;&lt;key app="EN" db-id="a2zpsespyrevvge252tvfx5lrfdd22v55ex9" timestamp="0"&gt;7716&lt;/key&gt;&lt;/foreign-keys&gt;&lt;ref-type name="Book"&gt;6&lt;/ref-type&gt;&lt;contributors&gt;&lt;authors&gt;&lt;author&gt;Hou, Deyi&lt;/author&gt;&lt;/authors&gt;&lt;/contributors&gt;&lt;titles&gt;&lt;title&gt;Sustainable Remediation of Contaminated Soil and Groundwater: Materials, Processes, and Assessment &lt;/title&gt;&lt;/titles&gt;&lt;dates&gt;&lt;year&gt;2020&lt;/year&gt;&lt;/dates&gt;&lt;pub-location&gt;Oxford, United Kingdom&lt;/pub-location&gt;&lt;publisher&gt;Butterworth-Heinemann&lt;/publisher&gt;&lt;urls&gt;&lt;/urls&gt;&lt;/record&gt;&lt;/Cite&gt;&lt;/EndNote&gt;</w:instrText>
      </w:r>
      <w:r w:rsidRPr="00F1559F">
        <w:fldChar w:fldCharType="separate"/>
      </w:r>
      <w:r w:rsidR="00CD7288" w:rsidRPr="00CD7288">
        <w:rPr>
          <w:noProof/>
          <w:vertAlign w:val="superscript"/>
        </w:rPr>
        <w:t>187, 188</w:t>
      </w:r>
      <w:r w:rsidRPr="00F1559F">
        <w:fldChar w:fldCharType="end"/>
      </w:r>
      <w:r w:rsidRPr="00F1559F">
        <w:t xml:space="preserve">, traditional engineered NP synthesis techniques are becoming more of a concern due to their high energy and resource demand, and the use of potentially hazardous or environmentally harmful reagents </w:t>
      </w:r>
      <w:r w:rsidRPr="00F1559F">
        <w:fldChar w:fldCharType="begin">
          <w:fldData xml:space="preserve">PEVuZE5vdGU+PENpdGU+PEF1dGhvcj5LYWxhaXNlbHZpPC9BdXRob3I+PFllYXI+MjAxNTwvWWVh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</w:fldData>
        </w:fldChar>
      </w:r>
      <w:r w:rsidR="00584AA9">
        <w:instrText xml:space="preserve"> ADDIN EN.CITE </w:instrText>
      </w:r>
      <w:r w:rsidR="00584AA9">
        <w:fldChar w:fldCharType="begin">
          <w:fldData xml:space="preserve">PEVuZE5vdGU+PENpdGU+PEF1dGhvcj5LYWxhaXNlbHZpPC9BdXRob3I+PFllYXI+MjAxNTwvWWVh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</w:fldData>
        </w:fldChar>
      </w:r>
      <w:r w:rsidR="00584AA9">
        <w:instrText xml:space="preserve"> ADDIN EN.CITE.DATA </w:instrText>
      </w:r>
      <w:r w:rsidR="00584AA9">
        <w:fldChar w:fldCharType="end"/>
      </w:r>
      <w:r w:rsidRPr="00F1559F">
        <w:fldChar w:fldCharType="separate"/>
      </w:r>
      <w:r w:rsidR="00CD7288" w:rsidRPr="00CD7288">
        <w:rPr>
          <w:noProof/>
          <w:vertAlign w:val="superscript"/>
        </w:rPr>
        <w:t>189, 190</w:t>
      </w:r>
      <w:r w:rsidRPr="00F1559F">
        <w:fldChar w:fldCharType="end"/>
      </w:r>
      <w:r w:rsidRPr="00F1559F">
        <w:t xml:space="preserve">.  For example, conventional solvothermal synthesis often uses toxic organic solvents.  To circumvent this, researchers are developing facile one-step methods that use common laboratory regents.  </w:t>
      </w:r>
      <w:r w:rsidR="00D86C5E" w:rsidRPr="00F1559F">
        <w:t>Reducing t</w:t>
      </w:r>
      <w:r w:rsidRPr="00F1559F">
        <w:t xml:space="preserve">he environmental impacts of SINP synthesis is particularly </w:t>
      </w:r>
      <w:r w:rsidR="00D86C5E" w:rsidRPr="00F1559F">
        <w:t>significant</w:t>
      </w:r>
      <w:r w:rsidRPr="00F1559F">
        <w:t xml:space="preserve"> when the product is used for environmental remediation purposes where the main goal </w:t>
      </w:r>
      <w:r w:rsidR="00D86C5E" w:rsidRPr="00F1559F">
        <w:t>is</w:t>
      </w:r>
      <w:r w:rsidRPr="00F1559F">
        <w:t xml:space="preserve"> to protect human health and the environment.  Previously, researchers have concentrated on maximizing efficacy and achieving remediation goals, but more holistic approaches in the development of new greener remediation materials are needed for a sustainable future</w:t>
      </w:r>
      <w:r w:rsidR="00584AA9">
        <w:fldChar w:fldCharType="begin">
          <w:fldData xml:space="preserve">PEVuZE5vdGU+PENpdGU+PEF1dGhvcj5PJmFwb3M7Q29ubm9yPC9BdXRob3I+PFllYXI+MjAxNzwv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==
</w:fldData>
        </w:fldChar>
      </w:r>
      <w:r w:rsidR="004D013A">
        <w:instrText xml:space="preserve"> ADDIN EN.CITE </w:instrText>
      </w:r>
      <w:r w:rsidR="004D013A">
        <w:fldChar w:fldCharType="begin">
          <w:fldData xml:space="preserve">PEVuZE5vdGU+PENpdGU+PEF1dGhvcj5PJmFwb3M7Q29ubm9yPC9BdXRob3I+PFllYXI+MjAxNzwv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==
</w:fldData>
        </w:fldChar>
      </w:r>
      <w:r w:rsidR="004D013A">
        <w:instrText xml:space="preserve"> ADDIN EN.CITE.DATA </w:instrText>
      </w:r>
      <w:r w:rsidR="004D013A">
        <w:fldChar w:fldCharType="end"/>
      </w:r>
      <w:r w:rsidR="00584AA9">
        <w:fldChar w:fldCharType="separate"/>
      </w:r>
      <w:r w:rsidR="00584AA9" w:rsidRPr="00584AA9">
        <w:rPr>
          <w:noProof/>
          <w:vertAlign w:val="superscript"/>
        </w:rPr>
        <w:t>191-194</w:t>
      </w:r>
      <w:r w:rsidR="00584AA9">
        <w:fldChar w:fldCharType="end"/>
      </w:r>
      <w:r w:rsidRPr="00F1559F">
        <w:t>.</w:t>
      </w:r>
    </w:p>
    <w:p w14:paraId="5A2730E9" w14:textId="12844CD5" w:rsidR="007970E2" w:rsidRPr="00F1559F" w:rsidRDefault="007970E2" w:rsidP="0002275A">
      <w:pPr>
        <w:pStyle w:val="TAMainText"/>
      </w:pPr>
      <w:r w:rsidRPr="00F1559F">
        <w:t xml:space="preserve">Research output pertaining to SINP formation has increased dramatically in </w:t>
      </w:r>
      <w:r w:rsidR="00D86C5E" w:rsidRPr="00F1559F">
        <w:t>recent</w:t>
      </w:r>
      <w:r w:rsidRPr="00F1559F">
        <w:t xml:space="preserve"> years, but further opportunities need to be identified and there are still challenges to be faced. There are exciting new directions for research on SINPs, including studies involving regeneration or upscaling </w:t>
      </w:r>
      <w:r w:rsidRPr="00F1559F">
        <w:lastRenderedPageBreak/>
        <w:t xml:space="preserve">synthetic protocols to aid the commercialization of SINPs, </w:t>
      </w:r>
      <w:r w:rsidR="00D86C5E" w:rsidRPr="00F1559F">
        <w:t>however, improved</w:t>
      </w:r>
      <w:r w:rsidRPr="00F1559F">
        <w:t xml:space="preserve"> green synthe</w:t>
      </w:r>
      <w:r w:rsidR="00D86C5E" w:rsidRPr="00F1559F">
        <w:t>sis</w:t>
      </w:r>
      <w:r w:rsidRPr="00F1559F">
        <w:t xml:space="preserve"> approaches must be </w:t>
      </w:r>
      <w:r w:rsidR="00D86C5E" w:rsidRPr="00F1559F">
        <w:t xml:space="preserve">first </w:t>
      </w:r>
      <w:r w:rsidRPr="00F1559F">
        <w:t xml:space="preserve">developed to alleviate concerns regarding some of the more toxic synthesis process presently used.  </w:t>
      </w:r>
    </w:p>
    <w:p w14:paraId="345554C4" w14:textId="77777777" w:rsidR="004E7508" w:rsidRPr="000949C8" w:rsidRDefault="004E7508" w:rsidP="004E7508">
      <w:pPr>
        <w:pStyle w:val="FACorrespondingAuthorFootnote"/>
        <w:spacing w:after="0"/>
        <w:rPr>
          <w:b/>
          <w:bCs/>
        </w:rPr>
      </w:pPr>
      <w:r w:rsidRPr="000949C8">
        <w:rPr>
          <w:b/>
          <w:bCs/>
        </w:rPr>
        <w:t>AUTHOR INFORMATION</w:t>
      </w:r>
    </w:p>
    <w:p w14:paraId="48A1BCD1" w14:textId="24E47C1E" w:rsidR="004E7508" w:rsidRPr="00F1559F" w:rsidRDefault="004E7508" w:rsidP="004E7508">
      <w:pPr>
        <w:pStyle w:val="FAAuthorInfoSubtitle"/>
      </w:pPr>
      <w:r w:rsidRPr="00F1559F">
        <w:t>Corresponding Authors</w:t>
      </w:r>
    </w:p>
    <w:p w14:paraId="73126CCA" w14:textId="77777777" w:rsidR="004E7508" w:rsidRPr="00F1559F" w:rsidRDefault="004E7508" w:rsidP="004E7508">
      <w:pPr>
        <w:pStyle w:val="FACorrespondingAuthorFootnote"/>
      </w:pPr>
      <w:r w:rsidRPr="00F1559F">
        <w:t>* Corresponding authors (</w:t>
      </w:r>
      <w:hyperlink r:id="rId19" w:history="1">
        <w:r w:rsidRPr="00F1559F">
          <w:rPr>
            <w:rStyle w:val="Hyperlink"/>
            <w:color w:val="auto"/>
          </w:rPr>
          <w:t>houdeyi@tsinghua.edu.cn</w:t>
        </w:r>
      </w:hyperlink>
      <w:r w:rsidRPr="00F1559F">
        <w:t xml:space="preserve">; </w:t>
      </w:r>
      <w:hyperlink r:id="rId20" w:history="1">
        <w:r w:rsidRPr="00F1559F">
          <w:rPr>
            <w:rStyle w:val="Hyperlink"/>
            <w:color w:val="auto"/>
          </w:rPr>
          <w:t>varma.rajender@epa.gov</w:t>
        </w:r>
      </w:hyperlink>
      <w:r w:rsidRPr="00F1559F">
        <w:t>)</w:t>
      </w:r>
    </w:p>
    <w:p w14:paraId="19077654" w14:textId="77777777" w:rsidR="00A71EDE" w:rsidRPr="00A71EDE" w:rsidRDefault="00A71EDE" w:rsidP="00A71EDE">
      <w:pPr>
        <w:pStyle w:val="FAAuthorInfoSubtitle"/>
      </w:pPr>
      <w:r w:rsidRPr="00A71EDE">
        <w:t>Notes</w:t>
      </w:r>
    </w:p>
    <w:p w14:paraId="0E56408A" w14:textId="1BAAF80B" w:rsidR="00A71EDE" w:rsidRDefault="00A71EDE" w:rsidP="00A71EDE">
      <w:pPr>
        <w:pStyle w:val="BGKeywords"/>
        <w:rPr>
          <w:rFonts w:ascii="Times" w:hAnsi="Times"/>
        </w:rPr>
      </w:pPr>
      <w:r w:rsidRPr="00A71EDE">
        <w:rPr>
          <w:rFonts w:ascii="Times" w:hAnsi="Times"/>
        </w:rPr>
        <w:t>The authors declare no competing financial interest.</w:t>
      </w:r>
    </w:p>
    <w:p w14:paraId="0A8CA462" w14:textId="79D132FB" w:rsidR="00A71EDE" w:rsidRPr="00A71EDE" w:rsidRDefault="00A71EDE" w:rsidP="00A71EDE">
      <w:pPr>
        <w:pStyle w:val="TAMainText"/>
        <w:ind w:firstLine="0"/>
        <w:rPr>
          <w:b/>
          <w:bCs/>
        </w:rPr>
      </w:pPr>
      <w:r w:rsidRPr="00A71EDE">
        <w:rPr>
          <w:b/>
          <w:bCs/>
        </w:rPr>
        <w:t>Biographies</w:t>
      </w:r>
    </w:p>
    <w:p w14:paraId="508AFB0C" w14:textId="77777777" w:rsidR="00A71EDE" w:rsidRPr="00B86839" w:rsidRDefault="00A71EDE" w:rsidP="00A71EDE">
      <w:pPr>
        <w:rPr>
          <w:b/>
          <w:bCs/>
        </w:rPr>
      </w:pPr>
      <w:r w:rsidRPr="00B86839">
        <w:rPr>
          <w:b/>
          <w:bCs/>
        </w:rPr>
        <w:t>Dr. David O’Connor</w:t>
      </w:r>
    </w:p>
    <w:p w14:paraId="7ECDE514" w14:textId="77777777" w:rsidR="00A71EDE" w:rsidRDefault="00A71EDE" w:rsidP="00A71EDE"/>
    <w:p w14:paraId="3BDA3BC8" w14:textId="77777777" w:rsidR="00A71EDE" w:rsidRDefault="00A71EDE" w:rsidP="00A71EDE">
      <w:r>
        <w:rPr>
          <w:noProof/>
        </w:rPr>
        <w:drawing>
          <wp:inline distT="0" distB="0" distL="0" distR="0" wp14:anchorId="43E8CC1B" wp14:editId="54EAFC1A">
            <wp:extent cx="2880000" cy="288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14:paraId="3E3449E3" w14:textId="77777777" w:rsidR="00A71EDE" w:rsidRDefault="00A71EDE" w:rsidP="00A71EDE"/>
    <w:p w14:paraId="77036852" w14:textId="77777777" w:rsidR="00A71EDE" w:rsidRDefault="00A71EDE" w:rsidP="00A71EDE">
      <w:r w:rsidRPr="0085277E">
        <w:lastRenderedPageBreak/>
        <w:t xml:space="preserve">Dr. </w:t>
      </w:r>
      <w:r>
        <w:t>O’Connor</w:t>
      </w:r>
      <w:r w:rsidRPr="0085277E">
        <w:t xml:space="preserve"> </w:t>
      </w:r>
      <w:r>
        <w:t xml:space="preserve">conducts high-impact scientific research on sustainable land management. He is a graduate of Cambridge University where he also worked as a postdoctoral researcher after being awarded an EPSRC doctoral prize. Since 2016 he has worked at Tsinghua University, Beijing. His research principle is that sustainable land management is fundamental for achieving the sustainable development goals and meeting the food demand of the world’s growing population. David’s research has led to the publication of 48 SCI articles in journals </w:t>
      </w:r>
      <w:r w:rsidRPr="0085277E">
        <w:t>includ</w:t>
      </w:r>
      <w:r>
        <w:t>ing</w:t>
      </w:r>
      <w:r w:rsidRPr="0085277E">
        <w:t xml:space="preserve"> </w:t>
      </w:r>
      <w:r w:rsidRPr="0085277E">
        <w:rPr>
          <w:i/>
        </w:rPr>
        <w:t>Nature</w:t>
      </w:r>
      <w:r w:rsidRPr="0085277E">
        <w:t xml:space="preserve">, </w:t>
      </w:r>
      <w:r w:rsidRPr="0085277E">
        <w:rPr>
          <w:i/>
        </w:rPr>
        <w:t>Science</w:t>
      </w:r>
      <w:r w:rsidRPr="0085277E">
        <w:t xml:space="preserve">, </w:t>
      </w:r>
      <w:r w:rsidRPr="0085277E">
        <w:rPr>
          <w:i/>
        </w:rPr>
        <w:t xml:space="preserve">Nature Sustainability, </w:t>
      </w:r>
      <w:r>
        <w:rPr>
          <w:i/>
        </w:rPr>
        <w:t>Nature Reviews: Earth &amp; Environment</w:t>
      </w:r>
      <w:r w:rsidRPr="0085277E">
        <w:t xml:space="preserve">. He is currently serving as an </w:t>
      </w:r>
      <w:r>
        <w:t xml:space="preserve">Associate </w:t>
      </w:r>
      <w:r w:rsidRPr="0085277E">
        <w:t xml:space="preserve">Editor for </w:t>
      </w:r>
      <w:r w:rsidRPr="0085277E">
        <w:rPr>
          <w:i/>
        </w:rPr>
        <w:t>Soil Use and Management</w:t>
      </w:r>
      <w:r w:rsidRPr="0085277E">
        <w:t xml:space="preserve">, and </w:t>
      </w:r>
      <w:r>
        <w:t>as an editorial board member</w:t>
      </w:r>
      <w:r w:rsidRPr="0085277E">
        <w:t xml:space="preserve"> for </w:t>
      </w:r>
      <w:r>
        <w:t xml:space="preserve">the </w:t>
      </w:r>
      <w:r w:rsidRPr="00AD660C">
        <w:rPr>
          <w:i/>
          <w:iCs/>
        </w:rPr>
        <w:t>Journal of Hazardous Materials</w:t>
      </w:r>
      <w:r>
        <w:t xml:space="preserve"> and </w:t>
      </w:r>
      <w:r w:rsidRPr="0085277E">
        <w:rPr>
          <w:i/>
        </w:rPr>
        <w:t>Science of the Total Environment</w:t>
      </w:r>
      <w:r w:rsidRPr="0085277E">
        <w:t xml:space="preserve">. </w:t>
      </w:r>
    </w:p>
    <w:p w14:paraId="58C61057" w14:textId="77777777" w:rsidR="00A71EDE" w:rsidRDefault="00A71EDE" w:rsidP="00A71EDE">
      <w:r>
        <w:br w:type="page"/>
      </w:r>
    </w:p>
    <w:p w14:paraId="416DD1DE" w14:textId="77777777" w:rsidR="00A71EDE" w:rsidRPr="00B86839" w:rsidRDefault="00A71EDE" w:rsidP="00A71EDE">
      <w:pPr>
        <w:rPr>
          <w:b/>
          <w:bCs/>
        </w:rPr>
      </w:pPr>
      <w:r w:rsidRPr="00B86839">
        <w:rPr>
          <w:b/>
          <w:bCs/>
        </w:rPr>
        <w:lastRenderedPageBreak/>
        <w:t>Dr. Deyi Hou</w:t>
      </w:r>
    </w:p>
    <w:p w14:paraId="2D18F995" w14:textId="77777777" w:rsidR="00A71EDE" w:rsidRPr="0085277E" w:rsidRDefault="00A71EDE" w:rsidP="00A71EDE">
      <w:r w:rsidRPr="0085277E">
        <w:rPr>
          <w:rFonts w:ascii="SimSun" w:eastAsia="SimSun" w:hAnsi="SimSun" w:hint="eastAsia"/>
          <w:noProof/>
          <w:szCs w:val="24"/>
        </w:rPr>
        <w:drawing>
          <wp:inline distT="0" distB="0" distL="0" distR="0" wp14:anchorId="55D6588C" wp14:editId="1B0FCA4E">
            <wp:extent cx="2788817" cy="2880000"/>
            <wp:effectExtent l="0" t="0" r="0" b="0"/>
            <wp:docPr id="6" name="图片 1" descr="Deyi H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yi Hou"/>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8817" cy="2880000"/>
                    </a:xfrm>
                    <a:prstGeom prst="rect">
                      <a:avLst/>
                    </a:prstGeom>
                    <a:noFill/>
                    <a:ln>
                      <a:noFill/>
                    </a:ln>
                  </pic:spPr>
                </pic:pic>
              </a:graphicData>
            </a:graphic>
          </wp:inline>
        </w:drawing>
      </w:r>
    </w:p>
    <w:p w14:paraId="322B8AFE" w14:textId="77777777" w:rsidR="00A71EDE" w:rsidRPr="0085277E" w:rsidRDefault="00A71EDE" w:rsidP="00A71EDE"/>
    <w:p w14:paraId="4B7FFF26" w14:textId="77777777" w:rsidR="00A71EDE" w:rsidRDefault="00A71EDE" w:rsidP="00A71EDE">
      <w:r w:rsidRPr="0085277E">
        <w:t xml:space="preserve">Dr. Hou is an Associate Professor at the School of Environment of Tsinghua University in Beijing, China. Deyi’s research interest includes sustainability of soil use and management, regional to global sources and distribution of heavy metal pollution, contaminant transport and fate in porous media, green and innovative remediation materials and technologies, etc. Deyi received his B.E. from Tsinghua University, M.S. from Stanford University, and Ph.D. from University of Cambridge. He has published </w:t>
      </w:r>
      <w:r w:rsidRPr="0085277E">
        <w:rPr>
          <w:rFonts w:hint="eastAsia"/>
        </w:rPr>
        <w:t>over</w:t>
      </w:r>
      <w:r w:rsidRPr="0085277E">
        <w:t xml:space="preserve"> 100 papers on international journals including </w:t>
      </w:r>
      <w:r w:rsidRPr="0085277E">
        <w:rPr>
          <w:i/>
        </w:rPr>
        <w:t>Nature</w:t>
      </w:r>
      <w:r w:rsidRPr="0085277E">
        <w:t xml:space="preserve">, </w:t>
      </w:r>
      <w:r w:rsidRPr="0085277E">
        <w:rPr>
          <w:i/>
        </w:rPr>
        <w:t>Science</w:t>
      </w:r>
      <w:r w:rsidRPr="0085277E">
        <w:t xml:space="preserve">, </w:t>
      </w:r>
      <w:r w:rsidRPr="0085277E">
        <w:rPr>
          <w:i/>
        </w:rPr>
        <w:t xml:space="preserve">Nature Climate Change, Nature Sustainability, </w:t>
      </w:r>
      <w:r w:rsidRPr="0085277E">
        <w:t xml:space="preserve">etc. He is currently serving as an Editor-in-Chief for </w:t>
      </w:r>
      <w:r w:rsidRPr="0085277E">
        <w:rPr>
          <w:i/>
        </w:rPr>
        <w:t>Soil Use and Management</w:t>
      </w:r>
      <w:r w:rsidRPr="0085277E">
        <w:t xml:space="preserve">, and Associate Editor for </w:t>
      </w:r>
      <w:r w:rsidRPr="0085277E">
        <w:rPr>
          <w:i/>
        </w:rPr>
        <w:t>Science of the Total Environment</w:t>
      </w:r>
      <w:r w:rsidRPr="0085277E">
        <w:t xml:space="preserve">. He also serves as an editorial board member for </w:t>
      </w:r>
      <w:r w:rsidRPr="0085277E">
        <w:rPr>
          <w:i/>
        </w:rPr>
        <w:t>Critical Reviews in Environmental Science and Technology</w:t>
      </w:r>
      <w:r w:rsidRPr="0085277E">
        <w:t xml:space="preserve">, </w:t>
      </w:r>
      <w:r w:rsidRPr="0085277E">
        <w:rPr>
          <w:i/>
        </w:rPr>
        <w:t>Environmental Pollution</w:t>
      </w:r>
      <w:r w:rsidRPr="0085277E">
        <w:t xml:space="preserve">, and </w:t>
      </w:r>
      <w:r w:rsidRPr="0085277E">
        <w:rPr>
          <w:i/>
        </w:rPr>
        <w:t>Remediation Journal</w:t>
      </w:r>
      <w:r w:rsidRPr="0085277E">
        <w:t xml:space="preserve">. He has also served as co-chair, session chair, and scientific committee members for tens of international conferences.  </w:t>
      </w:r>
    </w:p>
    <w:p w14:paraId="086C3C96" w14:textId="77777777" w:rsidR="00A71EDE" w:rsidRDefault="00A71EDE" w:rsidP="00A71EDE">
      <w:r>
        <w:br w:type="page"/>
      </w:r>
    </w:p>
    <w:p w14:paraId="3B5CE98F" w14:textId="77777777" w:rsidR="00A71EDE" w:rsidRPr="00B86839" w:rsidRDefault="00A71EDE" w:rsidP="00A71EDE">
      <w:pPr>
        <w:rPr>
          <w:b/>
          <w:bCs/>
          <w:szCs w:val="28"/>
        </w:rPr>
      </w:pPr>
      <w:r w:rsidRPr="00B86839">
        <w:rPr>
          <w:b/>
          <w:bCs/>
          <w:szCs w:val="28"/>
        </w:rPr>
        <w:lastRenderedPageBreak/>
        <w:t xml:space="preserve">Prof. Qingsong Liu </w:t>
      </w:r>
    </w:p>
    <w:p w14:paraId="7678ED16" w14:textId="77777777" w:rsidR="00A71EDE" w:rsidRDefault="00A71EDE" w:rsidP="00A71EDE">
      <w:pPr>
        <w:rPr>
          <w:szCs w:val="28"/>
        </w:rPr>
      </w:pPr>
      <w:r w:rsidRPr="0085277E">
        <w:rPr>
          <w:noProof/>
        </w:rPr>
        <w:drawing>
          <wp:inline distT="0" distB="0" distL="0" distR="0" wp14:anchorId="47D0C4D6" wp14:editId="2F1C2FEB">
            <wp:extent cx="2054919" cy="2880000"/>
            <wp:effectExtent l="0" t="0" r="2540" b="0"/>
            <wp:docPr id="2" name="图片 2" descr="E:\00000\0_Research\0_Paper\2020_05_（在审）David_Iron Sulfer synthesis\Submittal\ACS\Bio\白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0000\0_Research\0_Paper\2020_05_（在审）David_Iron Sulfer synthesis\Submittal\ACS\Bio\白底.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4919" cy="2880000"/>
                    </a:xfrm>
                    <a:prstGeom prst="rect">
                      <a:avLst/>
                    </a:prstGeom>
                    <a:noFill/>
                    <a:ln>
                      <a:noFill/>
                    </a:ln>
                  </pic:spPr>
                </pic:pic>
              </a:graphicData>
            </a:graphic>
          </wp:inline>
        </w:drawing>
      </w:r>
    </w:p>
    <w:p w14:paraId="182C528A" w14:textId="77777777" w:rsidR="00A71EDE" w:rsidRDefault="00A71EDE" w:rsidP="00A71EDE">
      <w:pPr>
        <w:rPr>
          <w:szCs w:val="28"/>
        </w:rPr>
      </w:pPr>
    </w:p>
    <w:p w14:paraId="7767412F" w14:textId="77777777" w:rsidR="00A71EDE" w:rsidRDefault="00A71EDE" w:rsidP="00A71EDE">
      <w:pPr>
        <w:rPr>
          <w:szCs w:val="28"/>
        </w:rPr>
      </w:pPr>
      <w:r>
        <w:rPr>
          <w:szCs w:val="28"/>
        </w:rPr>
        <w:t xml:space="preserve">Prof. Liu </w:t>
      </w:r>
      <w:r w:rsidRPr="0085277E">
        <w:rPr>
          <w:szCs w:val="28"/>
        </w:rPr>
        <w:t>is a Chair professor in Department of Ocean Science and Engineering, Southern University of Science and Technology. His scientific interests focus on marine magnetism. He and his team investigate variations of the Earth’s magnetic field recorded by different natural media on different time scales. In addition, they aim to construct fluctuations of global Aeolian dust and its linkage to oceanic productivity and global CO</w:t>
      </w:r>
      <w:r w:rsidRPr="0085277E">
        <w:rPr>
          <w:szCs w:val="28"/>
          <w:vertAlign w:val="subscript"/>
        </w:rPr>
        <w:t>2</w:t>
      </w:r>
      <w:r w:rsidRPr="0085277E">
        <w:rPr>
          <w:szCs w:val="28"/>
        </w:rPr>
        <w:t xml:space="preserve"> cycle. Dr. Liu has coauthored over 180 peer-reviewed scientific publications.</w:t>
      </w:r>
    </w:p>
    <w:p w14:paraId="4F3CAC19" w14:textId="77777777" w:rsidR="00A71EDE" w:rsidRDefault="00A71EDE" w:rsidP="00A71EDE">
      <w:pPr>
        <w:rPr>
          <w:szCs w:val="28"/>
        </w:rPr>
      </w:pPr>
      <w:r>
        <w:rPr>
          <w:szCs w:val="28"/>
        </w:rPr>
        <w:br w:type="page"/>
      </w:r>
    </w:p>
    <w:p w14:paraId="65A31704" w14:textId="77777777" w:rsidR="00A71EDE" w:rsidRPr="00B86839" w:rsidRDefault="00A71EDE" w:rsidP="00A71EDE">
      <w:pPr>
        <w:rPr>
          <w:b/>
          <w:bCs/>
        </w:rPr>
      </w:pPr>
      <w:r w:rsidRPr="00B86839">
        <w:rPr>
          <w:b/>
          <w:bCs/>
        </w:rPr>
        <w:lastRenderedPageBreak/>
        <w:t xml:space="preserve">Prof. Martin Palmer </w:t>
      </w:r>
    </w:p>
    <w:p w14:paraId="3CB6EFC9" w14:textId="77777777" w:rsidR="00A71EDE" w:rsidRDefault="00A71EDE" w:rsidP="00A71EDE"/>
    <w:p w14:paraId="5119CB1C" w14:textId="77777777" w:rsidR="00A71EDE" w:rsidRDefault="00A71EDE" w:rsidP="00A71EDE">
      <w:r w:rsidRPr="0085277E">
        <w:rPr>
          <w:noProof/>
          <w:lang w:eastAsia="en-GB"/>
        </w:rPr>
        <w:drawing>
          <wp:inline distT="0" distB="0" distL="0" distR="0" wp14:anchorId="67670C9B" wp14:editId="775B8606">
            <wp:extent cx="3321156" cy="288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Palmer.jpg"/>
                    <pic:cNvPicPr/>
                  </pic:nvPicPr>
                  <pic:blipFill>
                    <a:blip r:embed="rId24">
                      <a:extLst>
                        <a:ext uri="{28A0092B-C50C-407E-A947-70E740481C1C}">
                          <a14:useLocalDpi xmlns:a14="http://schemas.microsoft.com/office/drawing/2010/main" val="0"/>
                        </a:ext>
                      </a:extLst>
                    </a:blip>
                    <a:stretch>
                      <a:fillRect/>
                    </a:stretch>
                  </pic:blipFill>
                  <pic:spPr>
                    <a:xfrm>
                      <a:off x="0" y="0"/>
                      <a:ext cx="3321156" cy="2880000"/>
                    </a:xfrm>
                    <a:prstGeom prst="rect">
                      <a:avLst/>
                    </a:prstGeom>
                  </pic:spPr>
                </pic:pic>
              </a:graphicData>
            </a:graphic>
          </wp:inline>
        </w:drawing>
      </w:r>
    </w:p>
    <w:p w14:paraId="6591C9E3" w14:textId="77777777" w:rsidR="00A71EDE" w:rsidRDefault="00A71EDE" w:rsidP="00A71EDE"/>
    <w:p w14:paraId="24FAE5B4" w14:textId="77777777" w:rsidR="00A71EDE" w:rsidRDefault="00A71EDE" w:rsidP="00A71EDE">
      <w:r w:rsidRPr="0085277E">
        <w:t>Prof</w:t>
      </w:r>
      <w:r>
        <w:t>.</w:t>
      </w:r>
      <w:r w:rsidRPr="0085277E">
        <w:t xml:space="preserve"> Palmer is an ISI Highly Cited Scientist and a Fellow of the Geochemical Society and the European Society of Geochemistry.  He received a BSc in Chemistry from the University of East Anglia (UK) in 1980 and a PhD from the University of Leeds (UK) in 1984.  He is currently a professor in the School of Ocean and Earth Science at the University of Southampton.  He has published nearly 200 papers in the peer-reviewed literature on many aspects of geochemistry.  These publications include studies of nanoparticles in marine sediments, the chemistry nanoparticles released from prosthetic joint implants and the source and impact of nanoparticles in atmospheric pollution.</w:t>
      </w:r>
    </w:p>
    <w:p w14:paraId="484AF4DF" w14:textId="77777777" w:rsidR="00A71EDE" w:rsidRDefault="00A71EDE" w:rsidP="00A71EDE">
      <w:r>
        <w:br w:type="page"/>
      </w:r>
    </w:p>
    <w:p w14:paraId="7EA0D79D" w14:textId="77777777" w:rsidR="00A71EDE" w:rsidRPr="00B86839" w:rsidRDefault="00A71EDE" w:rsidP="00A71EDE">
      <w:pPr>
        <w:rPr>
          <w:b/>
          <w:bCs/>
          <w:szCs w:val="24"/>
        </w:rPr>
      </w:pPr>
      <w:r w:rsidRPr="00B86839">
        <w:rPr>
          <w:b/>
          <w:bCs/>
          <w:szCs w:val="24"/>
        </w:rPr>
        <w:lastRenderedPageBreak/>
        <w:t>Prof. Rajender Varma</w:t>
      </w:r>
    </w:p>
    <w:p w14:paraId="7B7CA29C" w14:textId="77777777" w:rsidR="00A71EDE" w:rsidRPr="0085277E" w:rsidRDefault="00A71EDE" w:rsidP="00A71EDE">
      <w:pPr>
        <w:rPr>
          <w:rFonts w:asciiTheme="majorBidi" w:hAnsiTheme="majorBidi" w:cstheme="majorBidi"/>
          <w:szCs w:val="24"/>
        </w:rPr>
      </w:pPr>
    </w:p>
    <w:p w14:paraId="77772F2F" w14:textId="77777777" w:rsidR="00A71EDE" w:rsidRPr="0085277E" w:rsidRDefault="00A71EDE" w:rsidP="00A71EDE">
      <w:pPr>
        <w:rPr>
          <w:rFonts w:asciiTheme="majorBidi" w:hAnsiTheme="majorBidi" w:cstheme="majorBidi"/>
          <w:szCs w:val="24"/>
        </w:rPr>
      </w:pPr>
      <w:r w:rsidRPr="0085277E">
        <w:rPr>
          <w:rFonts w:asciiTheme="majorBidi" w:hAnsiTheme="majorBidi" w:cstheme="majorBidi"/>
          <w:noProof/>
          <w:szCs w:val="24"/>
        </w:rPr>
        <w:drawing>
          <wp:inline distT="0" distB="0" distL="0" distR="0" wp14:anchorId="0D318DB8" wp14:editId="411670EF">
            <wp:extent cx="2874274" cy="288000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j's head shot.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74274" cy="2880000"/>
                    </a:xfrm>
                    <a:prstGeom prst="rect">
                      <a:avLst/>
                    </a:prstGeom>
                  </pic:spPr>
                </pic:pic>
              </a:graphicData>
            </a:graphic>
          </wp:inline>
        </w:drawing>
      </w:r>
    </w:p>
    <w:p w14:paraId="325A094C" w14:textId="77777777" w:rsidR="00A71EDE" w:rsidRDefault="00A71EDE" w:rsidP="00A71EDE">
      <w:pPr>
        <w:rPr>
          <w:szCs w:val="24"/>
        </w:rPr>
      </w:pPr>
    </w:p>
    <w:p w14:paraId="43237FC0" w14:textId="046ACC01" w:rsidR="00A71EDE" w:rsidRDefault="00A71EDE" w:rsidP="00A71EDE">
      <w:pPr>
        <w:rPr>
          <w:szCs w:val="24"/>
        </w:rPr>
      </w:pPr>
      <w:r w:rsidRPr="0085277E">
        <w:rPr>
          <w:szCs w:val="24"/>
        </w:rPr>
        <w:t>Prof. Varma (H-Index 111, Highly Cited Researchers 2016,18,19; Publons Awardee 2018, 2019) was born in India (Ph.D., Delhi University 1976). After postdoctoral research at Robert Robinson Laboratories, Liverpool, U.K., he was a faculty member at Baylor College of Medicine and Sam Houston State University prior to joining the Sustainable Technology Division at the U.S. Environmental Protection Agency in 1999. He has a visiting scientist’s position at Regional Centre of Advanced Technologies and Materials, Palacky University at Olomouc, Czech Republic. He has over 45 years of research experience in management of multidisciplinary technical programs ranging from natural products chemistry to development of more environmentally friendly synthetic methods using microwaves, ultrasound, etc. Lately, he is focused on greener approaches to assembly of nanomaterials and sustainable applications of magnetically retrievable nanocatalysts in benign media. He is a member of the editorial advisory board of several international journals, has published over 615 papers, and has been awarded 17 U.S. Patents, 6 books, 26 book chapters, and 3 encyclopedia contributions with 43,200 citations.</w:t>
      </w:r>
    </w:p>
    <w:p w14:paraId="1020F1F2" w14:textId="77777777" w:rsidR="00A71EDE" w:rsidRPr="0085277E" w:rsidRDefault="00A71EDE" w:rsidP="00A71EDE">
      <w:pPr>
        <w:rPr>
          <w:rFonts w:ascii="SimSun" w:eastAsia="SimSun" w:hAnsi="SimSun"/>
          <w:szCs w:val="24"/>
        </w:rPr>
      </w:pPr>
    </w:p>
    <w:p w14:paraId="0D50CB5F" w14:textId="77777777" w:rsidR="00A71EDE" w:rsidRDefault="00A71EDE" w:rsidP="00A71EDE">
      <w:pPr>
        <w:pStyle w:val="FAAuthorInfoSubtitle"/>
      </w:pPr>
    </w:p>
    <w:p w14:paraId="03DAC50B" w14:textId="77777777" w:rsidR="00A71EDE" w:rsidRDefault="00A71EDE" w:rsidP="00A71EDE">
      <w:pPr>
        <w:pStyle w:val="FAAuthorInfoSubtitle"/>
      </w:pPr>
    </w:p>
    <w:p w14:paraId="208340B3" w14:textId="6F96B641" w:rsidR="00A71EDE" w:rsidRPr="00F1559F" w:rsidRDefault="00A71EDE" w:rsidP="00A71EDE">
      <w:pPr>
        <w:pStyle w:val="FAAuthorInfoSubtitle"/>
      </w:pPr>
      <w:r w:rsidRPr="00F1559F">
        <w:lastRenderedPageBreak/>
        <w:t>Author Contributions</w:t>
      </w:r>
    </w:p>
    <w:p w14:paraId="6655CB72" w14:textId="77777777" w:rsidR="00A71EDE" w:rsidRDefault="00A71EDE" w:rsidP="00A71EDE">
      <w:pPr>
        <w:pStyle w:val="StyleFACorrespondingAuthorFootnote7pt"/>
        <w:spacing w:after="240" w:line="480" w:lineRule="auto"/>
        <w:rPr>
          <w:rFonts w:ascii="Times" w:hAnsi="Times"/>
          <w:kern w:val="0"/>
          <w:sz w:val="24"/>
        </w:rPr>
      </w:pPr>
      <w:r w:rsidRPr="00F1559F">
        <w:rPr>
          <w:rFonts w:ascii="Times" w:hAnsi="Times"/>
          <w:kern w:val="0"/>
          <w:sz w:val="24"/>
        </w:rPr>
        <w:t xml:space="preserve">The manuscript was written through contributions of all authors. All authors have given approval to the final version of the manuscript. </w:t>
      </w:r>
    </w:p>
    <w:p w14:paraId="3D48CE43" w14:textId="6F28EB10" w:rsidR="004E7508" w:rsidRPr="00F1559F" w:rsidRDefault="00A71EDE" w:rsidP="004E7508">
      <w:pPr>
        <w:pStyle w:val="FAAuthorInfoSubtitle"/>
      </w:pPr>
      <w:r>
        <w:t>Acknowledgements</w:t>
      </w:r>
    </w:p>
    <w:p w14:paraId="1DB17D96" w14:textId="68EE36BD" w:rsidR="007970E2" w:rsidRPr="00F1559F" w:rsidRDefault="0003057B" w:rsidP="004E7508">
      <w:pPr>
        <w:pStyle w:val="StyleFACorrespondingAuthorFootnote7pt"/>
        <w:spacing w:after="240" w:line="480" w:lineRule="auto"/>
        <w:rPr>
          <w:rFonts w:ascii="Times" w:hAnsi="Times"/>
          <w:kern w:val="0"/>
          <w:sz w:val="24"/>
        </w:rPr>
      </w:pPr>
      <w:r w:rsidRPr="00F1559F">
        <w:rPr>
          <w:rFonts w:ascii="Times" w:hAnsi="Times"/>
          <w:kern w:val="0"/>
          <w:sz w:val="24"/>
        </w:rPr>
        <w:t xml:space="preserve">This work was supported by National Key Research and Development Program of China (Grant No. 2018YFC1801300), </w:t>
      </w:r>
      <w:r w:rsidR="005833CA" w:rsidRPr="00F1559F">
        <w:rPr>
          <w:rFonts w:ascii="Times" w:hAnsi="Times"/>
          <w:kern w:val="0"/>
          <w:sz w:val="24"/>
        </w:rPr>
        <w:t xml:space="preserve">and </w:t>
      </w:r>
      <w:r w:rsidRPr="00F1559F">
        <w:rPr>
          <w:rFonts w:ascii="Times" w:hAnsi="Times"/>
          <w:kern w:val="0"/>
          <w:sz w:val="24"/>
        </w:rPr>
        <w:t>the National Water Pollution Control and Treatment Science and Technology Major Project (No. 2018ZX07109-003).</w:t>
      </w:r>
    </w:p>
    <w:bookmarkEnd w:id="100"/>
    <w:p w14:paraId="3D2BAA13" w14:textId="77777777" w:rsidR="007970E2" w:rsidRPr="00F1559F" w:rsidRDefault="007970E2" w:rsidP="004E7508">
      <w:pPr>
        <w:pStyle w:val="TFReferencesSection"/>
        <w:rPr>
          <w:b/>
          <w:bCs/>
        </w:rPr>
      </w:pPr>
      <w:r w:rsidRPr="00F1559F">
        <w:rPr>
          <w:b/>
          <w:bCs/>
        </w:rPr>
        <w:t>References</w:t>
      </w:r>
    </w:p>
    <w:p w14:paraId="5FCF1B43" w14:textId="77777777" w:rsidR="00460B5E" w:rsidRPr="00460B5E" w:rsidRDefault="007970E2" w:rsidP="00460B5E">
      <w:pPr>
        <w:pStyle w:val="EndNoteBibliography"/>
        <w:spacing w:after="0"/>
      </w:pPr>
      <w:r w:rsidRPr="00F1559F">
        <w:rPr>
          <w:rFonts w:asciiTheme="minorHAnsi" w:hAnsiTheme="minorHAnsi" w:cstheme="minorHAnsi"/>
        </w:rPr>
        <w:fldChar w:fldCharType="begin"/>
      </w:r>
      <w:r w:rsidRPr="00F1559F">
        <w:rPr>
          <w:rFonts w:asciiTheme="minorHAnsi" w:hAnsiTheme="minorHAnsi" w:cstheme="minorHAnsi"/>
        </w:rPr>
        <w:instrText xml:space="preserve"> ADDIN EN.REFLIST </w:instrText>
      </w:r>
      <w:r w:rsidRPr="00F1559F">
        <w:rPr>
          <w:rFonts w:asciiTheme="minorHAnsi" w:hAnsiTheme="minorHAnsi" w:cstheme="minorHAnsi"/>
        </w:rPr>
        <w:fldChar w:fldCharType="separate"/>
      </w:r>
      <w:r w:rsidR="00460B5E" w:rsidRPr="00460B5E">
        <w:t>1.</w:t>
      </w:r>
      <w:r w:rsidR="00460B5E" w:rsidRPr="00460B5E">
        <w:tab/>
        <w:t xml:space="preserve">ISO, ISO/TS 80004-2: 2015. Nanotechnologies-Vocabulary-Part 2: Nano-objects. International Organization for Standardization: Geneva, Switzerland, 2015; </w:t>
      </w:r>
    </w:p>
    <w:p w14:paraId="7519CF11" w14:textId="77777777" w:rsidR="00460B5E" w:rsidRPr="00460B5E" w:rsidRDefault="00460B5E" w:rsidP="00460B5E">
      <w:pPr>
        <w:pStyle w:val="EndNoteBibliography"/>
        <w:spacing w:after="0"/>
      </w:pPr>
      <w:r w:rsidRPr="00460B5E">
        <w:t>2.</w:t>
      </w:r>
      <w:r w:rsidRPr="00460B5E">
        <w:tab/>
        <w:t xml:space="preserve">Cao, G., </w:t>
      </w:r>
      <w:r w:rsidRPr="00460B5E">
        <w:rPr>
          <w:i/>
        </w:rPr>
        <w:t>Nanostructures and nanomaterials: synthesis, properties and applications</w:t>
      </w:r>
      <w:r w:rsidRPr="00460B5E">
        <w:t>. World scientific: Singapore, 2004.</w:t>
      </w:r>
    </w:p>
    <w:p w14:paraId="68894153" w14:textId="77777777" w:rsidR="00460B5E" w:rsidRPr="00460B5E" w:rsidRDefault="00460B5E" w:rsidP="00460B5E">
      <w:pPr>
        <w:pStyle w:val="EndNoteBibliography"/>
        <w:spacing w:after="0"/>
      </w:pPr>
      <w:r w:rsidRPr="00460B5E">
        <w:t>3.</w:t>
      </w:r>
      <w:r w:rsidRPr="00460B5E">
        <w:tab/>
        <w:t xml:space="preserve">Kelly, K. L.;  Coronado, E.;  Zhao, L. L.; Schatz, G. C., The Optical Properties of Metal Nanoparticles:  The Influence of Size, Shape, and Dielectric Environment. </w:t>
      </w:r>
      <w:r w:rsidRPr="00460B5E">
        <w:rPr>
          <w:i/>
        </w:rPr>
        <w:t xml:space="preserve">The Journal of Physical Chemistry B </w:t>
      </w:r>
      <w:r w:rsidRPr="00460B5E">
        <w:rPr>
          <w:b/>
        </w:rPr>
        <w:t>2003,</w:t>
      </w:r>
      <w:r w:rsidRPr="00460B5E">
        <w:t xml:space="preserve"> </w:t>
      </w:r>
      <w:r w:rsidRPr="00460B5E">
        <w:rPr>
          <w:i/>
        </w:rPr>
        <w:t>107</w:t>
      </w:r>
      <w:r w:rsidRPr="00460B5E">
        <w:t xml:space="preserve"> (3), 668-677, 10.1021/jp026731y</w:t>
      </w:r>
    </w:p>
    <w:p w14:paraId="1E9731D1" w14:textId="77777777" w:rsidR="00460B5E" w:rsidRPr="00460B5E" w:rsidRDefault="00460B5E" w:rsidP="00460B5E">
      <w:pPr>
        <w:pStyle w:val="EndNoteBibliography"/>
        <w:spacing w:after="0"/>
      </w:pPr>
      <w:r w:rsidRPr="00460B5E">
        <w:t>4.</w:t>
      </w:r>
      <w:r w:rsidRPr="00460B5E">
        <w:tab/>
        <w:t xml:space="preserve">Daniel, M. C.; Astruc, D., Gold nanoparticles: assembly, supramolecular chemistry, quantum-size-related properties, and applications toward biology, catalysis, and nanotechnology. </w:t>
      </w:r>
      <w:r w:rsidRPr="00460B5E">
        <w:rPr>
          <w:i/>
        </w:rPr>
        <w:t xml:space="preserve">Chem Rev </w:t>
      </w:r>
      <w:r w:rsidRPr="00460B5E">
        <w:rPr>
          <w:b/>
        </w:rPr>
        <w:t>2004,</w:t>
      </w:r>
      <w:r w:rsidRPr="00460B5E">
        <w:t xml:space="preserve"> </w:t>
      </w:r>
      <w:r w:rsidRPr="00460B5E">
        <w:rPr>
          <w:i/>
        </w:rPr>
        <w:t>104</w:t>
      </w:r>
      <w:r w:rsidRPr="00460B5E">
        <w:t xml:space="preserve"> (1), 293-346, 10.1021/cr030698+</w:t>
      </w:r>
    </w:p>
    <w:p w14:paraId="32F684EF" w14:textId="77777777" w:rsidR="00460B5E" w:rsidRPr="00460B5E" w:rsidRDefault="00460B5E" w:rsidP="00460B5E">
      <w:pPr>
        <w:pStyle w:val="EndNoteBibliography"/>
        <w:spacing w:after="0"/>
      </w:pPr>
      <w:r w:rsidRPr="00460B5E">
        <w:t>5.</w:t>
      </w:r>
      <w:r w:rsidRPr="00460B5E">
        <w:tab/>
        <w:t xml:space="preserve">Burda, C.;  Chen, X.;  Narayanan, R.; El-Sayed, M. A., Chemistry and properties of nanocrystals of different shapes. </w:t>
      </w:r>
      <w:r w:rsidRPr="00460B5E">
        <w:rPr>
          <w:i/>
        </w:rPr>
        <w:t xml:space="preserve">Chem Rev </w:t>
      </w:r>
      <w:r w:rsidRPr="00460B5E">
        <w:rPr>
          <w:b/>
        </w:rPr>
        <w:t>2005,</w:t>
      </w:r>
      <w:r w:rsidRPr="00460B5E">
        <w:t xml:space="preserve"> </w:t>
      </w:r>
      <w:r w:rsidRPr="00460B5E">
        <w:rPr>
          <w:i/>
        </w:rPr>
        <w:t>105</w:t>
      </w:r>
      <w:r w:rsidRPr="00460B5E">
        <w:t xml:space="preserve"> (4), 1025-102, 10.1021/cr030063a</w:t>
      </w:r>
    </w:p>
    <w:p w14:paraId="4DAD283B" w14:textId="77777777" w:rsidR="00460B5E" w:rsidRPr="00460B5E" w:rsidRDefault="00460B5E" w:rsidP="00460B5E">
      <w:pPr>
        <w:pStyle w:val="EndNoteBibliography"/>
        <w:spacing w:after="0"/>
      </w:pPr>
      <w:r w:rsidRPr="00460B5E">
        <w:t>6.</w:t>
      </w:r>
      <w:r w:rsidRPr="00460B5E">
        <w:tab/>
        <w:t xml:space="preserve">Duan, J.;  Ji, H.;  Zhao, X.;  Tian, S.;  Liu, X.;  Liu, W.; Zhao, D., Immobilization of U(VI) by stabilized iron sulfide nanoparticles: Water chemistry effects, mechanisms, and long-term stability. </w:t>
      </w:r>
      <w:r w:rsidRPr="00460B5E">
        <w:rPr>
          <w:i/>
        </w:rPr>
        <w:t xml:space="preserve">Chemical Engineering Journal </w:t>
      </w:r>
      <w:r w:rsidRPr="00460B5E">
        <w:rPr>
          <w:b/>
        </w:rPr>
        <w:t>2020,</w:t>
      </w:r>
      <w:r w:rsidRPr="00460B5E">
        <w:t xml:space="preserve"> </w:t>
      </w:r>
      <w:r w:rsidRPr="00460B5E">
        <w:rPr>
          <w:i/>
        </w:rPr>
        <w:t>393</w:t>
      </w:r>
      <w:r w:rsidRPr="00460B5E">
        <w:t>, 124692, 10.1016/j.cej.2020.124692</w:t>
      </w:r>
    </w:p>
    <w:p w14:paraId="2BC10B3F" w14:textId="77777777" w:rsidR="00460B5E" w:rsidRPr="00460B5E" w:rsidRDefault="00460B5E" w:rsidP="00460B5E">
      <w:pPr>
        <w:pStyle w:val="EndNoteBibliography"/>
        <w:spacing w:after="0"/>
      </w:pPr>
      <w:r w:rsidRPr="00460B5E">
        <w:t>7.</w:t>
      </w:r>
      <w:r w:rsidRPr="00460B5E">
        <w:tab/>
        <w:t xml:space="preserve">Wang, M.;  Li, Y.;  Zhao, D.;  Zhuang, L.;  Yang, G.; Gong, Y., Immobilization of mercury by iron sulfide nanoparticles alters mercury speciation and microbial methylation in contaminated groundwater. </w:t>
      </w:r>
      <w:r w:rsidRPr="00460B5E">
        <w:rPr>
          <w:i/>
        </w:rPr>
        <w:t xml:space="preserve">Chemical Engineering Journal </w:t>
      </w:r>
      <w:r w:rsidRPr="00460B5E">
        <w:rPr>
          <w:b/>
        </w:rPr>
        <w:t>2020,</w:t>
      </w:r>
      <w:r w:rsidRPr="00460B5E">
        <w:t xml:space="preserve"> </w:t>
      </w:r>
      <w:r w:rsidRPr="00460B5E">
        <w:rPr>
          <w:i/>
        </w:rPr>
        <w:t>381</w:t>
      </w:r>
      <w:r w:rsidRPr="00460B5E">
        <w:t>, 122664, 10.1016/j.cej.2019.122664</w:t>
      </w:r>
    </w:p>
    <w:p w14:paraId="2AF516E5" w14:textId="77777777" w:rsidR="00460B5E" w:rsidRPr="00460B5E" w:rsidRDefault="00460B5E" w:rsidP="00460B5E">
      <w:pPr>
        <w:pStyle w:val="EndNoteBibliography"/>
        <w:spacing w:after="0"/>
      </w:pPr>
      <w:r w:rsidRPr="00460B5E">
        <w:lastRenderedPageBreak/>
        <w:t>8.</w:t>
      </w:r>
      <w:r w:rsidRPr="00460B5E">
        <w:tab/>
        <w:t xml:space="preserve">Lozano, J. G.;  Dillon, F.;  Naylor, A. J.;  Lee, L. Y.;  Lippard, C.;  Johnstone, D.;  Bruce, P. G.; Grobert, N., Single source precursor route to iron sulfide nanomaterials for energy storage. </w:t>
      </w:r>
      <w:r w:rsidRPr="00460B5E">
        <w:rPr>
          <w:i/>
        </w:rPr>
        <w:t xml:space="preserve">Chemical Physics Letters </w:t>
      </w:r>
      <w:r w:rsidRPr="00460B5E">
        <w:rPr>
          <w:b/>
        </w:rPr>
        <w:t>2020,</w:t>
      </w:r>
      <w:r w:rsidRPr="00460B5E">
        <w:t xml:space="preserve"> </w:t>
      </w:r>
      <w:r w:rsidRPr="00460B5E">
        <w:rPr>
          <w:i/>
        </w:rPr>
        <w:t>739</w:t>
      </w:r>
      <w:r w:rsidRPr="00460B5E">
        <w:t>, 136993, 10.1016/j.cplett.2019.136993</w:t>
      </w:r>
    </w:p>
    <w:p w14:paraId="6B5C0004" w14:textId="77777777" w:rsidR="00460B5E" w:rsidRPr="00460B5E" w:rsidRDefault="00460B5E" w:rsidP="00460B5E">
      <w:pPr>
        <w:pStyle w:val="EndNoteBibliography"/>
        <w:spacing w:after="0"/>
      </w:pPr>
      <w:r w:rsidRPr="00460B5E">
        <w:t>9.</w:t>
      </w:r>
      <w:r w:rsidRPr="00460B5E">
        <w:tab/>
        <w:t xml:space="preserve">Wu, H.;  Liu, J.;  Liang, H.; Zang, D., Sandwich-like Fe3O4/Fe3S4 composites for electromagnetic wave absorption. </w:t>
      </w:r>
      <w:r w:rsidRPr="00460B5E">
        <w:rPr>
          <w:i/>
        </w:rPr>
        <w:t xml:space="preserve">Chemical Engineering Journal </w:t>
      </w:r>
      <w:r w:rsidRPr="00460B5E">
        <w:rPr>
          <w:b/>
        </w:rPr>
        <w:t>2020,</w:t>
      </w:r>
      <w:r w:rsidRPr="00460B5E">
        <w:t xml:space="preserve"> </w:t>
      </w:r>
      <w:r w:rsidRPr="00460B5E">
        <w:rPr>
          <w:i/>
        </w:rPr>
        <w:t>393</w:t>
      </w:r>
      <w:r w:rsidRPr="00460B5E">
        <w:t>, 124743, 10.1016/j.cej.2020.124743</w:t>
      </w:r>
    </w:p>
    <w:p w14:paraId="71DA1818" w14:textId="77777777" w:rsidR="00460B5E" w:rsidRPr="00460B5E" w:rsidRDefault="00460B5E" w:rsidP="00460B5E">
      <w:pPr>
        <w:pStyle w:val="EndNoteBibliography"/>
        <w:spacing w:after="0"/>
      </w:pPr>
      <w:r w:rsidRPr="00460B5E">
        <w:t>10.</w:t>
      </w:r>
      <w:r w:rsidRPr="00460B5E">
        <w:tab/>
        <w:t xml:space="preserve">Rana, A.;  Yadav, K.; Jagadevan, S., A comprehensive review on green synthesis of nature-inspired metal nanoparticles: Mechanism, application and toxicity. </w:t>
      </w:r>
      <w:r w:rsidRPr="00460B5E">
        <w:rPr>
          <w:i/>
        </w:rPr>
        <w:t xml:space="preserve">Journal of Cleaner Production </w:t>
      </w:r>
      <w:r w:rsidRPr="00460B5E">
        <w:rPr>
          <w:b/>
        </w:rPr>
        <w:t>2020,</w:t>
      </w:r>
      <w:r w:rsidRPr="00460B5E">
        <w:t xml:space="preserve"> </w:t>
      </w:r>
      <w:r w:rsidRPr="00460B5E">
        <w:rPr>
          <w:i/>
        </w:rPr>
        <w:t>272</w:t>
      </w:r>
      <w:r w:rsidRPr="00460B5E">
        <w:t>, 122880, 10.1016/j.jclepro.2020.122880</w:t>
      </w:r>
    </w:p>
    <w:p w14:paraId="7A83C4A3" w14:textId="77777777" w:rsidR="00460B5E" w:rsidRPr="00460B5E" w:rsidRDefault="00460B5E" w:rsidP="00460B5E">
      <w:pPr>
        <w:pStyle w:val="EndNoteBibliography"/>
        <w:spacing w:after="0"/>
      </w:pPr>
      <w:r w:rsidRPr="00460B5E">
        <w:t>11.</w:t>
      </w:r>
      <w:r w:rsidRPr="00460B5E">
        <w:tab/>
        <w:t xml:space="preserve">Sharma, V. K.;  Filip, J.;  Zboril, R.; Varma, R. S., Natural inorganic nanoparticles--formation, fate, and toxicity in the environment. </w:t>
      </w:r>
      <w:r w:rsidRPr="00460B5E">
        <w:rPr>
          <w:i/>
        </w:rPr>
        <w:t xml:space="preserve">Chem Soc Rev </w:t>
      </w:r>
      <w:r w:rsidRPr="00460B5E">
        <w:rPr>
          <w:b/>
        </w:rPr>
        <w:t>2015,</w:t>
      </w:r>
      <w:r w:rsidRPr="00460B5E">
        <w:t xml:space="preserve"> </w:t>
      </w:r>
      <w:r w:rsidRPr="00460B5E">
        <w:rPr>
          <w:i/>
        </w:rPr>
        <w:t>44</w:t>
      </w:r>
      <w:r w:rsidRPr="00460B5E">
        <w:t xml:space="preserve"> (23), 8410-23, 10.1039/c5cs00236b</w:t>
      </w:r>
    </w:p>
    <w:p w14:paraId="1B3960AF" w14:textId="77777777" w:rsidR="00460B5E" w:rsidRPr="00460B5E" w:rsidRDefault="00460B5E" w:rsidP="00460B5E">
      <w:pPr>
        <w:pStyle w:val="EndNoteBibliography"/>
        <w:spacing w:after="0"/>
      </w:pPr>
      <w:r w:rsidRPr="00460B5E">
        <w:t>12.</w:t>
      </w:r>
      <w:r w:rsidRPr="00460B5E">
        <w:tab/>
        <w:t xml:space="preserve">Hou, D.;  O’Connor, D.;  Igalavithana, A. D.;  Alessi, D. S.;  Luo, J.;  Tsang, D. C. W.;  Sparks, D. L.;  Yamauchi, Y.;  Rinklebe, J.; Ok, Y. S., Metal contamination and bioremediation of agricultural soils for food safety and sustainability. </w:t>
      </w:r>
      <w:r w:rsidRPr="00460B5E">
        <w:rPr>
          <w:i/>
        </w:rPr>
        <w:t xml:space="preserve">Nature Reviews Earth &amp; Environment </w:t>
      </w:r>
      <w:r w:rsidRPr="00460B5E">
        <w:rPr>
          <w:b/>
        </w:rPr>
        <w:t>2020,</w:t>
      </w:r>
      <w:r w:rsidRPr="00460B5E">
        <w:t xml:space="preserve"> </w:t>
      </w:r>
      <w:r w:rsidRPr="00460B5E">
        <w:rPr>
          <w:i/>
        </w:rPr>
        <w:t>1</w:t>
      </w:r>
      <w:r w:rsidRPr="00460B5E">
        <w:t xml:space="preserve"> (7), 366-381, 10.1038/s43017-020-0061-y</w:t>
      </w:r>
    </w:p>
    <w:p w14:paraId="51317FC1" w14:textId="77777777" w:rsidR="00460B5E" w:rsidRPr="00460B5E" w:rsidRDefault="00460B5E" w:rsidP="00460B5E">
      <w:pPr>
        <w:pStyle w:val="EndNoteBibliography"/>
        <w:spacing w:after="0"/>
      </w:pPr>
      <w:r w:rsidRPr="00460B5E">
        <w:t>13.</w:t>
      </w:r>
      <w:r w:rsidRPr="00460B5E">
        <w:tab/>
        <w:t xml:space="preserve">Trogadas, P.; Coppens, M.-O., Nature-Inspired Chemical Engineering. In </w:t>
      </w:r>
      <w:r w:rsidRPr="00460B5E">
        <w:rPr>
          <w:i/>
        </w:rPr>
        <w:t>Sustainable Nanoscale Engineering</w:t>
      </w:r>
      <w:r w:rsidRPr="00460B5E">
        <w:t>, Szekely, G.; Livingston, A., Eds. Elsevier: 2020; pp 19-31.</w:t>
      </w:r>
    </w:p>
    <w:p w14:paraId="4E5B1D1C" w14:textId="77777777" w:rsidR="00460B5E" w:rsidRPr="00460B5E" w:rsidRDefault="00460B5E" w:rsidP="00460B5E">
      <w:pPr>
        <w:pStyle w:val="EndNoteBibliography"/>
        <w:spacing w:after="0"/>
      </w:pPr>
      <w:r w:rsidRPr="00460B5E">
        <w:t>14.</w:t>
      </w:r>
      <w:r w:rsidRPr="00460B5E">
        <w:tab/>
        <w:t xml:space="preserve">Kou, J.;  Lu, C.;  Wang, J.;  Chen, Y.;  Xu, Z.; Varma, R. S., Selectivity Enhancement in Heterogeneous Photocatalytic Transformations. </w:t>
      </w:r>
      <w:r w:rsidRPr="00460B5E">
        <w:rPr>
          <w:i/>
        </w:rPr>
        <w:t xml:space="preserve">Chem Rev </w:t>
      </w:r>
      <w:r w:rsidRPr="00460B5E">
        <w:rPr>
          <w:b/>
        </w:rPr>
        <w:t>2017,</w:t>
      </w:r>
      <w:r w:rsidRPr="00460B5E">
        <w:t xml:space="preserve"> </w:t>
      </w:r>
      <w:r w:rsidRPr="00460B5E">
        <w:rPr>
          <w:i/>
        </w:rPr>
        <w:t>117</w:t>
      </w:r>
      <w:r w:rsidRPr="00460B5E">
        <w:t xml:space="preserve"> (3), 1445-1514, 10.1021/acs.chemrev.6b00396</w:t>
      </w:r>
    </w:p>
    <w:p w14:paraId="1DDF3D76" w14:textId="77777777" w:rsidR="00460B5E" w:rsidRPr="00460B5E" w:rsidRDefault="00460B5E" w:rsidP="00460B5E">
      <w:pPr>
        <w:pStyle w:val="EndNoteBibliography"/>
        <w:spacing w:after="0"/>
      </w:pPr>
      <w:r w:rsidRPr="00460B5E">
        <w:t>15.</w:t>
      </w:r>
      <w:r w:rsidRPr="00460B5E">
        <w:tab/>
        <w:t xml:space="preserve">Song, Y.;  Kirkwood, N.;  Maksimovic, C.;  Zheng, X.;  O'Connor, D.;  Jin, Y.; Hou, D., Nature based solutions for contaminated land remediation and brownfield redevelopment in cities: A review. </w:t>
      </w:r>
      <w:r w:rsidRPr="00460B5E">
        <w:rPr>
          <w:i/>
        </w:rPr>
        <w:t xml:space="preserve">Sci Total Environ </w:t>
      </w:r>
      <w:r w:rsidRPr="00460B5E">
        <w:rPr>
          <w:b/>
        </w:rPr>
        <w:t>2019,</w:t>
      </w:r>
      <w:r w:rsidRPr="00460B5E">
        <w:t xml:space="preserve"> </w:t>
      </w:r>
      <w:r w:rsidRPr="00460B5E">
        <w:rPr>
          <w:i/>
        </w:rPr>
        <w:t>663</w:t>
      </w:r>
      <w:r w:rsidRPr="00460B5E">
        <w:t>, 568-579, 10.1016/j.scitotenv.2019.01.347</w:t>
      </w:r>
    </w:p>
    <w:p w14:paraId="4B8FC317" w14:textId="77777777" w:rsidR="00460B5E" w:rsidRPr="00460B5E" w:rsidRDefault="00460B5E" w:rsidP="00460B5E">
      <w:pPr>
        <w:pStyle w:val="EndNoteBibliography"/>
        <w:spacing w:after="0"/>
      </w:pPr>
      <w:r w:rsidRPr="00460B5E">
        <w:t>16.</w:t>
      </w:r>
      <w:r w:rsidRPr="00460B5E">
        <w:tab/>
        <w:t xml:space="preserve">Chandrawat, G. S.;  Tripathi, J.;  Sharma, A.;  Singh, J.;  Tripathi, S.; Chouhan, J., Study of Structural and Optical Properties of FeS2 Nanoparticles Prepared by Polyol Method. </w:t>
      </w:r>
      <w:r w:rsidRPr="00460B5E">
        <w:rPr>
          <w:i/>
        </w:rPr>
        <w:t xml:space="preserve">Journal of Nano- and Electronic Physics </w:t>
      </w:r>
      <w:r w:rsidRPr="00460B5E">
        <w:rPr>
          <w:b/>
        </w:rPr>
        <w:t>2020,</w:t>
      </w:r>
      <w:r w:rsidRPr="00460B5E">
        <w:t xml:space="preserve"> </w:t>
      </w:r>
      <w:r w:rsidRPr="00460B5E">
        <w:rPr>
          <w:i/>
        </w:rPr>
        <w:t>12</w:t>
      </w:r>
      <w:r w:rsidRPr="00460B5E">
        <w:t xml:space="preserve"> (2), 02016-1-02016-3, 10.21272/jnep.12(2).02016</w:t>
      </w:r>
    </w:p>
    <w:p w14:paraId="1F83F2B7" w14:textId="77777777" w:rsidR="00460B5E" w:rsidRPr="00460B5E" w:rsidRDefault="00460B5E" w:rsidP="00460B5E">
      <w:pPr>
        <w:pStyle w:val="EndNoteBibliography"/>
        <w:spacing w:after="0"/>
      </w:pPr>
      <w:r w:rsidRPr="00460B5E">
        <w:t>17.</w:t>
      </w:r>
      <w:r w:rsidRPr="00460B5E">
        <w:tab/>
        <w:t xml:space="preserve">Guan, G.;  Li, B.;  Zhang, W.;  Cui, Z.;  He, S. A.;  Zou, R.;  Lu, X.; Hu, J., High-efficiency and safe sulfur-doped iron oxides for magnetic resonance imaging-guided photothermal/magnetic hyperthermia therapy. </w:t>
      </w:r>
      <w:r w:rsidRPr="00460B5E">
        <w:rPr>
          <w:i/>
        </w:rPr>
        <w:t xml:space="preserve">Dalton Trans </w:t>
      </w:r>
      <w:r w:rsidRPr="00460B5E">
        <w:rPr>
          <w:b/>
        </w:rPr>
        <w:t>2020,</w:t>
      </w:r>
      <w:r w:rsidRPr="00460B5E">
        <w:t xml:space="preserve"> </w:t>
      </w:r>
      <w:r w:rsidRPr="00460B5E">
        <w:rPr>
          <w:i/>
        </w:rPr>
        <w:t>49</w:t>
      </w:r>
      <w:r w:rsidRPr="00460B5E">
        <w:t xml:space="preserve"> (17), 5493-5502, 10.1039/d0dt00297f</w:t>
      </w:r>
    </w:p>
    <w:p w14:paraId="249F6217" w14:textId="77777777" w:rsidR="00460B5E" w:rsidRPr="00460B5E" w:rsidRDefault="00460B5E" w:rsidP="00460B5E">
      <w:pPr>
        <w:pStyle w:val="EndNoteBibliography"/>
        <w:spacing w:after="0"/>
      </w:pPr>
      <w:r w:rsidRPr="00460B5E">
        <w:t>18.</w:t>
      </w:r>
      <w:r w:rsidRPr="00460B5E">
        <w:tab/>
        <w:t xml:space="preserve">Shi, Z.; Jayatissa, A. H., Preparation and characterization of cobalt-doped iron pyrite (FeS2) thin films. </w:t>
      </w:r>
      <w:r w:rsidRPr="00460B5E">
        <w:rPr>
          <w:i/>
        </w:rPr>
        <w:t xml:space="preserve">Progress in Natural Science: Materials International </w:t>
      </w:r>
      <w:r w:rsidRPr="00460B5E">
        <w:rPr>
          <w:b/>
        </w:rPr>
        <w:t>2020,</w:t>
      </w:r>
      <w:r w:rsidRPr="00460B5E">
        <w:t xml:space="preserve"> </w:t>
      </w:r>
      <w:r w:rsidRPr="00460B5E">
        <w:rPr>
          <w:i/>
        </w:rPr>
        <w:t>30</w:t>
      </w:r>
      <w:r w:rsidRPr="00460B5E">
        <w:t xml:space="preserve"> (3), 352-359, 10.1016/j.pnsc.2020.03.002</w:t>
      </w:r>
    </w:p>
    <w:p w14:paraId="65728196" w14:textId="77777777" w:rsidR="00460B5E" w:rsidRPr="00460B5E" w:rsidRDefault="00460B5E" w:rsidP="00460B5E">
      <w:pPr>
        <w:pStyle w:val="EndNoteBibliography"/>
        <w:spacing w:after="0"/>
      </w:pPr>
      <w:r w:rsidRPr="00460B5E">
        <w:t>19.</w:t>
      </w:r>
      <w:r w:rsidRPr="00460B5E">
        <w:tab/>
        <w:t xml:space="preserve">Rickard, D.; Luther, G. W., 3rd, Chemistry of iron sulfides. </w:t>
      </w:r>
      <w:r w:rsidRPr="00460B5E">
        <w:rPr>
          <w:i/>
        </w:rPr>
        <w:t xml:space="preserve">Chem Rev </w:t>
      </w:r>
      <w:r w:rsidRPr="00460B5E">
        <w:rPr>
          <w:b/>
        </w:rPr>
        <w:t>2007,</w:t>
      </w:r>
      <w:r w:rsidRPr="00460B5E">
        <w:t xml:space="preserve"> </w:t>
      </w:r>
      <w:r w:rsidRPr="00460B5E">
        <w:rPr>
          <w:i/>
        </w:rPr>
        <w:t>107</w:t>
      </w:r>
      <w:r w:rsidRPr="00460B5E">
        <w:t xml:space="preserve"> (2), 514-62, 10.1021/cr0503658</w:t>
      </w:r>
    </w:p>
    <w:p w14:paraId="65D7F5E4" w14:textId="77777777" w:rsidR="00460B5E" w:rsidRPr="00460B5E" w:rsidRDefault="00460B5E" w:rsidP="00460B5E">
      <w:pPr>
        <w:pStyle w:val="EndNoteBibliography"/>
        <w:spacing w:after="0"/>
      </w:pPr>
      <w:r w:rsidRPr="00460B5E">
        <w:lastRenderedPageBreak/>
        <w:t>20.</w:t>
      </w:r>
      <w:r w:rsidRPr="00460B5E">
        <w:tab/>
        <w:t xml:space="preserve">Posfai, M.;  Buseck, P. R.;  Bazylinski, D. A.; Frankel, R. B., Iron sulfides from magnetotactic bacteria; structure, composition, and phase transitions. </w:t>
      </w:r>
      <w:r w:rsidRPr="00460B5E">
        <w:rPr>
          <w:i/>
        </w:rPr>
        <w:t xml:space="preserve">American Mineralogist </w:t>
      </w:r>
      <w:r w:rsidRPr="00460B5E">
        <w:rPr>
          <w:b/>
        </w:rPr>
        <w:t>1998,</w:t>
      </w:r>
      <w:r w:rsidRPr="00460B5E">
        <w:t xml:space="preserve"> </w:t>
      </w:r>
      <w:r w:rsidRPr="00460B5E">
        <w:rPr>
          <w:i/>
        </w:rPr>
        <w:t>83</w:t>
      </w:r>
      <w:r w:rsidRPr="00460B5E">
        <w:t xml:space="preserve"> (11-12 Part 2), 1469-1481, 10.2138/am-1998-11-1235</w:t>
      </w:r>
    </w:p>
    <w:p w14:paraId="4C3C36F1" w14:textId="77777777" w:rsidR="00460B5E" w:rsidRPr="00460B5E" w:rsidRDefault="00460B5E" w:rsidP="00460B5E">
      <w:pPr>
        <w:pStyle w:val="EndNoteBibliography"/>
        <w:spacing w:after="0"/>
      </w:pPr>
      <w:r w:rsidRPr="00460B5E">
        <w:t>21.</w:t>
      </w:r>
      <w:r w:rsidRPr="00460B5E">
        <w:tab/>
        <w:t xml:space="preserve">Taylor, L.; Finger, L., Structural refinement and composition of mackinawite. </w:t>
      </w:r>
      <w:r w:rsidRPr="00460B5E">
        <w:rPr>
          <w:i/>
        </w:rPr>
        <w:t xml:space="preserve">Carnegie Institute of Washington Geophysical Laboratory Annual Report </w:t>
      </w:r>
      <w:r w:rsidRPr="00460B5E">
        <w:rPr>
          <w:b/>
        </w:rPr>
        <w:t>1970,</w:t>
      </w:r>
      <w:r w:rsidRPr="00460B5E">
        <w:t xml:space="preserve"> </w:t>
      </w:r>
      <w:r w:rsidRPr="00460B5E">
        <w:rPr>
          <w:i/>
        </w:rPr>
        <w:t>69</w:t>
      </w:r>
      <w:r w:rsidRPr="00460B5E">
        <w:t xml:space="preserve">, 318-322, </w:t>
      </w:r>
    </w:p>
    <w:p w14:paraId="41C8D652" w14:textId="77777777" w:rsidR="00460B5E" w:rsidRPr="00460B5E" w:rsidRDefault="00460B5E" w:rsidP="00460B5E">
      <w:pPr>
        <w:pStyle w:val="EndNoteBibliography"/>
        <w:spacing w:after="0"/>
      </w:pPr>
      <w:r w:rsidRPr="00460B5E">
        <w:t>22.</w:t>
      </w:r>
      <w:r w:rsidRPr="00460B5E">
        <w:tab/>
        <w:t xml:space="preserve">Akhtar, M.;  Malik, M. A.;  Tuna, F.; O'Brien, P., The synthesis of iron sulfide nanocrystals from tris(O-alkylxanthato)iron(iii) complexes. </w:t>
      </w:r>
      <w:r w:rsidRPr="00460B5E">
        <w:rPr>
          <w:i/>
        </w:rPr>
        <w:t xml:space="preserve">Journal of Materials Chemistry A </w:t>
      </w:r>
      <w:r w:rsidRPr="00460B5E">
        <w:rPr>
          <w:b/>
        </w:rPr>
        <w:t>2013,</w:t>
      </w:r>
      <w:r w:rsidRPr="00460B5E">
        <w:t xml:space="preserve"> </w:t>
      </w:r>
      <w:r w:rsidRPr="00460B5E">
        <w:rPr>
          <w:i/>
        </w:rPr>
        <w:t>1</w:t>
      </w:r>
      <w:r w:rsidRPr="00460B5E">
        <w:t xml:space="preserve"> (31), 8766-8774, 10.1039/c3ta12178j</w:t>
      </w:r>
    </w:p>
    <w:p w14:paraId="7B5BA889" w14:textId="77777777" w:rsidR="00460B5E" w:rsidRPr="00460B5E" w:rsidRDefault="00460B5E" w:rsidP="00460B5E">
      <w:pPr>
        <w:pStyle w:val="EndNoteBibliography"/>
        <w:spacing w:after="0"/>
      </w:pPr>
      <w:r w:rsidRPr="00460B5E">
        <w:t>23.</w:t>
      </w:r>
      <w:r w:rsidRPr="00460B5E">
        <w:tab/>
        <w:t>Wang, H.; Salveson, I., A review on the mineral chemistry of the non-stoichiometric iron sulphide, Fe1− x S (0</w:t>
      </w:r>
      <w:r w:rsidRPr="00460B5E">
        <w:rPr>
          <w:rFonts w:hint="eastAsia"/>
        </w:rPr>
        <w:t>≤</w:t>
      </w:r>
      <w:r w:rsidRPr="00460B5E">
        <w:t xml:space="preserve"> x</w:t>
      </w:r>
      <w:r w:rsidRPr="00460B5E">
        <w:rPr>
          <w:rFonts w:hint="eastAsia"/>
        </w:rPr>
        <w:t>≤</w:t>
      </w:r>
      <w:r w:rsidRPr="00460B5E">
        <w:t xml:space="preserve"> 0.125): polymorphs, phase relations and transitions, electronic and magnetic structures. </w:t>
      </w:r>
      <w:r w:rsidRPr="00460B5E">
        <w:rPr>
          <w:i/>
        </w:rPr>
        <w:t xml:space="preserve">Phase Transitions </w:t>
      </w:r>
      <w:r w:rsidRPr="00460B5E">
        <w:rPr>
          <w:b/>
        </w:rPr>
        <w:t>2005,</w:t>
      </w:r>
      <w:r w:rsidRPr="00460B5E">
        <w:t xml:space="preserve"> </w:t>
      </w:r>
      <w:r w:rsidRPr="00460B5E">
        <w:rPr>
          <w:i/>
        </w:rPr>
        <w:t>78</w:t>
      </w:r>
      <w:r w:rsidRPr="00460B5E">
        <w:t xml:space="preserve"> (7-8), 547-567, 10.1080/01411590500185542</w:t>
      </w:r>
    </w:p>
    <w:p w14:paraId="4ACB7ED9" w14:textId="77777777" w:rsidR="00460B5E" w:rsidRPr="00460B5E" w:rsidRDefault="00460B5E" w:rsidP="00460B5E">
      <w:pPr>
        <w:pStyle w:val="EndNoteBibliography"/>
        <w:spacing w:after="0"/>
      </w:pPr>
      <w:r w:rsidRPr="00460B5E">
        <w:t>24.</w:t>
      </w:r>
      <w:r w:rsidRPr="00460B5E">
        <w:tab/>
        <w:t xml:space="preserve">Vaughan, D. J., Mineral chemistry of metal sulfides. </w:t>
      </w:r>
      <w:r w:rsidRPr="00460B5E">
        <w:rPr>
          <w:i/>
        </w:rPr>
        <w:t xml:space="preserve">Cambridge Earth Sci. Ser., Cambridge </w:t>
      </w:r>
      <w:r w:rsidRPr="00460B5E">
        <w:rPr>
          <w:b/>
        </w:rPr>
        <w:t>1978,</w:t>
      </w:r>
      <w:r w:rsidRPr="00460B5E">
        <w:t xml:space="preserve"> </w:t>
      </w:r>
      <w:r w:rsidRPr="00460B5E">
        <w:rPr>
          <w:i/>
        </w:rPr>
        <w:t>493</w:t>
      </w:r>
      <w:r w:rsidRPr="00460B5E">
        <w:t xml:space="preserve">, </w:t>
      </w:r>
    </w:p>
    <w:p w14:paraId="78417371" w14:textId="77777777" w:rsidR="00460B5E" w:rsidRPr="00460B5E" w:rsidRDefault="00460B5E" w:rsidP="00460B5E">
      <w:pPr>
        <w:pStyle w:val="EndNoteBibliography"/>
        <w:spacing w:after="0"/>
      </w:pPr>
      <w:r w:rsidRPr="00460B5E">
        <w:t>25.</w:t>
      </w:r>
      <w:r w:rsidRPr="00460B5E">
        <w:tab/>
        <w:t xml:space="preserve">Dekkers, M. J., Magnetic properties of natural pyrrhotite. II. High- and low-temperature behaviour of Jrs and TRM as function of grain size. </w:t>
      </w:r>
      <w:r w:rsidRPr="00460B5E">
        <w:rPr>
          <w:i/>
        </w:rPr>
        <w:t xml:space="preserve">Physics of the Earth and Planetary Interiors </w:t>
      </w:r>
      <w:r w:rsidRPr="00460B5E">
        <w:rPr>
          <w:b/>
        </w:rPr>
        <w:t>1989,</w:t>
      </w:r>
      <w:r w:rsidRPr="00460B5E">
        <w:t xml:space="preserve"> </w:t>
      </w:r>
      <w:r w:rsidRPr="00460B5E">
        <w:rPr>
          <w:i/>
        </w:rPr>
        <w:t>57</w:t>
      </w:r>
      <w:r w:rsidRPr="00460B5E">
        <w:t xml:space="preserve"> (3-4), 266-283, 10.1016/0031-9201(89)90116-7</w:t>
      </w:r>
    </w:p>
    <w:p w14:paraId="313A22B2" w14:textId="77777777" w:rsidR="00460B5E" w:rsidRPr="00460B5E" w:rsidRDefault="00460B5E" w:rsidP="00460B5E">
      <w:pPr>
        <w:pStyle w:val="EndNoteBibliography"/>
        <w:spacing w:after="0"/>
      </w:pPr>
      <w:r w:rsidRPr="00460B5E">
        <w:t>26.</w:t>
      </w:r>
      <w:r w:rsidRPr="00460B5E">
        <w:tab/>
        <w:t xml:space="preserve">Zhang, B.;  de Wijs, G. A.; de Groot, R. A., Switchable Fermi surface sheets in greigite. </w:t>
      </w:r>
      <w:r w:rsidRPr="00460B5E">
        <w:rPr>
          <w:i/>
        </w:rPr>
        <w:t xml:space="preserve">Physical Review B </w:t>
      </w:r>
      <w:r w:rsidRPr="00460B5E">
        <w:rPr>
          <w:b/>
        </w:rPr>
        <w:t>2012,</w:t>
      </w:r>
      <w:r w:rsidRPr="00460B5E">
        <w:t xml:space="preserve"> </w:t>
      </w:r>
      <w:r w:rsidRPr="00460B5E">
        <w:rPr>
          <w:i/>
        </w:rPr>
        <w:t>86</w:t>
      </w:r>
      <w:r w:rsidRPr="00460B5E">
        <w:t xml:space="preserve"> (2), 020406, 10.1103/PhysRevB.86.020406</w:t>
      </w:r>
    </w:p>
    <w:p w14:paraId="43166974" w14:textId="77777777" w:rsidR="00460B5E" w:rsidRPr="00460B5E" w:rsidRDefault="00460B5E" w:rsidP="00460B5E">
      <w:pPr>
        <w:pStyle w:val="EndNoteBibliography"/>
        <w:spacing w:after="0"/>
      </w:pPr>
      <w:r w:rsidRPr="00460B5E">
        <w:t>27.</w:t>
      </w:r>
      <w:r w:rsidRPr="00460B5E">
        <w:tab/>
        <w:t xml:space="preserve">Skinner, B. J.;  Erd, R. C.; Grimaldi, F. S., Greigite, the thio-spinel of iron; a new mineral. </w:t>
      </w:r>
      <w:r w:rsidRPr="00460B5E">
        <w:rPr>
          <w:i/>
        </w:rPr>
        <w:t xml:space="preserve">American Mineralogist: Journal of Earth and Planetary Materials </w:t>
      </w:r>
      <w:r w:rsidRPr="00460B5E">
        <w:rPr>
          <w:b/>
        </w:rPr>
        <w:t>1964,</w:t>
      </w:r>
      <w:r w:rsidRPr="00460B5E">
        <w:t xml:space="preserve"> </w:t>
      </w:r>
      <w:r w:rsidRPr="00460B5E">
        <w:rPr>
          <w:i/>
        </w:rPr>
        <w:t>49</w:t>
      </w:r>
      <w:r w:rsidRPr="00460B5E">
        <w:t xml:space="preserve"> (5-6), 543-555, </w:t>
      </w:r>
    </w:p>
    <w:p w14:paraId="3D7D5963" w14:textId="77777777" w:rsidR="00460B5E" w:rsidRPr="00460B5E" w:rsidRDefault="00460B5E" w:rsidP="00460B5E">
      <w:pPr>
        <w:pStyle w:val="EndNoteBibliography"/>
        <w:spacing w:after="0"/>
      </w:pPr>
      <w:r w:rsidRPr="00460B5E">
        <w:t>28.</w:t>
      </w:r>
      <w:r w:rsidRPr="00460B5E">
        <w:tab/>
        <w:t xml:space="preserve">Uda, M., On the synthesis of greigite. </w:t>
      </w:r>
      <w:r w:rsidRPr="00460B5E">
        <w:rPr>
          <w:i/>
        </w:rPr>
        <w:t xml:space="preserve">Am. Mineral. </w:t>
      </w:r>
      <w:r w:rsidRPr="00460B5E">
        <w:rPr>
          <w:b/>
        </w:rPr>
        <w:t>1965,</w:t>
      </w:r>
      <w:r w:rsidRPr="00460B5E">
        <w:t xml:space="preserve"> </w:t>
      </w:r>
      <w:r w:rsidRPr="00460B5E">
        <w:rPr>
          <w:i/>
        </w:rPr>
        <w:t>50</w:t>
      </w:r>
      <w:r w:rsidRPr="00460B5E">
        <w:t xml:space="preserve">, 1487-1489, </w:t>
      </w:r>
    </w:p>
    <w:p w14:paraId="5B9ED1F6" w14:textId="77777777" w:rsidR="00460B5E" w:rsidRPr="00460B5E" w:rsidRDefault="00460B5E" w:rsidP="00460B5E">
      <w:pPr>
        <w:pStyle w:val="EndNoteBibliography"/>
        <w:spacing w:after="0"/>
      </w:pPr>
      <w:r w:rsidRPr="00460B5E">
        <w:t>29.</w:t>
      </w:r>
      <w:r w:rsidRPr="00460B5E">
        <w:tab/>
        <w:t xml:space="preserve">Lyubutin, I. S.;  Starchikov, S. S.;  Lin, C.-R.;  Lu, S.-Z.;  Shaikh, M. O.;  Funtov, K. O.;  Dmitrieva, T. V.;  Ovchinnikov, S. G.;  Edelman, I. S.; Ivantsov, R., Magnetic, structural, and electronic properties of iron sulfide Fe3S4 nanoparticles synthesized by the polyol mediated process. </w:t>
      </w:r>
      <w:r w:rsidRPr="00460B5E">
        <w:rPr>
          <w:i/>
        </w:rPr>
        <w:t xml:space="preserve">Journal of Nanoparticle Research </w:t>
      </w:r>
      <w:r w:rsidRPr="00460B5E">
        <w:rPr>
          <w:b/>
        </w:rPr>
        <w:t>2013,</w:t>
      </w:r>
      <w:r w:rsidRPr="00460B5E">
        <w:t xml:space="preserve"> </w:t>
      </w:r>
      <w:r w:rsidRPr="00460B5E">
        <w:rPr>
          <w:i/>
        </w:rPr>
        <w:t>15</w:t>
      </w:r>
      <w:r w:rsidRPr="00460B5E">
        <w:t xml:space="preserve"> (1), 10.1007/s11051-012-1397-0</w:t>
      </w:r>
    </w:p>
    <w:p w14:paraId="25E3AA9F" w14:textId="77777777" w:rsidR="00460B5E" w:rsidRPr="00460B5E" w:rsidRDefault="00460B5E" w:rsidP="00460B5E">
      <w:pPr>
        <w:pStyle w:val="EndNoteBibliography"/>
        <w:spacing w:after="0"/>
      </w:pPr>
      <w:r w:rsidRPr="00460B5E">
        <w:t>30.</w:t>
      </w:r>
      <w:r w:rsidRPr="00460B5E">
        <w:tab/>
        <w:t xml:space="preserve">Beal, J. H. L.;  Prabakar, S.;  Gaston, N.;  Teh, G. B.;  Etchegoin, P. G.;  Williams, G.; Tilley, R. D., Synthesis and Comparison of the Magnetic Properties of Iron Sulfide Spinel and Iron Oxide Spinel Nanocrystals. </w:t>
      </w:r>
      <w:r w:rsidRPr="00460B5E">
        <w:rPr>
          <w:i/>
        </w:rPr>
        <w:t xml:space="preserve">Chemistry of Materials </w:t>
      </w:r>
      <w:r w:rsidRPr="00460B5E">
        <w:rPr>
          <w:b/>
        </w:rPr>
        <w:t>2011,</w:t>
      </w:r>
      <w:r w:rsidRPr="00460B5E">
        <w:t xml:space="preserve"> </w:t>
      </w:r>
      <w:r w:rsidRPr="00460B5E">
        <w:rPr>
          <w:i/>
        </w:rPr>
        <w:t>23</w:t>
      </w:r>
      <w:r w:rsidRPr="00460B5E">
        <w:t xml:space="preserve"> (10), 2514-2517, 10.1021/cm2002868</w:t>
      </w:r>
    </w:p>
    <w:p w14:paraId="13E496B1" w14:textId="77777777" w:rsidR="00460B5E" w:rsidRPr="00460B5E" w:rsidRDefault="00460B5E" w:rsidP="00460B5E">
      <w:pPr>
        <w:pStyle w:val="EndNoteBibliography"/>
        <w:spacing w:after="0"/>
      </w:pPr>
      <w:r w:rsidRPr="00460B5E">
        <w:t>31.</w:t>
      </w:r>
      <w:r w:rsidRPr="00460B5E">
        <w:tab/>
        <w:t xml:space="preserve">Taylor, P., The stereochemistry of iron sulfides—a structural rationale for the crystallization of some metastable phases from aqueous solution. </w:t>
      </w:r>
      <w:r w:rsidRPr="00460B5E">
        <w:rPr>
          <w:i/>
        </w:rPr>
        <w:t xml:space="preserve">American Mineralogist </w:t>
      </w:r>
      <w:r w:rsidRPr="00460B5E">
        <w:rPr>
          <w:b/>
        </w:rPr>
        <w:t>1980,</w:t>
      </w:r>
      <w:r w:rsidRPr="00460B5E">
        <w:t xml:space="preserve"> </w:t>
      </w:r>
      <w:r w:rsidRPr="00460B5E">
        <w:rPr>
          <w:i/>
        </w:rPr>
        <w:t>65</w:t>
      </w:r>
      <w:r w:rsidRPr="00460B5E">
        <w:t xml:space="preserve"> (9-10), 1026-1030, </w:t>
      </w:r>
    </w:p>
    <w:p w14:paraId="0D21CD9B" w14:textId="77777777" w:rsidR="00460B5E" w:rsidRPr="00460B5E" w:rsidRDefault="00460B5E" w:rsidP="00460B5E">
      <w:pPr>
        <w:pStyle w:val="EndNoteBibliography"/>
        <w:spacing w:after="0"/>
      </w:pPr>
      <w:r w:rsidRPr="00460B5E">
        <w:t>32.</w:t>
      </w:r>
      <w:r w:rsidRPr="00460B5E">
        <w:tab/>
        <w:t xml:space="preserve">Jeong, H. Y.;  Lee, J. H.; Hayes, K. F., Characterization of synthetic nanocrystalline mackinawite: crystal structure, particle size, and specific surface area. </w:t>
      </w:r>
      <w:r w:rsidRPr="00460B5E">
        <w:rPr>
          <w:i/>
        </w:rPr>
        <w:t xml:space="preserve">Geochim Cosmochim Acta </w:t>
      </w:r>
      <w:r w:rsidRPr="00460B5E">
        <w:rPr>
          <w:b/>
        </w:rPr>
        <w:t>2008,</w:t>
      </w:r>
      <w:r w:rsidRPr="00460B5E">
        <w:t xml:space="preserve"> </w:t>
      </w:r>
      <w:r w:rsidRPr="00460B5E">
        <w:rPr>
          <w:i/>
        </w:rPr>
        <w:t>72</w:t>
      </w:r>
      <w:r w:rsidRPr="00460B5E">
        <w:t xml:space="preserve"> (2), 493-505, 10.1016/j.gca.2007.11.008</w:t>
      </w:r>
    </w:p>
    <w:p w14:paraId="1C2E8513" w14:textId="77777777" w:rsidR="00460B5E" w:rsidRPr="00460B5E" w:rsidRDefault="00460B5E" w:rsidP="00460B5E">
      <w:pPr>
        <w:pStyle w:val="EndNoteBibliography"/>
        <w:spacing w:after="0"/>
      </w:pPr>
      <w:r w:rsidRPr="00460B5E">
        <w:rPr>
          <w:rFonts w:hint="eastAsia"/>
        </w:rPr>
        <w:lastRenderedPageBreak/>
        <w:t>33.</w:t>
      </w:r>
      <w:r w:rsidRPr="00460B5E">
        <w:rPr>
          <w:rFonts w:hint="eastAsia"/>
        </w:rPr>
        <w:tab/>
        <w:t>Horng, C. S.; Roberts, A. P., The low</w:t>
      </w:r>
      <w:r w:rsidRPr="00460B5E">
        <w:rPr>
          <w:rFonts w:hint="eastAsia"/>
        </w:rPr>
        <w:t>‐</w:t>
      </w:r>
      <w:r w:rsidRPr="00460B5E">
        <w:rPr>
          <w:rFonts w:hint="eastAsia"/>
        </w:rPr>
        <w:t>temperature Besnus magnetic transition: Signals due to monoclinic and hexagon</w:t>
      </w:r>
      <w:r w:rsidRPr="00460B5E">
        <w:t xml:space="preserve">al pyrrhotite. </w:t>
      </w:r>
      <w:r w:rsidRPr="00460B5E">
        <w:rPr>
          <w:i/>
        </w:rPr>
        <w:t xml:space="preserve">Geochemistry, Geophysics, Geosystems </w:t>
      </w:r>
      <w:r w:rsidRPr="00460B5E">
        <w:rPr>
          <w:b/>
        </w:rPr>
        <w:t>2018,</w:t>
      </w:r>
      <w:r w:rsidRPr="00460B5E">
        <w:t xml:space="preserve"> </w:t>
      </w:r>
      <w:r w:rsidRPr="00460B5E">
        <w:rPr>
          <w:i/>
        </w:rPr>
        <w:t>19</w:t>
      </w:r>
      <w:r w:rsidRPr="00460B5E">
        <w:t xml:space="preserve"> (9), 3364-3375, 10.1002/2017JB015262.</w:t>
      </w:r>
    </w:p>
    <w:p w14:paraId="447172DE" w14:textId="77777777" w:rsidR="00460B5E" w:rsidRPr="00460B5E" w:rsidRDefault="00460B5E" w:rsidP="00460B5E">
      <w:pPr>
        <w:pStyle w:val="EndNoteBibliography"/>
        <w:spacing w:after="0"/>
      </w:pPr>
      <w:r w:rsidRPr="00460B5E">
        <w:t>34.</w:t>
      </w:r>
      <w:r w:rsidRPr="00460B5E">
        <w:tab/>
        <w:t xml:space="preserve">Horng, C.-S.; Roberts, A. P., Authigenic or detrital origin of pyrrhotite in sediments?: Resolving a paleomagnetic conundrum. </w:t>
      </w:r>
      <w:r w:rsidRPr="00460B5E">
        <w:rPr>
          <w:i/>
        </w:rPr>
        <w:t xml:space="preserve">Earth and Planetary Science Letters </w:t>
      </w:r>
      <w:r w:rsidRPr="00460B5E">
        <w:rPr>
          <w:b/>
        </w:rPr>
        <w:t>2006,</w:t>
      </w:r>
      <w:r w:rsidRPr="00460B5E">
        <w:t xml:space="preserve"> </w:t>
      </w:r>
      <w:r w:rsidRPr="00460B5E">
        <w:rPr>
          <w:i/>
        </w:rPr>
        <w:t>241</w:t>
      </w:r>
      <w:r w:rsidRPr="00460B5E">
        <w:t xml:space="preserve"> (3-4), 750-762, 10.1016/j.epsl.2005.11.008</w:t>
      </w:r>
    </w:p>
    <w:p w14:paraId="5D520EF2" w14:textId="77777777" w:rsidR="00460B5E" w:rsidRPr="00460B5E" w:rsidRDefault="00460B5E" w:rsidP="00460B5E">
      <w:pPr>
        <w:pStyle w:val="EndNoteBibliography"/>
        <w:spacing w:after="0"/>
      </w:pPr>
      <w:r w:rsidRPr="00460B5E">
        <w:t>35.</w:t>
      </w:r>
      <w:r w:rsidRPr="00460B5E">
        <w:tab/>
        <w:t xml:space="preserve">Harada, T., Transport Properties of Iron Dichalcogenides FeX2(X=S, Se and Te). </w:t>
      </w:r>
      <w:r w:rsidRPr="00460B5E">
        <w:rPr>
          <w:i/>
        </w:rPr>
        <w:t xml:space="preserve">Journal of the Physical Society of Japan </w:t>
      </w:r>
      <w:r w:rsidRPr="00460B5E">
        <w:rPr>
          <w:b/>
        </w:rPr>
        <w:t>1998,</w:t>
      </w:r>
      <w:r w:rsidRPr="00460B5E">
        <w:t xml:space="preserve"> </w:t>
      </w:r>
      <w:r w:rsidRPr="00460B5E">
        <w:rPr>
          <w:i/>
        </w:rPr>
        <w:t>67</w:t>
      </w:r>
      <w:r w:rsidRPr="00460B5E">
        <w:t xml:space="preserve"> (4), 1352-1358, 10.1143/jpsj.67.1352</w:t>
      </w:r>
    </w:p>
    <w:p w14:paraId="2075C5F4" w14:textId="77777777" w:rsidR="00460B5E" w:rsidRPr="00460B5E" w:rsidRDefault="00460B5E" w:rsidP="00460B5E">
      <w:pPr>
        <w:pStyle w:val="EndNoteBibliography"/>
        <w:spacing w:after="0"/>
      </w:pPr>
      <w:r w:rsidRPr="00460B5E">
        <w:t>36.</w:t>
      </w:r>
      <w:r w:rsidRPr="00460B5E">
        <w:tab/>
        <w:t xml:space="preserve">Akhtar, M.;  Akhter, J.;  Malik, M. A.;  O'Brien, P.;  Tuna, F.;  Raftery, J.; Helliwell, M., Deposition of iron sulfide nanocrystals from single source precursors. </w:t>
      </w:r>
      <w:r w:rsidRPr="00460B5E">
        <w:rPr>
          <w:i/>
        </w:rPr>
        <w:t xml:space="preserve">Journal of Materials Chemistry </w:t>
      </w:r>
      <w:r w:rsidRPr="00460B5E">
        <w:rPr>
          <w:b/>
        </w:rPr>
        <w:t>2011,</w:t>
      </w:r>
      <w:r w:rsidRPr="00460B5E">
        <w:t xml:space="preserve"> </w:t>
      </w:r>
      <w:r w:rsidRPr="00460B5E">
        <w:rPr>
          <w:i/>
        </w:rPr>
        <w:t>21</w:t>
      </w:r>
      <w:r w:rsidRPr="00460B5E">
        <w:t xml:space="preserve"> (26), 9737-9745, 10.1039/c1jm10703h</w:t>
      </w:r>
    </w:p>
    <w:p w14:paraId="54EADA0A" w14:textId="77777777" w:rsidR="00460B5E" w:rsidRPr="00460B5E" w:rsidRDefault="00460B5E" w:rsidP="00460B5E">
      <w:pPr>
        <w:pStyle w:val="EndNoteBibliography"/>
        <w:spacing w:after="0"/>
      </w:pPr>
      <w:r w:rsidRPr="00460B5E">
        <w:t>37.</w:t>
      </w:r>
      <w:r w:rsidRPr="00460B5E">
        <w:tab/>
        <w:t xml:space="preserve">Nakazawa, H.;  Morimoto, N.; Watanabe, E., Direct observation of metal vacancies by high-resolution electron microscopy. Part I: 4 C type pyrrhotite (Fe7S8). </w:t>
      </w:r>
      <w:r w:rsidRPr="00460B5E">
        <w:rPr>
          <w:i/>
        </w:rPr>
        <w:t xml:space="preserve">American Mineralogist: Journal of Earth and Planetary Materials </w:t>
      </w:r>
      <w:r w:rsidRPr="00460B5E">
        <w:rPr>
          <w:b/>
        </w:rPr>
        <w:t>1975,</w:t>
      </w:r>
      <w:r w:rsidRPr="00460B5E">
        <w:t xml:space="preserve"> </w:t>
      </w:r>
      <w:r w:rsidRPr="00460B5E">
        <w:rPr>
          <w:i/>
        </w:rPr>
        <w:t>60</w:t>
      </w:r>
      <w:r w:rsidRPr="00460B5E">
        <w:t xml:space="preserve"> (5-6_Part_1), 359-366, </w:t>
      </w:r>
    </w:p>
    <w:p w14:paraId="1B5463E1" w14:textId="77777777" w:rsidR="00460B5E" w:rsidRPr="00460B5E" w:rsidRDefault="00460B5E" w:rsidP="00460B5E">
      <w:pPr>
        <w:pStyle w:val="EndNoteBibliography"/>
        <w:spacing w:after="0"/>
      </w:pPr>
      <w:r w:rsidRPr="00460B5E">
        <w:t>38.</w:t>
      </w:r>
      <w:r w:rsidRPr="00460B5E">
        <w:tab/>
        <w:t xml:space="preserve">Li, F.; Franzen, H. F., Ordering, incommensuration, and phase transitions in pyrrhotite: Part II: a high-temperature X-ray powder diffraction and thermomagnetic study. </w:t>
      </w:r>
      <w:r w:rsidRPr="00460B5E">
        <w:rPr>
          <w:i/>
        </w:rPr>
        <w:t xml:space="preserve">Journal of Solid State Chemistry </w:t>
      </w:r>
      <w:r w:rsidRPr="00460B5E">
        <w:rPr>
          <w:b/>
        </w:rPr>
        <w:t>1996,</w:t>
      </w:r>
      <w:r w:rsidRPr="00460B5E">
        <w:t xml:space="preserve"> </w:t>
      </w:r>
      <w:r w:rsidRPr="00460B5E">
        <w:rPr>
          <w:i/>
        </w:rPr>
        <w:t>126</w:t>
      </w:r>
      <w:r w:rsidRPr="00460B5E">
        <w:t xml:space="preserve"> (1), 108-120, 10.1006/jssc.1996.0318</w:t>
      </w:r>
    </w:p>
    <w:p w14:paraId="5AA6F006" w14:textId="77777777" w:rsidR="00460B5E" w:rsidRPr="00460B5E" w:rsidRDefault="00460B5E" w:rsidP="00460B5E">
      <w:pPr>
        <w:pStyle w:val="EndNoteBibliography"/>
        <w:spacing w:after="0"/>
      </w:pPr>
      <w:r w:rsidRPr="00460B5E">
        <w:t>39.</w:t>
      </w:r>
      <w:r w:rsidRPr="00460B5E">
        <w:tab/>
        <w:t xml:space="preserve">Yue, G. H.;  Yan, P. X.;  Fan, X. Y.;  Wang, M. X.;  Qu, D. M.;  Yan, D.; Liu, J. Z., Characterization of the single crystalline iron sulfide nanowire array synthesis by pulsed electrodeposition. </w:t>
      </w:r>
      <w:r w:rsidRPr="00460B5E">
        <w:rPr>
          <w:i/>
        </w:rPr>
        <w:t xml:space="preserve">Journal of Applied Physics </w:t>
      </w:r>
      <w:r w:rsidRPr="00460B5E">
        <w:rPr>
          <w:b/>
        </w:rPr>
        <w:t>2006,</w:t>
      </w:r>
      <w:r w:rsidRPr="00460B5E">
        <w:t xml:space="preserve"> </w:t>
      </w:r>
      <w:r w:rsidRPr="00460B5E">
        <w:rPr>
          <w:i/>
        </w:rPr>
        <w:t>100</w:t>
      </w:r>
      <w:r w:rsidRPr="00460B5E">
        <w:t xml:space="preserve"> (12), 4, 10.1063/1.2403243</w:t>
      </w:r>
    </w:p>
    <w:p w14:paraId="192F0BD2" w14:textId="77777777" w:rsidR="00460B5E" w:rsidRPr="00460B5E" w:rsidRDefault="00460B5E" w:rsidP="00460B5E">
      <w:pPr>
        <w:pStyle w:val="EndNoteBibliography"/>
        <w:spacing w:after="0"/>
      </w:pPr>
      <w:r w:rsidRPr="00460B5E">
        <w:t>40.</w:t>
      </w:r>
      <w:r w:rsidRPr="00460B5E">
        <w:tab/>
        <w:t xml:space="preserve">Abdelhady, A. L.;  Malik, M. A.;  O’Brien, P.; Tuna, F., Nickel and Iron Sulfide Nanoparticles from Thiobiurets. </w:t>
      </w:r>
      <w:r w:rsidRPr="00460B5E">
        <w:rPr>
          <w:i/>
        </w:rPr>
        <w:t xml:space="preserve">The Journal of Physical Chemistry C </w:t>
      </w:r>
      <w:r w:rsidRPr="00460B5E">
        <w:rPr>
          <w:b/>
        </w:rPr>
        <w:t>2012,</w:t>
      </w:r>
      <w:r w:rsidRPr="00460B5E">
        <w:t xml:space="preserve"> </w:t>
      </w:r>
      <w:r w:rsidRPr="00460B5E">
        <w:rPr>
          <w:i/>
        </w:rPr>
        <w:t>116</w:t>
      </w:r>
      <w:r w:rsidRPr="00460B5E">
        <w:t xml:space="preserve"> (3), 2253-2259, 10.1021/jp2078659</w:t>
      </w:r>
    </w:p>
    <w:p w14:paraId="5CC980E7" w14:textId="77777777" w:rsidR="00460B5E" w:rsidRPr="00460B5E" w:rsidRDefault="00460B5E" w:rsidP="00460B5E">
      <w:pPr>
        <w:pStyle w:val="EndNoteBibliography"/>
        <w:spacing w:after="0"/>
      </w:pPr>
      <w:r w:rsidRPr="00460B5E">
        <w:t>41.</w:t>
      </w:r>
      <w:r w:rsidRPr="00460B5E">
        <w:tab/>
        <w:t xml:space="preserve">Dekkers, M. J.;  Passier, H. F.; Schoonen, M. A. A., Magnetic properties of hydrothermally synthesized greigite (Fe3S4)--II. High- and low-temperature characteristics. </w:t>
      </w:r>
      <w:r w:rsidRPr="00460B5E">
        <w:rPr>
          <w:i/>
        </w:rPr>
        <w:t xml:space="preserve">Geophysical Journal International </w:t>
      </w:r>
      <w:r w:rsidRPr="00460B5E">
        <w:rPr>
          <w:b/>
        </w:rPr>
        <w:t>2000,</w:t>
      </w:r>
      <w:r w:rsidRPr="00460B5E">
        <w:t xml:space="preserve"> </w:t>
      </w:r>
      <w:r w:rsidRPr="00460B5E">
        <w:rPr>
          <w:i/>
        </w:rPr>
        <w:t>141</w:t>
      </w:r>
      <w:r w:rsidRPr="00460B5E">
        <w:t xml:space="preserve"> (3), 809-819, 10.1046/j.1365-246x.2000.00129.x</w:t>
      </w:r>
    </w:p>
    <w:p w14:paraId="6B5DA80C" w14:textId="77777777" w:rsidR="00460B5E" w:rsidRPr="00460B5E" w:rsidRDefault="00460B5E" w:rsidP="00460B5E">
      <w:pPr>
        <w:pStyle w:val="EndNoteBibliography"/>
        <w:spacing w:after="0"/>
      </w:pPr>
      <w:r w:rsidRPr="00460B5E">
        <w:t>42.</w:t>
      </w:r>
      <w:r w:rsidRPr="00460B5E">
        <w:tab/>
        <w:t xml:space="preserve">Kasama, T.;  Pósfai, M.;  Chong, R. K.;  Finlayson, A. P.;  Buseck, P. R.;  Frankel, R. B.; Dunin-Borkowski, R. E., Magnetic properties, microstructure, composition, and morphology of greigite nanocrystals in magnetotactic bacteria from electron holography and tomography. </w:t>
      </w:r>
      <w:r w:rsidRPr="00460B5E">
        <w:rPr>
          <w:i/>
        </w:rPr>
        <w:t xml:space="preserve">American Mineralogist </w:t>
      </w:r>
      <w:r w:rsidRPr="00460B5E">
        <w:rPr>
          <w:b/>
        </w:rPr>
        <w:t>2006,</w:t>
      </w:r>
      <w:r w:rsidRPr="00460B5E">
        <w:t xml:space="preserve"> </w:t>
      </w:r>
      <w:r w:rsidRPr="00460B5E">
        <w:rPr>
          <w:i/>
        </w:rPr>
        <w:t>91</w:t>
      </w:r>
      <w:r w:rsidRPr="00460B5E">
        <w:t xml:space="preserve"> (8-9), 1216-1229, 10.2138/am.2006.2227</w:t>
      </w:r>
    </w:p>
    <w:p w14:paraId="676A7760" w14:textId="77777777" w:rsidR="00460B5E" w:rsidRPr="00460B5E" w:rsidRDefault="00460B5E" w:rsidP="00460B5E">
      <w:pPr>
        <w:pStyle w:val="EndNoteBibliography"/>
        <w:spacing w:after="0"/>
      </w:pPr>
      <w:r w:rsidRPr="00460B5E">
        <w:t>43.</w:t>
      </w:r>
      <w:r w:rsidRPr="00460B5E">
        <w:tab/>
        <w:t xml:space="preserve">Roberts, A. P.;  Chang, L.;  Rowan, C. J.;  Horng, C.-S.; Florindo, F., Magnetic properties of sedimentary greigite (Fe3S4): An update. </w:t>
      </w:r>
      <w:r w:rsidRPr="00460B5E">
        <w:rPr>
          <w:i/>
        </w:rPr>
        <w:t xml:space="preserve">Reviews of Geophysics </w:t>
      </w:r>
      <w:r w:rsidRPr="00460B5E">
        <w:rPr>
          <w:b/>
        </w:rPr>
        <w:t>2011,</w:t>
      </w:r>
      <w:r w:rsidRPr="00460B5E">
        <w:t xml:space="preserve"> </w:t>
      </w:r>
      <w:r w:rsidRPr="00460B5E">
        <w:rPr>
          <w:i/>
        </w:rPr>
        <w:t>49</w:t>
      </w:r>
      <w:r w:rsidRPr="00460B5E">
        <w:t xml:space="preserve"> (1), 10.1029/2010rg000336</w:t>
      </w:r>
    </w:p>
    <w:p w14:paraId="4FB6F60A" w14:textId="77777777" w:rsidR="00460B5E" w:rsidRPr="00460B5E" w:rsidRDefault="00460B5E" w:rsidP="00460B5E">
      <w:pPr>
        <w:pStyle w:val="EndNoteBibliography"/>
        <w:spacing w:after="0"/>
      </w:pPr>
      <w:r w:rsidRPr="00460B5E">
        <w:t>44.</w:t>
      </w:r>
      <w:r w:rsidRPr="00460B5E">
        <w:tab/>
        <w:t xml:space="preserve">Li, L.;  Caban-Acevedo, M.;  Girard, S. N.; Jin, S., High-purity iron pyrite (FeS2) nanowires as high-capacity nanostructured cathodes for lithium-ion batteries. </w:t>
      </w:r>
      <w:r w:rsidRPr="00460B5E">
        <w:rPr>
          <w:i/>
        </w:rPr>
        <w:t xml:space="preserve">Nanoscale </w:t>
      </w:r>
      <w:r w:rsidRPr="00460B5E">
        <w:rPr>
          <w:b/>
        </w:rPr>
        <w:t>2014,</w:t>
      </w:r>
      <w:r w:rsidRPr="00460B5E">
        <w:t xml:space="preserve"> </w:t>
      </w:r>
      <w:r w:rsidRPr="00460B5E">
        <w:rPr>
          <w:i/>
        </w:rPr>
        <w:t>6</w:t>
      </w:r>
      <w:r w:rsidRPr="00460B5E">
        <w:t xml:space="preserve"> (4), 2112-8, 10.1039/c3nr05851d</w:t>
      </w:r>
    </w:p>
    <w:p w14:paraId="77523B7D" w14:textId="77777777" w:rsidR="00460B5E" w:rsidRPr="00460B5E" w:rsidRDefault="00460B5E" w:rsidP="00460B5E">
      <w:pPr>
        <w:pStyle w:val="EndNoteBibliography"/>
        <w:spacing w:after="0"/>
      </w:pPr>
      <w:r w:rsidRPr="00460B5E">
        <w:lastRenderedPageBreak/>
        <w:t>45.</w:t>
      </w:r>
      <w:r w:rsidRPr="00460B5E">
        <w:tab/>
        <w:t xml:space="preserve">Chang, L.;  Rainford, B. D.;  Stewart, J. R.;  Ritter, C.;  Roberts, A. P.;  Tang, Y.; Chen, Q., Magnetic structure of greigite (Fe3S4) probed by neutron powder diffraction and polarized neutron diffraction. </w:t>
      </w:r>
      <w:r w:rsidRPr="00460B5E">
        <w:rPr>
          <w:i/>
        </w:rPr>
        <w:t xml:space="preserve">Journal of Geophysical Research </w:t>
      </w:r>
      <w:r w:rsidRPr="00460B5E">
        <w:rPr>
          <w:b/>
        </w:rPr>
        <w:t>2009,</w:t>
      </w:r>
      <w:r w:rsidRPr="00460B5E">
        <w:t xml:space="preserve"> </w:t>
      </w:r>
      <w:r w:rsidRPr="00460B5E">
        <w:rPr>
          <w:i/>
        </w:rPr>
        <w:t>114</w:t>
      </w:r>
      <w:r w:rsidRPr="00460B5E">
        <w:t xml:space="preserve"> (B7), 10.1029/2008jb006260</w:t>
      </w:r>
    </w:p>
    <w:p w14:paraId="194B6002" w14:textId="77777777" w:rsidR="00460B5E" w:rsidRPr="00460B5E" w:rsidRDefault="00460B5E" w:rsidP="00460B5E">
      <w:pPr>
        <w:pStyle w:val="EndNoteBibliography"/>
        <w:spacing w:after="0"/>
      </w:pPr>
      <w:r w:rsidRPr="00460B5E">
        <w:t>46.</w:t>
      </w:r>
      <w:r w:rsidRPr="00460B5E">
        <w:tab/>
        <w:t xml:space="preserve">Chang, L.;  Roberts, A. P.;  Rowan, C. J.;  Tang, Y.;  Pruner, P.;  Chen, Q.; Horng, C.-S., Low-temperature magnetic properties of greigite (Fe3S4). </w:t>
      </w:r>
      <w:r w:rsidRPr="00460B5E">
        <w:rPr>
          <w:i/>
        </w:rPr>
        <w:t xml:space="preserve">Geochemistry, Geophysics, Geosystems </w:t>
      </w:r>
      <w:r w:rsidRPr="00460B5E">
        <w:rPr>
          <w:b/>
        </w:rPr>
        <w:t>2009,</w:t>
      </w:r>
      <w:r w:rsidRPr="00460B5E">
        <w:t xml:space="preserve"> </w:t>
      </w:r>
      <w:r w:rsidRPr="00460B5E">
        <w:rPr>
          <w:i/>
        </w:rPr>
        <w:t>10</w:t>
      </w:r>
      <w:r w:rsidRPr="00460B5E">
        <w:t xml:space="preserve"> (1), n/a-n/a, 10.1029/2008gc002276</w:t>
      </w:r>
    </w:p>
    <w:p w14:paraId="01205DB0" w14:textId="77777777" w:rsidR="00460B5E" w:rsidRPr="00460B5E" w:rsidRDefault="00460B5E" w:rsidP="00460B5E">
      <w:pPr>
        <w:pStyle w:val="EndNoteBibliography"/>
        <w:spacing w:after="0"/>
      </w:pPr>
      <w:r w:rsidRPr="00460B5E">
        <w:t>47.</w:t>
      </w:r>
      <w:r w:rsidRPr="00460B5E">
        <w:tab/>
        <w:t xml:space="preserve">Chang, L.;  Roberts, A. P.;  Tang, Y.;  Rainford, B. D.;  Muxworthy, A. R.; Chen, Q., Fundamental magnetic parameters from pure synthetic greigite (Fe3S4). </w:t>
      </w:r>
      <w:r w:rsidRPr="00460B5E">
        <w:rPr>
          <w:i/>
        </w:rPr>
        <w:t xml:space="preserve">Journal of Geophysical Research </w:t>
      </w:r>
      <w:r w:rsidRPr="00460B5E">
        <w:rPr>
          <w:b/>
        </w:rPr>
        <w:t>2008,</w:t>
      </w:r>
      <w:r w:rsidRPr="00460B5E">
        <w:t xml:space="preserve"> </w:t>
      </w:r>
      <w:r w:rsidRPr="00460B5E">
        <w:rPr>
          <w:i/>
        </w:rPr>
        <w:t>113</w:t>
      </w:r>
      <w:r w:rsidRPr="00460B5E">
        <w:t xml:space="preserve"> (B6), 10.1029/2007jb005502</w:t>
      </w:r>
    </w:p>
    <w:p w14:paraId="67E59BBA" w14:textId="77777777" w:rsidR="00460B5E" w:rsidRPr="00460B5E" w:rsidRDefault="00460B5E" w:rsidP="00460B5E">
      <w:pPr>
        <w:pStyle w:val="EndNoteBibliography"/>
        <w:spacing w:after="0"/>
      </w:pPr>
      <w:r w:rsidRPr="00460B5E">
        <w:t>48.</w:t>
      </w:r>
      <w:r w:rsidRPr="00460B5E">
        <w:tab/>
        <w:t xml:space="preserve">Chang, L.;  Roberts, A. P.;  Muxworthy, A. R.;  Tang, Y.;  Chen, Q.;  Rowan, C. J.;  Liu, Q.; Pruner, P., Magnetic characteristics of synthetic pseudo-single-domain and multi-domain greigite (Fe3S4). </w:t>
      </w:r>
      <w:r w:rsidRPr="00460B5E">
        <w:rPr>
          <w:i/>
        </w:rPr>
        <w:t xml:space="preserve">Geophysical Research Letters </w:t>
      </w:r>
      <w:r w:rsidRPr="00460B5E">
        <w:rPr>
          <w:b/>
        </w:rPr>
        <w:t>2007,</w:t>
      </w:r>
      <w:r w:rsidRPr="00460B5E">
        <w:t xml:space="preserve"> </w:t>
      </w:r>
      <w:r w:rsidRPr="00460B5E">
        <w:rPr>
          <w:i/>
        </w:rPr>
        <w:t>34</w:t>
      </w:r>
      <w:r w:rsidRPr="00460B5E">
        <w:t xml:space="preserve"> (24), 10.1029/2007gl032114</w:t>
      </w:r>
    </w:p>
    <w:p w14:paraId="68542A0A" w14:textId="77777777" w:rsidR="00460B5E" w:rsidRPr="00460B5E" w:rsidRDefault="00460B5E" w:rsidP="00460B5E">
      <w:pPr>
        <w:pStyle w:val="EndNoteBibliography"/>
        <w:spacing w:after="0"/>
      </w:pPr>
      <w:r w:rsidRPr="00460B5E">
        <w:t>49.</w:t>
      </w:r>
      <w:r w:rsidRPr="00460B5E">
        <w:tab/>
        <w:t xml:space="preserve">Li, Y.;  Han, Z.;  Jiang, L.;  Su, Z.;  Liu, F.;  Lai, Y.; Liu, Y., Template-directed synthesis of ordered iron pyrite (FeS2) nanowires and nanotubes arrays. </w:t>
      </w:r>
      <w:r w:rsidRPr="00460B5E">
        <w:rPr>
          <w:i/>
        </w:rPr>
        <w:t xml:space="preserve">Journal of Sol-Gel Science and Technology </w:t>
      </w:r>
      <w:r w:rsidRPr="00460B5E">
        <w:rPr>
          <w:b/>
        </w:rPr>
        <w:t>2014,</w:t>
      </w:r>
      <w:r w:rsidRPr="00460B5E">
        <w:t xml:space="preserve"> </w:t>
      </w:r>
      <w:r w:rsidRPr="00460B5E">
        <w:rPr>
          <w:i/>
        </w:rPr>
        <w:t>72</w:t>
      </w:r>
      <w:r w:rsidRPr="00460B5E">
        <w:t xml:space="preserve"> (1), 100-105, 10.1007/s10971-014-3425-2</w:t>
      </w:r>
    </w:p>
    <w:p w14:paraId="1488E265" w14:textId="77777777" w:rsidR="00460B5E" w:rsidRPr="00460B5E" w:rsidRDefault="00460B5E" w:rsidP="00460B5E">
      <w:pPr>
        <w:pStyle w:val="EndNoteBibliography"/>
        <w:spacing w:after="0"/>
      </w:pPr>
      <w:r w:rsidRPr="00460B5E">
        <w:t>50.</w:t>
      </w:r>
      <w:r w:rsidRPr="00460B5E">
        <w:tab/>
        <w:t xml:space="preserve">Jia, X.;  Chen, Z.;  Cui, X.;  Peng, Y.;  Wang, X.;  Wang, G.;  Wei, F.; Lu, Y., Building robust architectures of carbon and metal oxide nanocrystals toward high-performance anodes for lithium-ion batteries. </w:t>
      </w:r>
      <w:r w:rsidRPr="00460B5E">
        <w:rPr>
          <w:i/>
        </w:rPr>
        <w:t xml:space="preserve">ACS Nano </w:t>
      </w:r>
      <w:r w:rsidRPr="00460B5E">
        <w:rPr>
          <w:b/>
        </w:rPr>
        <w:t>2012,</w:t>
      </w:r>
      <w:r w:rsidRPr="00460B5E">
        <w:t xml:space="preserve"> </w:t>
      </w:r>
      <w:r w:rsidRPr="00460B5E">
        <w:rPr>
          <w:i/>
        </w:rPr>
        <w:t>6</w:t>
      </w:r>
      <w:r w:rsidRPr="00460B5E">
        <w:t xml:space="preserve"> (11), 9911-9, 10.1021/nn303478e</w:t>
      </w:r>
    </w:p>
    <w:p w14:paraId="58462A6B" w14:textId="77777777" w:rsidR="00460B5E" w:rsidRPr="00460B5E" w:rsidRDefault="00460B5E" w:rsidP="00460B5E">
      <w:pPr>
        <w:pStyle w:val="EndNoteBibliography"/>
        <w:spacing w:after="0"/>
      </w:pPr>
      <w:r w:rsidRPr="00460B5E">
        <w:t>51.</w:t>
      </w:r>
      <w:r w:rsidRPr="00460B5E">
        <w:tab/>
        <w:t xml:space="preserve">Chang, Y. S.;  Savitha, S.;  Sadhasivam, S.;  Hsu, C. K.; Lin, F. H., Fabrication, characterization, and application of greigite nanoparticles for cancer hyperthermia. </w:t>
      </w:r>
      <w:r w:rsidRPr="00460B5E">
        <w:rPr>
          <w:i/>
        </w:rPr>
        <w:t xml:space="preserve">J Colloid Interface Sci </w:t>
      </w:r>
      <w:r w:rsidRPr="00460B5E">
        <w:rPr>
          <w:b/>
        </w:rPr>
        <w:t>2011,</w:t>
      </w:r>
      <w:r w:rsidRPr="00460B5E">
        <w:t xml:space="preserve"> </w:t>
      </w:r>
      <w:r w:rsidRPr="00460B5E">
        <w:rPr>
          <w:i/>
        </w:rPr>
        <w:t>363</w:t>
      </w:r>
      <w:r w:rsidRPr="00460B5E">
        <w:t xml:space="preserve"> (1), 314-9, 10.1016/j.jcis.2010.06.069</w:t>
      </w:r>
    </w:p>
    <w:p w14:paraId="30FE20A4" w14:textId="77777777" w:rsidR="00460B5E" w:rsidRPr="00460B5E" w:rsidRDefault="00460B5E" w:rsidP="00460B5E">
      <w:pPr>
        <w:pStyle w:val="EndNoteBibliography"/>
        <w:spacing w:after="0"/>
      </w:pPr>
      <w:r w:rsidRPr="00460B5E">
        <w:t>52.</w:t>
      </w:r>
      <w:r w:rsidRPr="00460B5E">
        <w:tab/>
        <w:t xml:space="preserve">Li, G.;  Zhang, B.;  Yu, F.;  Novakova, A. A.;  Krivenkov, M. S.;  Kiseleva, T. Y.;  Chang, L.;  Rao, J.;  Polyakov, A. O.; Blake, G. R., High-purity Fe3S4 greigite microcrystals for magnetic and electrochemical performance. </w:t>
      </w:r>
      <w:r w:rsidRPr="00460B5E">
        <w:rPr>
          <w:i/>
        </w:rPr>
        <w:t xml:space="preserve">Chemistry of Materials </w:t>
      </w:r>
      <w:r w:rsidRPr="00460B5E">
        <w:rPr>
          <w:b/>
        </w:rPr>
        <w:t>2014,</w:t>
      </w:r>
      <w:r w:rsidRPr="00460B5E">
        <w:t xml:space="preserve"> </w:t>
      </w:r>
      <w:r w:rsidRPr="00460B5E">
        <w:rPr>
          <w:i/>
        </w:rPr>
        <w:t>26</w:t>
      </w:r>
      <w:r w:rsidRPr="00460B5E">
        <w:t xml:space="preserve"> (20), 5821-5829, 10.1021/cm501493m</w:t>
      </w:r>
    </w:p>
    <w:p w14:paraId="6C2D561F" w14:textId="77777777" w:rsidR="00460B5E" w:rsidRPr="00460B5E" w:rsidRDefault="00460B5E" w:rsidP="00460B5E">
      <w:pPr>
        <w:pStyle w:val="EndNoteBibliography"/>
        <w:spacing w:after="0"/>
      </w:pPr>
      <w:r w:rsidRPr="00460B5E">
        <w:t>53.</w:t>
      </w:r>
      <w:r w:rsidRPr="00460B5E">
        <w:tab/>
        <w:t xml:space="preserve">Ding, C.;  Yan, Y.;  Xiang, D.;  Zhang, C.; Xian, Y., Magnetic Fe3S4 nanoparticles with peroxidase-like activity, and their use in a photometric enzymatic glucose assay. </w:t>
      </w:r>
      <w:r w:rsidRPr="00460B5E">
        <w:rPr>
          <w:i/>
        </w:rPr>
        <w:t xml:space="preserve">Microchimica Acta </w:t>
      </w:r>
      <w:r w:rsidRPr="00460B5E">
        <w:rPr>
          <w:b/>
        </w:rPr>
        <w:t>2015,</w:t>
      </w:r>
      <w:r w:rsidRPr="00460B5E">
        <w:t xml:space="preserve"> </w:t>
      </w:r>
      <w:r w:rsidRPr="00460B5E">
        <w:rPr>
          <w:i/>
        </w:rPr>
        <w:t>183</w:t>
      </w:r>
      <w:r w:rsidRPr="00460B5E">
        <w:t xml:space="preserve"> (2), 625-631, 10.1007/s00604-015-1690-6</w:t>
      </w:r>
    </w:p>
    <w:p w14:paraId="5CC1CB44" w14:textId="77777777" w:rsidR="00460B5E" w:rsidRPr="00460B5E" w:rsidRDefault="00460B5E" w:rsidP="00460B5E">
      <w:pPr>
        <w:pStyle w:val="EndNoteBibliography"/>
        <w:spacing w:after="0"/>
      </w:pPr>
      <w:r w:rsidRPr="00460B5E">
        <w:t>54.</w:t>
      </w:r>
      <w:r w:rsidRPr="00460B5E">
        <w:tab/>
        <w:t xml:space="preserve">Puthussery, J.;  Seefeld, S.;  Berry, N.;  Gibbs, M.; Law, M., Colloidal iron pyrite (FeS2) nanocrystal inks for thin-film photovoltaics. </w:t>
      </w:r>
      <w:r w:rsidRPr="00460B5E">
        <w:rPr>
          <w:i/>
        </w:rPr>
        <w:t xml:space="preserve">Journal of the American Chemical Society </w:t>
      </w:r>
      <w:r w:rsidRPr="00460B5E">
        <w:rPr>
          <w:b/>
        </w:rPr>
        <w:t>2010,</w:t>
      </w:r>
      <w:r w:rsidRPr="00460B5E">
        <w:t xml:space="preserve"> </w:t>
      </w:r>
      <w:r w:rsidRPr="00460B5E">
        <w:rPr>
          <w:i/>
        </w:rPr>
        <w:t>133</w:t>
      </w:r>
      <w:r w:rsidRPr="00460B5E">
        <w:t xml:space="preserve"> (4), 716-719, 10.1021/ja1096368</w:t>
      </w:r>
    </w:p>
    <w:p w14:paraId="23E5B474" w14:textId="77777777" w:rsidR="00460B5E" w:rsidRPr="00460B5E" w:rsidRDefault="00460B5E" w:rsidP="00460B5E">
      <w:pPr>
        <w:pStyle w:val="EndNoteBibliography"/>
        <w:spacing w:after="0"/>
      </w:pPr>
      <w:r w:rsidRPr="00460B5E">
        <w:t>55.</w:t>
      </w:r>
      <w:r w:rsidRPr="00460B5E">
        <w:tab/>
        <w:t xml:space="preserve">Bai, Y.;  Yeom, J.;  Yang, M.;  Cha, S.-H.;  Sun, K.; Kotov, N. A., Universal Synthesis of Single-Phase Pyrite FeS2 Nanoparticles, Nanowires, and Nanosheets. </w:t>
      </w:r>
      <w:r w:rsidRPr="00460B5E">
        <w:rPr>
          <w:i/>
        </w:rPr>
        <w:t xml:space="preserve">The Journal of Physical Chemistry C </w:t>
      </w:r>
      <w:r w:rsidRPr="00460B5E">
        <w:rPr>
          <w:b/>
        </w:rPr>
        <w:t>2013,</w:t>
      </w:r>
      <w:r w:rsidRPr="00460B5E">
        <w:t xml:space="preserve"> </w:t>
      </w:r>
      <w:r w:rsidRPr="00460B5E">
        <w:rPr>
          <w:i/>
        </w:rPr>
        <w:t>117</w:t>
      </w:r>
      <w:r w:rsidRPr="00460B5E">
        <w:t xml:space="preserve"> (6), 2567-2573, 10.1021/jp3111106</w:t>
      </w:r>
    </w:p>
    <w:p w14:paraId="5F4E0716" w14:textId="77777777" w:rsidR="00460B5E" w:rsidRPr="00460B5E" w:rsidRDefault="00460B5E" w:rsidP="00460B5E">
      <w:pPr>
        <w:pStyle w:val="EndNoteBibliography"/>
        <w:spacing w:after="0"/>
      </w:pPr>
      <w:r w:rsidRPr="00460B5E">
        <w:t>56.</w:t>
      </w:r>
      <w:r w:rsidRPr="00460B5E">
        <w:tab/>
        <w:t>Ennaoui, A.;  Fiechter, S.;  Jaegermann, W.; Tributsch, H., Photoelectrochemistry of highly quantum e</w:t>
      </w:r>
      <w:r w:rsidRPr="00460B5E">
        <w:rPr>
          <w:rFonts w:hint="eastAsia"/>
        </w:rPr>
        <w:t>fficient single</w:t>
      </w:r>
      <w:r w:rsidRPr="00460B5E">
        <w:rPr>
          <w:rFonts w:hint="eastAsia"/>
        </w:rPr>
        <w:t>‐</w:t>
      </w:r>
      <w:r w:rsidRPr="00460B5E">
        <w:rPr>
          <w:rFonts w:hint="eastAsia"/>
        </w:rPr>
        <w:t>crystalline n</w:t>
      </w:r>
      <w:r w:rsidRPr="00460B5E">
        <w:rPr>
          <w:rFonts w:hint="eastAsia"/>
        </w:rPr>
        <w:t>‐</w:t>
      </w:r>
      <w:r w:rsidRPr="00460B5E">
        <w:rPr>
          <w:rFonts w:hint="eastAsia"/>
        </w:rPr>
        <w:t xml:space="preserve">FeS2 (Pyrite). </w:t>
      </w:r>
      <w:r w:rsidRPr="00460B5E">
        <w:rPr>
          <w:rFonts w:hint="eastAsia"/>
          <w:i/>
        </w:rPr>
        <w:t xml:space="preserve">Journal of the Electrochemical Society </w:t>
      </w:r>
      <w:r w:rsidRPr="00460B5E">
        <w:rPr>
          <w:rFonts w:hint="eastAsia"/>
          <w:b/>
        </w:rPr>
        <w:t>1986,</w:t>
      </w:r>
      <w:r w:rsidRPr="00460B5E">
        <w:rPr>
          <w:rFonts w:hint="eastAsia"/>
        </w:rPr>
        <w:t xml:space="preserve"> </w:t>
      </w:r>
      <w:r w:rsidRPr="00460B5E">
        <w:rPr>
          <w:rFonts w:hint="eastAsia"/>
          <w:i/>
        </w:rPr>
        <w:t>133</w:t>
      </w:r>
      <w:r w:rsidRPr="00460B5E">
        <w:rPr>
          <w:rFonts w:hint="eastAsia"/>
        </w:rPr>
        <w:t xml:space="preserve"> (1), 97-106, </w:t>
      </w:r>
    </w:p>
    <w:p w14:paraId="0C5A9413" w14:textId="77777777" w:rsidR="00460B5E" w:rsidRPr="00460B5E" w:rsidRDefault="00460B5E" w:rsidP="00460B5E">
      <w:pPr>
        <w:pStyle w:val="EndNoteBibliography"/>
        <w:spacing w:after="0"/>
      </w:pPr>
      <w:r w:rsidRPr="00460B5E">
        <w:lastRenderedPageBreak/>
        <w:t>57.</w:t>
      </w:r>
      <w:r w:rsidRPr="00460B5E">
        <w:tab/>
        <w:t xml:space="preserve">Antonucci, V.;  Giordano, N.;  Antonucci, P.;  Russo, U.;  Cocke, D.; Crea, F., Photoactive screen-printed pyrite anodes for electrochemical photovoltaic cells. </w:t>
      </w:r>
      <w:r w:rsidRPr="00460B5E">
        <w:rPr>
          <w:i/>
        </w:rPr>
        <w:t xml:space="preserve">Solar cells </w:t>
      </w:r>
      <w:r w:rsidRPr="00460B5E">
        <w:rPr>
          <w:b/>
        </w:rPr>
        <w:t>1991,</w:t>
      </w:r>
      <w:r w:rsidRPr="00460B5E">
        <w:t xml:space="preserve"> </w:t>
      </w:r>
      <w:r w:rsidRPr="00460B5E">
        <w:rPr>
          <w:i/>
        </w:rPr>
        <w:t>31</w:t>
      </w:r>
      <w:r w:rsidRPr="00460B5E">
        <w:t xml:space="preserve"> (2), 119-141, 10.1016/0379-6787(91)90016-I</w:t>
      </w:r>
    </w:p>
    <w:p w14:paraId="3A5712D8" w14:textId="77777777" w:rsidR="00460B5E" w:rsidRPr="00460B5E" w:rsidRDefault="00460B5E" w:rsidP="00460B5E">
      <w:pPr>
        <w:pStyle w:val="EndNoteBibliography"/>
        <w:spacing w:after="0"/>
      </w:pPr>
      <w:r w:rsidRPr="00460B5E">
        <w:rPr>
          <w:rFonts w:hint="eastAsia"/>
        </w:rPr>
        <w:t>58.</w:t>
      </w:r>
      <w:r w:rsidRPr="00460B5E">
        <w:rPr>
          <w:rFonts w:hint="eastAsia"/>
        </w:rPr>
        <w:tab/>
        <w:t>Ennaoui, A.;  Fiechter, S.;  Tributsch, H.;  Giersig, M.;  Vogel, R.; Weller, H., Photoelectrochemical energy conversion obtained with ultrathin organo</w:t>
      </w:r>
      <w:r w:rsidRPr="00460B5E">
        <w:rPr>
          <w:rFonts w:hint="eastAsia"/>
        </w:rPr>
        <w:t>‐</w:t>
      </w:r>
      <w:r w:rsidRPr="00460B5E">
        <w:rPr>
          <w:rFonts w:hint="eastAsia"/>
        </w:rPr>
        <w:t>metallic</w:t>
      </w:r>
      <w:r w:rsidRPr="00460B5E">
        <w:rPr>
          <w:rFonts w:hint="eastAsia"/>
        </w:rPr>
        <w:t>‐</w:t>
      </w:r>
      <w:r w:rsidRPr="00460B5E">
        <w:rPr>
          <w:rFonts w:hint="eastAsia"/>
        </w:rPr>
        <w:t>chemical</w:t>
      </w:r>
      <w:r w:rsidRPr="00460B5E">
        <w:rPr>
          <w:rFonts w:hint="eastAsia"/>
        </w:rPr>
        <w:t>‐</w:t>
      </w:r>
      <w:r w:rsidRPr="00460B5E">
        <w:rPr>
          <w:rFonts w:hint="eastAsia"/>
        </w:rPr>
        <w:t>vapor</w:t>
      </w:r>
      <w:r w:rsidRPr="00460B5E">
        <w:rPr>
          <w:rFonts w:hint="eastAsia"/>
        </w:rPr>
        <w:t>‐</w:t>
      </w:r>
      <w:r w:rsidRPr="00460B5E">
        <w:rPr>
          <w:rFonts w:hint="eastAsia"/>
        </w:rPr>
        <w:t xml:space="preserve">deposition layer of FeS2 (pyrite) on TiO2. </w:t>
      </w:r>
      <w:r w:rsidRPr="00460B5E">
        <w:rPr>
          <w:rFonts w:hint="eastAsia"/>
          <w:i/>
        </w:rPr>
        <w:t xml:space="preserve">Journal of the Electrochemical Society </w:t>
      </w:r>
      <w:r w:rsidRPr="00460B5E">
        <w:rPr>
          <w:rFonts w:hint="eastAsia"/>
          <w:b/>
        </w:rPr>
        <w:t>1992,</w:t>
      </w:r>
      <w:r w:rsidRPr="00460B5E">
        <w:rPr>
          <w:rFonts w:hint="eastAsia"/>
        </w:rPr>
        <w:t xml:space="preserve"> </w:t>
      </w:r>
      <w:r w:rsidRPr="00460B5E">
        <w:rPr>
          <w:rFonts w:hint="eastAsia"/>
          <w:i/>
        </w:rPr>
        <w:t>139</w:t>
      </w:r>
      <w:r w:rsidRPr="00460B5E">
        <w:rPr>
          <w:rFonts w:hint="eastAsia"/>
        </w:rPr>
        <w:t xml:space="preserve"> (9), 2514-2518, </w:t>
      </w:r>
    </w:p>
    <w:p w14:paraId="204B1AED" w14:textId="77777777" w:rsidR="00460B5E" w:rsidRPr="00460B5E" w:rsidRDefault="00460B5E" w:rsidP="00460B5E">
      <w:pPr>
        <w:pStyle w:val="EndNoteBibliography"/>
        <w:spacing w:after="0"/>
      </w:pPr>
      <w:r w:rsidRPr="00460B5E">
        <w:t>59.</w:t>
      </w:r>
      <w:r w:rsidRPr="00460B5E">
        <w:tab/>
        <w:t xml:space="preserve">Steinhagen, C.;  Harvey, T. B.;  Stolle, C. J.;  Harris, J.; Korgel, B. A., Pyrite Nanocrystal Solar Cells: Promising, or Fool's Gold? </w:t>
      </w:r>
      <w:r w:rsidRPr="00460B5E">
        <w:rPr>
          <w:i/>
        </w:rPr>
        <w:t xml:space="preserve">J Phys Chem Lett </w:t>
      </w:r>
      <w:r w:rsidRPr="00460B5E">
        <w:rPr>
          <w:b/>
        </w:rPr>
        <w:t>2012,</w:t>
      </w:r>
      <w:r w:rsidRPr="00460B5E">
        <w:t xml:space="preserve"> </w:t>
      </w:r>
      <w:r w:rsidRPr="00460B5E">
        <w:rPr>
          <w:i/>
        </w:rPr>
        <w:t>3</w:t>
      </w:r>
      <w:r w:rsidRPr="00460B5E">
        <w:t xml:space="preserve"> (17), 2352-6, 10.1021/jz301023c</w:t>
      </w:r>
    </w:p>
    <w:p w14:paraId="1A1FAA54" w14:textId="77777777" w:rsidR="00460B5E" w:rsidRPr="00460B5E" w:rsidRDefault="00460B5E" w:rsidP="00460B5E">
      <w:pPr>
        <w:pStyle w:val="EndNoteBibliography"/>
        <w:spacing w:after="0"/>
      </w:pPr>
      <w:r w:rsidRPr="00460B5E">
        <w:t>60.</w:t>
      </w:r>
      <w:r w:rsidRPr="00460B5E">
        <w:tab/>
        <w:t xml:space="preserve">Kinner, T.;  Bhandari, K. P.;  Bastola, E.;  Monahan, B. M.;  Haugen, N. O.;  Roland, P. J.;  Bigioni, T. P.; Ellingson, R. J., Majority Carrier Type Control of Cobalt Iron Sulfide (CoxFe1–xS2) Pyrite Nanocrystals. </w:t>
      </w:r>
      <w:r w:rsidRPr="00460B5E">
        <w:rPr>
          <w:i/>
        </w:rPr>
        <w:t xml:space="preserve">The Journal of Physical Chemistry C </w:t>
      </w:r>
      <w:r w:rsidRPr="00460B5E">
        <w:rPr>
          <w:b/>
        </w:rPr>
        <w:t>2016,</w:t>
      </w:r>
      <w:r w:rsidRPr="00460B5E">
        <w:t xml:space="preserve"> </w:t>
      </w:r>
      <w:r w:rsidRPr="00460B5E">
        <w:rPr>
          <w:i/>
        </w:rPr>
        <w:t>120</w:t>
      </w:r>
      <w:r w:rsidRPr="00460B5E">
        <w:t xml:space="preserve"> (10), 5706-5713, 10.1021/acs.jpcc.5b11204</w:t>
      </w:r>
    </w:p>
    <w:p w14:paraId="505F9A69" w14:textId="77777777" w:rsidR="00460B5E" w:rsidRPr="00460B5E" w:rsidRDefault="00460B5E" w:rsidP="00460B5E">
      <w:pPr>
        <w:pStyle w:val="EndNoteBibliography"/>
        <w:spacing w:after="0"/>
      </w:pPr>
      <w:r w:rsidRPr="00460B5E">
        <w:t>61.</w:t>
      </w:r>
      <w:r w:rsidRPr="00460B5E">
        <w:tab/>
        <w:t xml:space="preserve">Kaur, G.;  Singh, B.;  Singh, P.;  Kaur, M.;  Buttar, K. K.;  Singh, K.;  Thakur, A.;  Bala, R.;  Kumar, M.; Kumar, A., Preferentially grown nanostructured iron disulfide (FeS2) for removal of industrial pollutants. </w:t>
      </w:r>
      <w:r w:rsidRPr="00460B5E">
        <w:rPr>
          <w:i/>
        </w:rPr>
        <w:t xml:space="preserve">RSC Advances </w:t>
      </w:r>
      <w:r w:rsidRPr="00460B5E">
        <w:rPr>
          <w:b/>
        </w:rPr>
        <w:t>2016,</w:t>
      </w:r>
      <w:r w:rsidRPr="00460B5E">
        <w:t xml:space="preserve"> </w:t>
      </w:r>
      <w:r w:rsidRPr="00460B5E">
        <w:rPr>
          <w:i/>
        </w:rPr>
        <w:t>6</w:t>
      </w:r>
      <w:r w:rsidRPr="00460B5E">
        <w:t xml:space="preserve"> (101), 99120-99128, 10.1039/c6ra18838a</w:t>
      </w:r>
    </w:p>
    <w:p w14:paraId="06009A63" w14:textId="77777777" w:rsidR="00460B5E" w:rsidRPr="00460B5E" w:rsidRDefault="00460B5E" w:rsidP="00460B5E">
      <w:pPr>
        <w:pStyle w:val="EndNoteBibliography"/>
        <w:spacing w:after="0"/>
      </w:pPr>
      <w:r w:rsidRPr="00460B5E">
        <w:t>62.</w:t>
      </w:r>
      <w:r w:rsidRPr="00460B5E">
        <w:tab/>
        <w:t xml:space="preserve">Nakamura, S.; Yamamoto, A., Electrodeposition of pyrite (FeS2) thin films for photovoltaic cells. </w:t>
      </w:r>
      <w:r w:rsidRPr="00460B5E">
        <w:rPr>
          <w:i/>
        </w:rPr>
        <w:t xml:space="preserve">Solar Energy Materials and Solar Cells </w:t>
      </w:r>
      <w:r w:rsidRPr="00460B5E">
        <w:rPr>
          <w:b/>
        </w:rPr>
        <w:t>2001,</w:t>
      </w:r>
      <w:r w:rsidRPr="00460B5E">
        <w:t xml:space="preserve"> </w:t>
      </w:r>
      <w:r w:rsidRPr="00460B5E">
        <w:rPr>
          <w:i/>
        </w:rPr>
        <w:t>65</w:t>
      </w:r>
      <w:r w:rsidRPr="00460B5E">
        <w:t xml:space="preserve"> (1-4), 79-85, 10.1016/S0927-0248(00)00080-5</w:t>
      </w:r>
    </w:p>
    <w:p w14:paraId="7E16E6B6" w14:textId="77777777" w:rsidR="00460B5E" w:rsidRPr="00460B5E" w:rsidRDefault="00460B5E" w:rsidP="00460B5E">
      <w:pPr>
        <w:pStyle w:val="EndNoteBibliography"/>
        <w:spacing w:after="0"/>
      </w:pPr>
      <w:r w:rsidRPr="00460B5E">
        <w:t>63.</w:t>
      </w:r>
      <w:r w:rsidRPr="00460B5E">
        <w:tab/>
        <w:t xml:space="preserve">Takahashi, N.;  Nakatani, Y.;  Yatomi, T.; Nakamura, T., Growth of single-crystal pyrite films by atmospheric pressure chemical vapor deposition. </w:t>
      </w:r>
      <w:r w:rsidRPr="00460B5E">
        <w:rPr>
          <w:i/>
        </w:rPr>
        <w:t xml:space="preserve">Chemistry of materials </w:t>
      </w:r>
      <w:r w:rsidRPr="00460B5E">
        <w:rPr>
          <w:b/>
        </w:rPr>
        <w:t>2003,</w:t>
      </w:r>
      <w:r w:rsidRPr="00460B5E">
        <w:t xml:space="preserve"> </w:t>
      </w:r>
      <w:r w:rsidRPr="00460B5E">
        <w:rPr>
          <w:i/>
        </w:rPr>
        <w:t>15</w:t>
      </w:r>
      <w:r w:rsidRPr="00460B5E">
        <w:t xml:space="preserve"> (9), 1763-1765, 10.1021/cm0210243</w:t>
      </w:r>
    </w:p>
    <w:p w14:paraId="6415039E" w14:textId="77777777" w:rsidR="00460B5E" w:rsidRPr="00460B5E" w:rsidRDefault="00460B5E" w:rsidP="00460B5E">
      <w:pPr>
        <w:pStyle w:val="EndNoteBibliography"/>
        <w:spacing w:after="0"/>
      </w:pPr>
      <w:r w:rsidRPr="00460B5E">
        <w:t>64.</w:t>
      </w:r>
      <w:r w:rsidRPr="00460B5E">
        <w:tab/>
        <w:t xml:space="preserve">Deditius, A. P.;  Utsunomiya, S.;  Renock, D.;  Ewing, R. C.;  Ramana, C. V.;  Becker, U.; Kesler, S. E., A proposed new type of arsenian pyrite: Composition, nanostructure and geological significance. </w:t>
      </w:r>
      <w:r w:rsidRPr="00460B5E">
        <w:rPr>
          <w:i/>
        </w:rPr>
        <w:t xml:space="preserve">Geochimica et Cosmochimica Acta </w:t>
      </w:r>
      <w:r w:rsidRPr="00460B5E">
        <w:rPr>
          <w:b/>
        </w:rPr>
        <w:t>2008,</w:t>
      </w:r>
      <w:r w:rsidRPr="00460B5E">
        <w:t xml:space="preserve"> </w:t>
      </w:r>
      <w:r w:rsidRPr="00460B5E">
        <w:rPr>
          <w:i/>
        </w:rPr>
        <w:t>72</w:t>
      </w:r>
      <w:r w:rsidRPr="00460B5E">
        <w:t xml:space="preserve"> (12), 2919-2933, 10.1016/j.gca.2008.03.014</w:t>
      </w:r>
    </w:p>
    <w:p w14:paraId="25D4DD07" w14:textId="77777777" w:rsidR="00460B5E" w:rsidRPr="00460B5E" w:rsidRDefault="00460B5E" w:rsidP="00460B5E">
      <w:pPr>
        <w:pStyle w:val="EndNoteBibliography"/>
        <w:spacing w:after="0"/>
      </w:pPr>
      <w:r w:rsidRPr="00460B5E">
        <w:t>65.</w:t>
      </w:r>
      <w:r w:rsidRPr="00460B5E">
        <w:tab/>
        <w:t xml:space="preserve">Wells, J. D.; Mullens, T. E., Gold-Bearing Arsenian Pyrite Determined by Microprobe Analysis, Cortez and Carlin Gold mines, Nevada. </w:t>
      </w:r>
      <w:r w:rsidRPr="00460B5E">
        <w:rPr>
          <w:i/>
        </w:rPr>
        <w:t xml:space="preserve">Economic Geology </w:t>
      </w:r>
      <w:r w:rsidRPr="00460B5E">
        <w:rPr>
          <w:b/>
        </w:rPr>
        <w:t>1973,</w:t>
      </w:r>
      <w:r w:rsidRPr="00460B5E">
        <w:t xml:space="preserve"> </w:t>
      </w:r>
      <w:r w:rsidRPr="00460B5E">
        <w:rPr>
          <w:i/>
        </w:rPr>
        <w:t>68</w:t>
      </w:r>
      <w:r w:rsidRPr="00460B5E">
        <w:t xml:space="preserve"> (2), 187-201, 10.2113/gsecongeo.68.2.187</w:t>
      </w:r>
    </w:p>
    <w:p w14:paraId="3C070640" w14:textId="77777777" w:rsidR="00460B5E" w:rsidRPr="00460B5E" w:rsidRDefault="00460B5E" w:rsidP="00460B5E">
      <w:pPr>
        <w:pStyle w:val="EndNoteBibliography"/>
        <w:spacing w:after="0"/>
      </w:pPr>
      <w:r w:rsidRPr="00460B5E">
        <w:t>66.</w:t>
      </w:r>
      <w:r w:rsidRPr="00460B5E">
        <w:tab/>
        <w:t xml:space="preserve">Kolker, A.;  Haack, S. K.;  Cannon, W. F.;  Westjohn, D.;  Kim, M.-J.;  Nriagu, J.; Woodruff, L., Arsenic in southeastern Michigan. In </w:t>
      </w:r>
      <w:r w:rsidRPr="00460B5E">
        <w:rPr>
          <w:i/>
        </w:rPr>
        <w:t>Arsenic in ground water</w:t>
      </w:r>
      <w:r w:rsidRPr="00460B5E">
        <w:t>, Springer: 2003; pp 281-294.</w:t>
      </w:r>
    </w:p>
    <w:p w14:paraId="5EECE574" w14:textId="77777777" w:rsidR="00460B5E" w:rsidRPr="00460B5E" w:rsidRDefault="00460B5E" w:rsidP="00460B5E">
      <w:pPr>
        <w:pStyle w:val="EndNoteBibliography"/>
        <w:spacing w:after="0"/>
      </w:pPr>
      <w:r w:rsidRPr="00460B5E">
        <w:t>67.</w:t>
      </w:r>
      <w:r w:rsidRPr="00460B5E">
        <w:tab/>
        <w:t xml:space="preserve">Dai, Z. R.; Bradley, J. P., Iron-nickel sulfides in anhydrous interplanetary dust particles. </w:t>
      </w:r>
      <w:r w:rsidRPr="00460B5E">
        <w:rPr>
          <w:i/>
        </w:rPr>
        <w:t xml:space="preserve">Geochimica et Cosmochimica Acta </w:t>
      </w:r>
      <w:r w:rsidRPr="00460B5E">
        <w:rPr>
          <w:b/>
        </w:rPr>
        <w:t>2001,</w:t>
      </w:r>
      <w:r w:rsidRPr="00460B5E">
        <w:t xml:space="preserve"> </w:t>
      </w:r>
      <w:r w:rsidRPr="00460B5E">
        <w:rPr>
          <w:i/>
        </w:rPr>
        <w:t>65</w:t>
      </w:r>
      <w:r w:rsidRPr="00460B5E">
        <w:t xml:space="preserve"> (20), 3601-3612, 10.1016/s0016-7037(01)00692-5</w:t>
      </w:r>
    </w:p>
    <w:p w14:paraId="06FF4D73" w14:textId="77777777" w:rsidR="00460B5E" w:rsidRPr="00460B5E" w:rsidRDefault="00460B5E" w:rsidP="00460B5E">
      <w:pPr>
        <w:pStyle w:val="EndNoteBibliography"/>
        <w:spacing w:after="0"/>
      </w:pPr>
      <w:r w:rsidRPr="00460B5E">
        <w:t>68.</w:t>
      </w:r>
      <w:r w:rsidRPr="00460B5E">
        <w:tab/>
        <w:t xml:space="preserve">Trepka-Bloch, C., Cyclic ore formation of some volcanogenic massive sulfide deposits in the skellefte district, Sweden. </w:t>
      </w:r>
      <w:r w:rsidRPr="00460B5E">
        <w:rPr>
          <w:i/>
        </w:rPr>
        <w:t xml:space="preserve">Mineralium Deposita </w:t>
      </w:r>
      <w:r w:rsidRPr="00460B5E">
        <w:rPr>
          <w:b/>
        </w:rPr>
        <w:t>1985,</w:t>
      </w:r>
      <w:r w:rsidRPr="00460B5E">
        <w:t xml:space="preserve"> </w:t>
      </w:r>
      <w:r w:rsidRPr="00460B5E">
        <w:rPr>
          <w:i/>
        </w:rPr>
        <w:t>20</w:t>
      </w:r>
      <w:r w:rsidRPr="00460B5E">
        <w:t xml:space="preserve"> (1), 23-29, 10.1007/bf00204256</w:t>
      </w:r>
    </w:p>
    <w:p w14:paraId="6535D248" w14:textId="77777777" w:rsidR="00460B5E" w:rsidRPr="00460B5E" w:rsidRDefault="00460B5E" w:rsidP="00460B5E">
      <w:pPr>
        <w:pStyle w:val="EndNoteBibliography"/>
        <w:spacing w:after="0"/>
      </w:pPr>
      <w:r w:rsidRPr="00460B5E">
        <w:lastRenderedPageBreak/>
        <w:t>69.</w:t>
      </w:r>
      <w:r w:rsidRPr="00460B5E">
        <w:tab/>
        <w:t xml:space="preserve">Liang, D.;  Ma, R.;  Jiao, S.;  Pang, G.; Feng, S., A facile synthetic approach for copper iron sulfide nanocrystals with enhanced thermoelectric performance. </w:t>
      </w:r>
      <w:r w:rsidRPr="00460B5E">
        <w:rPr>
          <w:i/>
        </w:rPr>
        <w:t xml:space="preserve">Nanoscale </w:t>
      </w:r>
      <w:r w:rsidRPr="00460B5E">
        <w:rPr>
          <w:b/>
        </w:rPr>
        <w:t>2012,</w:t>
      </w:r>
      <w:r w:rsidRPr="00460B5E">
        <w:t xml:space="preserve"> </w:t>
      </w:r>
      <w:r w:rsidRPr="00460B5E">
        <w:rPr>
          <w:i/>
        </w:rPr>
        <w:t>4</w:t>
      </w:r>
      <w:r w:rsidRPr="00460B5E">
        <w:t xml:space="preserve"> (20), 6265-8, 10.1039/c2nr31193c</w:t>
      </w:r>
    </w:p>
    <w:p w14:paraId="5BA2439E" w14:textId="77777777" w:rsidR="00460B5E" w:rsidRPr="00460B5E" w:rsidRDefault="00460B5E" w:rsidP="00460B5E">
      <w:pPr>
        <w:pStyle w:val="EndNoteBibliography"/>
      </w:pPr>
      <w:r w:rsidRPr="00460B5E">
        <w:t>70.</w:t>
      </w:r>
      <w:r w:rsidRPr="00460B5E">
        <w:tab/>
        <w:t>Chen, Y.;  Xu, S.;  Li, Y.;  Jacob, R. J.;  Kuang, Y.;  Liu, B.;  Wang, Y.;  Pastel, G.;  Salamanca-Riba, L. G.;  Zachariah, M. R.; Hu, L., FeS2</w:t>
      </w:r>
    </w:p>
    <w:p w14:paraId="77B97FF7" w14:textId="77777777" w:rsidR="00460B5E" w:rsidRPr="00460B5E" w:rsidRDefault="00460B5E" w:rsidP="00460B5E">
      <w:pPr>
        <w:pStyle w:val="EndNoteBibliography"/>
        <w:spacing w:after="0"/>
      </w:pPr>
      <w:r w:rsidRPr="00460B5E">
        <w:t xml:space="preserve"> Nanoparticles Embedded in Reduced Graphene Oxide toward Robust, High-Performance Electrocatalysts. </w:t>
      </w:r>
      <w:r w:rsidRPr="00460B5E">
        <w:rPr>
          <w:i/>
        </w:rPr>
        <w:t xml:space="preserve">Advanced Energy Materials </w:t>
      </w:r>
      <w:r w:rsidRPr="00460B5E">
        <w:rPr>
          <w:b/>
        </w:rPr>
        <w:t>2017,</w:t>
      </w:r>
      <w:r w:rsidRPr="00460B5E">
        <w:t xml:space="preserve"> </w:t>
      </w:r>
      <w:r w:rsidRPr="00460B5E">
        <w:rPr>
          <w:i/>
        </w:rPr>
        <w:t>7</w:t>
      </w:r>
      <w:r w:rsidRPr="00460B5E">
        <w:t xml:space="preserve"> (19), 10.1002/aenm.201700482</w:t>
      </w:r>
    </w:p>
    <w:p w14:paraId="2686E8D9" w14:textId="77777777" w:rsidR="00460B5E" w:rsidRPr="00460B5E" w:rsidRDefault="00460B5E" w:rsidP="00460B5E">
      <w:pPr>
        <w:pStyle w:val="EndNoteBibliography"/>
        <w:spacing w:after="0"/>
      </w:pPr>
      <w:r w:rsidRPr="00460B5E">
        <w:t>71.</w:t>
      </w:r>
      <w:r w:rsidRPr="00460B5E">
        <w:tab/>
        <w:t xml:space="preserve">Feng, H.;  Si, P.-Z.;  Xiao, X.-F.;  Jin, C.-H.;  Yu, S.-J.;  Li, Z.-F.; Ge, H.-L., Large scale synthesis of FeS coated Fe nanoparticles as reusable magnetic photocatalysts. </w:t>
      </w:r>
      <w:r w:rsidRPr="00460B5E">
        <w:rPr>
          <w:i/>
        </w:rPr>
        <w:t xml:space="preserve">Frontiers of Materials Science </w:t>
      </w:r>
      <w:r w:rsidRPr="00460B5E">
        <w:rPr>
          <w:b/>
        </w:rPr>
        <w:t>2013,</w:t>
      </w:r>
      <w:r w:rsidRPr="00460B5E">
        <w:t xml:space="preserve"> </w:t>
      </w:r>
      <w:r w:rsidRPr="00460B5E">
        <w:rPr>
          <w:i/>
        </w:rPr>
        <w:t>7</w:t>
      </w:r>
      <w:r w:rsidRPr="00460B5E">
        <w:t xml:space="preserve"> (3), 308-311, 10.1007/s11706-013-0213-9</w:t>
      </w:r>
    </w:p>
    <w:p w14:paraId="5E678D82" w14:textId="77777777" w:rsidR="00460B5E" w:rsidRPr="00460B5E" w:rsidRDefault="00460B5E" w:rsidP="00460B5E">
      <w:pPr>
        <w:pStyle w:val="EndNoteBibliography"/>
        <w:spacing w:after="0"/>
      </w:pPr>
      <w:r w:rsidRPr="00460B5E">
        <w:t>72.</w:t>
      </w:r>
      <w:r w:rsidRPr="00460B5E">
        <w:tab/>
        <w:t xml:space="preserve">Kim, E. J.;  Kim, J. H.;  Azad, A. M.; Chang, Y. S., Facile Synthesis and Characterization of Fe/FeS Nanoparticles for Environmental Applications. </w:t>
      </w:r>
      <w:r w:rsidRPr="00460B5E">
        <w:rPr>
          <w:i/>
        </w:rPr>
        <w:t xml:space="preserve">ACS Appl Mater Interfaces </w:t>
      </w:r>
      <w:r w:rsidRPr="00460B5E">
        <w:rPr>
          <w:b/>
        </w:rPr>
        <w:t>2011,</w:t>
      </w:r>
      <w:r w:rsidRPr="00460B5E">
        <w:t xml:space="preserve"> </w:t>
      </w:r>
      <w:r w:rsidRPr="00460B5E">
        <w:rPr>
          <w:i/>
        </w:rPr>
        <w:t>3</w:t>
      </w:r>
      <w:r w:rsidRPr="00460B5E">
        <w:t xml:space="preserve"> (5), 1457-62, 10.1021/am200016v</w:t>
      </w:r>
    </w:p>
    <w:p w14:paraId="0BA16802" w14:textId="77777777" w:rsidR="00460B5E" w:rsidRPr="00460B5E" w:rsidRDefault="00460B5E" w:rsidP="00460B5E">
      <w:pPr>
        <w:pStyle w:val="EndNoteBibliography"/>
        <w:spacing w:after="0"/>
      </w:pPr>
      <w:r w:rsidRPr="00460B5E">
        <w:t>73.</w:t>
      </w:r>
      <w:r w:rsidRPr="00460B5E">
        <w:tab/>
        <w:t xml:space="preserve">Hochella, M. F.;  Spencer, M. G.; Jones, K. L., Nanotechnology: nature's gift or scientists' brainchild? </w:t>
      </w:r>
      <w:r w:rsidRPr="00460B5E">
        <w:rPr>
          <w:i/>
        </w:rPr>
        <w:t xml:space="preserve">Environmental Science: Nano </w:t>
      </w:r>
      <w:r w:rsidRPr="00460B5E">
        <w:rPr>
          <w:b/>
        </w:rPr>
        <w:t>2015,</w:t>
      </w:r>
      <w:r w:rsidRPr="00460B5E">
        <w:t xml:space="preserve"> </w:t>
      </w:r>
      <w:r w:rsidRPr="00460B5E">
        <w:rPr>
          <w:i/>
        </w:rPr>
        <w:t>2</w:t>
      </w:r>
      <w:r w:rsidRPr="00460B5E">
        <w:t xml:space="preserve"> (2), 114-119, 10.1039/c4en00145a</w:t>
      </w:r>
    </w:p>
    <w:p w14:paraId="56689006" w14:textId="77777777" w:rsidR="00460B5E" w:rsidRPr="00460B5E" w:rsidRDefault="00460B5E" w:rsidP="00460B5E">
      <w:pPr>
        <w:pStyle w:val="EndNoteBibliography"/>
        <w:spacing w:after="0"/>
      </w:pPr>
      <w:r w:rsidRPr="00460B5E">
        <w:t>74.</w:t>
      </w:r>
      <w:r w:rsidRPr="00460B5E">
        <w:tab/>
        <w:t xml:space="preserve">Noguchi, T.;  Nakamura, T.;  Kimura, M.;  Zolensky, M. E.;  Tanaka, M.;  Hashimoto, T.;  Konno, M.;  Nakato, A.;  Ogami, T.;  Fujimura, A.;  Abe, M.;  Yada, T.;  Mukai, T.;  Ueno, M.;  Okada, T.;  Shirai, K.;  Ishibashi, Y.; Okazaki, R., Incipient space weathering observed on the surface of Itokawa dust particles. </w:t>
      </w:r>
      <w:r w:rsidRPr="00460B5E">
        <w:rPr>
          <w:i/>
        </w:rPr>
        <w:t xml:space="preserve">Science </w:t>
      </w:r>
      <w:r w:rsidRPr="00460B5E">
        <w:rPr>
          <w:b/>
        </w:rPr>
        <w:t>2011,</w:t>
      </w:r>
      <w:r w:rsidRPr="00460B5E">
        <w:t xml:space="preserve"> </w:t>
      </w:r>
      <w:r w:rsidRPr="00460B5E">
        <w:rPr>
          <w:i/>
        </w:rPr>
        <w:t>333</w:t>
      </w:r>
      <w:r w:rsidRPr="00460B5E">
        <w:t xml:space="preserve"> (6046), 1121-5, 10.1126/science.1207794</w:t>
      </w:r>
    </w:p>
    <w:p w14:paraId="0D5BC295" w14:textId="77777777" w:rsidR="00460B5E" w:rsidRPr="00460B5E" w:rsidRDefault="00460B5E" w:rsidP="00460B5E">
      <w:pPr>
        <w:pStyle w:val="EndNoteBibliography"/>
        <w:spacing w:after="0"/>
      </w:pPr>
      <w:r w:rsidRPr="00460B5E">
        <w:t>75.</w:t>
      </w:r>
      <w:r w:rsidRPr="00460B5E">
        <w:tab/>
        <w:t xml:space="preserve">Benning, L. G.;  Wilkin, R. T.; Barnes, H. L., Reaction pathways in the Fe–S system below 100°C. </w:t>
      </w:r>
      <w:r w:rsidRPr="00460B5E">
        <w:rPr>
          <w:i/>
        </w:rPr>
        <w:t xml:space="preserve">Chemical Geology </w:t>
      </w:r>
      <w:r w:rsidRPr="00460B5E">
        <w:rPr>
          <w:b/>
        </w:rPr>
        <w:t>2000,</w:t>
      </w:r>
      <w:r w:rsidRPr="00460B5E">
        <w:t xml:space="preserve"> </w:t>
      </w:r>
      <w:r w:rsidRPr="00460B5E">
        <w:rPr>
          <w:i/>
        </w:rPr>
        <w:t>167</w:t>
      </w:r>
      <w:r w:rsidRPr="00460B5E">
        <w:t xml:space="preserve"> (1-2), 25-51, 10.1016/s0009-2541(99)00198-9</w:t>
      </w:r>
    </w:p>
    <w:p w14:paraId="25604FA2" w14:textId="77777777" w:rsidR="00460B5E" w:rsidRPr="00460B5E" w:rsidRDefault="00460B5E" w:rsidP="00460B5E">
      <w:pPr>
        <w:pStyle w:val="EndNoteBibliography"/>
        <w:spacing w:after="0"/>
      </w:pPr>
      <w:r w:rsidRPr="00460B5E">
        <w:t>76.</w:t>
      </w:r>
      <w:r w:rsidRPr="00460B5E">
        <w:tab/>
        <w:t xml:space="preserve">Hunger, S.; Benning, L. G., Greigite: a true intermediate on the polysulfide pathway to pyrite. </w:t>
      </w:r>
      <w:r w:rsidRPr="00460B5E">
        <w:rPr>
          <w:i/>
        </w:rPr>
        <w:t xml:space="preserve">Geochem Trans </w:t>
      </w:r>
      <w:r w:rsidRPr="00460B5E">
        <w:rPr>
          <w:b/>
        </w:rPr>
        <w:t>2007,</w:t>
      </w:r>
      <w:r w:rsidRPr="00460B5E">
        <w:t xml:space="preserve"> </w:t>
      </w:r>
      <w:r w:rsidRPr="00460B5E">
        <w:rPr>
          <w:i/>
        </w:rPr>
        <w:t>8</w:t>
      </w:r>
      <w:r w:rsidRPr="00460B5E">
        <w:t>, 1, 10.1186/1467-4866-8-1</w:t>
      </w:r>
    </w:p>
    <w:p w14:paraId="586C5F90" w14:textId="77777777" w:rsidR="00460B5E" w:rsidRPr="00460B5E" w:rsidRDefault="00460B5E" w:rsidP="00460B5E">
      <w:pPr>
        <w:pStyle w:val="EndNoteBibliography"/>
        <w:spacing w:after="0"/>
      </w:pPr>
      <w:r w:rsidRPr="00460B5E">
        <w:t>77.</w:t>
      </w:r>
      <w:r w:rsidRPr="00460B5E">
        <w:tab/>
        <w:t xml:space="preserve">Maher, B. A.; Thompson, R., </w:t>
      </w:r>
      <w:r w:rsidRPr="00460B5E">
        <w:rPr>
          <w:i/>
        </w:rPr>
        <w:t>Quaternary climates, environments and magnetism</w:t>
      </w:r>
      <w:r w:rsidRPr="00460B5E">
        <w:t>. Cambridge University Press: Cambridge, United Kingdom, 1999.</w:t>
      </w:r>
    </w:p>
    <w:p w14:paraId="653BBEA7" w14:textId="77777777" w:rsidR="00460B5E" w:rsidRPr="00460B5E" w:rsidRDefault="00460B5E" w:rsidP="00460B5E">
      <w:pPr>
        <w:pStyle w:val="EndNoteBibliography"/>
        <w:spacing w:after="0"/>
      </w:pPr>
      <w:r w:rsidRPr="00460B5E">
        <w:t>78.</w:t>
      </w:r>
      <w:r w:rsidRPr="00460B5E">
        <w:tab/>
        <w:t xml:space="preserve">Whitney, J. A.; Stormer Jr, J. C., Igneous sulfides in the Fish Canyon Tuff and the role of sulfur in calc-alkaline magmas. </w:t>
      </w:r>
      <w:r w:rsidRPr="00460B5E">
        <w:rPr>
          <w:i/>
        </w:rPr>
        <w:t xml:space="preserve">Geology </w:t>
      </w:r>
      <w:r w:rsidRPr="00460B5E">
        <w:rPr>
          <w:b/>
        </w:rPr>
        <w:t>1983,</w:t>
      </w:r>
      <w:r w:rsidRPr="00460B5E">
        <w:t xml:space="preserve"> </w:t>
      </w:r>
      <w:r w:rsidRPr="00460B5E">
        <w:rPr>
          <w:i/>
        </w:rPr>
        <w:t>11</w:t>
      </w:r>
      <w:r w:rsidRPr="00460B5E">
        <w:t xml:space="preserve"> (2), 99-102, </w:t>
      </w:r>
    </w:p>
    <w:p w14:paraId="7DB73289" w14:textId="77777777" w:rsidR="00460B5E" w:rsidRPr="00460B5E" w:rsidRDefault="00460B5E" w:rsidP="00460B5E">
      <w:pPr>
        <w:pStyle w:val="EndNoteBibliography"/>
        <w:spacing w:after="0"/>
      </w:pPr>
      <w:r w:rsidRPr="00460B5E">
        <w:t>79.</w:t>
      </w:r>
      <w:r w:rsidRPr="00460B5E">
        <w:tab/>
        <w:t xml:space="preserve">Peiffer, S.;  Behrends, T.;  Hellige, K.;  Larese-Casanova, P.;  Wan, M.; Pollok, K., Pyrite formation and mineral transformation pathways upon sulfidation of ferric hydroxides depend on mineral type and sulfide concentration. </w:t>
      </w:r>
      <w:r w:rsidRPr="00460B5E">
        <w:rPr>
          <w:i/>
        </w:rPr>
        <w:t xml:space="preserve">Chemical Geology </w:t>
      </w:r>
      <w:r w:rsidRPr="00460B5E">
        <w:rPr>
          <w:b/>
        </w:rPr>
        <w:t>2015,</w:t>
      </w:r>
      <w:r w:rsidRPr="00460B5E">
        <w:t xml:space="preserve"> </w:t>
      </w:r>
      <w:r w:rsidRPr="00460B5E">
        <w:rPr>
          <w:i/>
        </w:rPr>
        <w:t>400</w:t>
      </w:r>
      <w:r w:rsidRPr="00460B5E">
        <w:t>, 44-55, 10.1016/j.chemgeo.2015.01.023</w:t>
      </w:r>
    </w:p>
    <w:p w14:paraId="4A9402F4" w14:textId="77777777" w:rsidR="00460B5E" w:rsidRPr="00460B5E" w:rsidRDefault="00460B5E" w:rsidP="00460B5E">
      <w:pPr>
        <w:pStyle w:val="EndNoteBibliography"/>
        <w:spacing w:after="0"/>
      </w:pPr>
      <w:r w:rsidRPr="00460B5E">
        <w:t>80.</w:t>
      </w:r>
      <w:r w:rsidRPr="00460B5E">
        <w:tab/>
        <w:t xml:space="preserve">Berner, R. A., Sedimentary pyrite formation: An update. </w:t>
      </w:r>
      <w:r w:rsidRPr="00460B5E">
        <w:rPr>
          <w:i/>
        </w:rPr>
        <w:t xml:space="preserve">Geochimica et Cosmochimica Acta </w:t>
      </w:r>
      <w:r w:rsidRPr="00460B5E">
        <w:rPr>
          <w:b/>
        </w:rPr>
        <w:t>1984,</w:t>
      </w:r>
      <w:r w:rsidRPr="00460B5E">
        <w:t xml:space="preserve"> </w:t>
      </w:r>
      <w:r w:rsidRPr="00460B5E">
        <w:rPr>
          <w:i/>
        </w:rPr>
        <w:t>48</w:t>
      </w:r>
      <w:r w:rsidRPr="00460B5E">
        <w:t xml:space="preserve"> (4), 605-615, 10.1016/0016-7037(84)90089-9</w:t>
      </w:r>
    </w:p>
    <w:p w14:paraId="4C7BEA5E" w14:textId="77777777" w:rsidR="00460B5E" w:rsidRPr="00460B5E" w:rsidRDefault="00460B5E" w:rsidP="00460B5E">
      <w:pPr>
        <w:pStyle w:val="EndNoteBibliography"/>
        <w:spacing w:after="0"/>
      </w:pPr>
      <w:r w:rsidRPr="00460B5E">
        <w:lastRenderedPageBreak/>
        <w:t>81.</w:t>
      </w:r>
      <w:r w:rsidRPr="00460B5E">
        <w:tab/>
        <w:t xml:space="preserve">Butler, E. C.; Hayes, K. F., Kinetics of the Transformation of Trichloroethylene and Tetrachloroethylene by Iron Sulfide. </w:t>
      </w:r>
      <w:r w:rsidRPr="00460B5E">
        <w:rPr>
          <w:i/>
        </w:rPr>
        <w:t xml:space="preserve">Environmental Science &amp; Technology </w:t>
      </w:r>
      <w:r w:rsidRPr="00460B5E">
        <w:rPr>
          <w:b/>
        </w:rPr>
        <w:t>1999,</w:t>
      </w:r>
      <w:r w:rsidRPr="00460B5E">
        <w:t xml:space="preserve"> </w:t>
      </w:r>
      <w:r w:rsidRPr="00460B5E">
        <w:rPr>
          <w:i/>
        </w:rPr>
        <w:t>33</w:t>
      </w:r>
      <w:r w:rsidRPr="00460B5E">
        <w:t xml:space="preserve"> (12), 2021-2027, 10.1021/es9809455</w:t>
      </w:r>
    </w:p>
    <w:p w14:paraId="2F719213" w14:textId="77777777" w:rsidR="00460B5E" w:rsidRPr="00460B5E" w:rsidRDefault="00460B5E" w:rsidP="00460B5E">
      <w:pPr>
        <w:pStyle w:val="EndNoteBibliography"/>
        <w:spacing w:after="0"/>
      </w:pPr>
      <w:r w:rsidRPr="00460B5E">
        <w:t>82.</w:t>
      </w:r>
      <w:r w:rsidRPr="00460B5E">
        <w:tab/>
        <w:t xml:space="preserve">Dries, J.;  Bastiaens, L.;  Springael, D.;  Diels, L.; Agathos, S. N., Kinetics of trichloroethene (TCE) reduction by zero-valent iron: effect of medium composition. In </w:t>
      </w:r>
      <w:r w:rsidRPr="00460B5E">
        <w:rPr>
          <w:i/>
        </w:rPr>
        <w:t>Groundwater Quality: Natural and Enhanced Restoration of Groundwater Pollution</w:t>
      </w:r>
      <w:r w:rsidRPr="00460B5E">
        <w:t>, Thornton, S. F.; Oswald, S. E., Eds. 2002; pp 397-402.</w:t>
      </w:r>
    </w:p>
    <w:p w14:paraId="25A0A5D2" w14:textId="77777777" w:rsidR="00460B5E" w:rsidRPr="00460B5E" w:rsidRDefault="00460B5E" w:rsidP="00460B5E">
      <w:pPr>
        <w:pStyle w:val="EndNoteBibliography"/>
        <w:spacing w:after="0"/>
      </w:pPr>
      <w:r w:rsidRPr="00460B5E">
        <w:t>83.</w:t>
      </w:r>
      <w:r w:rsidRPr="00460B5E">
        <w:tab/>
        <w:t xml:space="preserve">Fan, D.;  Lan, Y.;  Tratnyek, P. G.;  Johnson, R. L.;  Filip, J.;  O'Carroll, D. M.;  Nunez Garcia, A.; Agrawal, A., Sulfidation of Iron-Based Materials: A Review of Processes and Implications for Water Treatment and Remediation. </w:t>
      </w:r>
      <w:r w:rsidRPr="00460B5E">
        <w:rPr>
          <w:i/>
        </w:rPr>
        <w:t xml:space="preserve">Environ Sci Technol </w:t>
      </w:r>
      <w:r w:rsidRPr="00460B5E">
        <w:rPr>
          <w:b/>
        </w:rPr>
        <w:t>2017,</w:t>
      </w:r>
      <w:r w:rsidRPr="00460B5E">
        <w:t xml:space="preserve"> </w:t>
      </w:r>
      <w:r w:rsidRPr="00460B5E">
        <w:rPr>
          <w:i/>
        </w:rPr>
        <w:t>51</w:t>
      </w:r>
      <w:r w:rsidRPr="00460B5E">
        <w:t xml:space="preserve"> (22), 13070-13085, 10.1021/acs.est.7b04177</w:t>
      </w:r>
    </w:p>
    <w:p w14:paraId="5BA6AA8B" w14:textId="77777777" w:rsidR="00460B5E" w:rsidRPr="00460B5E" w:rsidRDefault="00460B5E" w:rsidP="00460B5E">
      <w:pPr>
        <w:pStyle w:val="EndNoteBibliography"/>
        <w:spacing w:after="0"/>
      </w:pPr>
      <w:r w:rsidRPr="00460B5E">
        <w:t>84.</w:t>
      </w:r>
      <w:r w:rsidRPr="00460B5E">
        <w:tab/>
        <w:t xml:space="preserve">Hellige, K.;  Pollok, K.;  Larese-Casanova, P.;  Behrends, T.; Peiffer, S., Pathways of ferrous iron mineral formation upon sulfidation of lepidocrocite surfaces. </w:t>
      </w:r>
      <w:r w:rsidRPr="00460B5E">
        <w:rPr>
          <w:i/>
        </w:rPr>
        <w:t xml:space="preserve">Geochimica et Cosmochimica Acta </w:t>
      </w:r>
      <w:r w:rsidRPr="00460B5E">
        <w:rPr>
          <w:b/>
        </w:rPr>
        <w:t>2012,</w:t>
      </w:r>
      <w:r w:rsidRPr="00460B5E">
        <w:t xml:space="preserve"> </w:t>
      </w:r>
      <w:r w:rsidRPr="00460B5E">
        <w:rPr>
          <w:i/>
        </w:rPr>
        <w:t>81</w:t>
      </w:r>
      <w:r w:rsidRPr="00460B5E">
        <w:t>, 69-81, 10.1016/j.gca.2011.12.014</w:t>
      </w:r>
    </w:p>
    <w:p w14:paraId="42C897B2" w14:textId="77777777" w:rsidR="00460B5E" w:rsidRPr="00460B5E" w:rsidRDefault="00460B5E" w:rsidP="00460B5E">
      <w:pPr>
        <w:pStyle w:val="EndNoteBibliography"/>
        <w:spacing w:after="0"/>
      </w:pPr>
      <w:r w:rsidRPr="00460B5E">
        <w:t>85.</w:t>
      </w:r>
      <w:r w:rsidRPr="00460B5E">
        <w:tab/>
        <w:t xml:space="preserve">Burton, E. D.;  Bush, R. T.;  Sullivan, L. A.;  Hocking, R. K.;  Mitchell, D. R.;  Johnston, S. G.;  Fitzpatrick, R. W.;  Raven, M.;  McClure, S.; Jang, L. Y., Iron-monosulfide oxidation in natural sediments: resolving microbially mediated S transformations using XANES, electron microscopy, and selective extractions. </w:t>
      </w:r>
      <w:r w:rsidRPr="00460B5E">
        <w:rPr>
          <w:i/>
        </w:rPr>
        <w:t xml:space="preserve">Environ Sci Technol </w:t>
      </w:r>
      <w:r w:rsidRPr="00460B5E">
        <w:rPr>
          <w:b/>
        </w:rPr>
        <w:t>2009,</w:t>
      </w:r>
      <w:r w:rsidRPr="00460B5E">
        <w:t xml:space="preserve"> </w:t>
      </w:r>
      <w:r w:rsidRPr="00460B5E">
        <w:rPr>
          <w:i/>
        </w:rPr>
        <w:t>43</w:t>
      </w:r>
      <w:r w:rsidRPr="00460B5E">
        <w:t xml:space="preserve"> (9), 3128-34, 10.1021/es8036548</w:t>
      </w:r>
    </w:p>
    <w:p w14:paraId="1E98C339" w14:textId="77777777" w:rsidR="00460B5E" w:rsidRPr="00460B5E" w:rsidRDefault="00460B5E" w:rsidP="00460B5E">
      <w:pPr>
        <w:pStyle w:val="EndNoteBibliography"/>
        <w:spacing w:after="0"/>
      </w:pPr>
      <w:r w:rsidRPr="00460B5E">
        <w:t>86.</w:t>
      </w:r>
      <w:r w:rsidRPr="00460B5E">
        <w:tab/>
        <w:t xml:space="preserve">Picard, A.;  Gartman, A.;  Clarke, D. R.; Girguis, P. R., Sulfate-reducing bacteria influence the nucleation and growth of mackinawite and greigite. </w:t>
      </w:r>
      <w:r w:rsidRPr="00460B5E">
        <w:rPr>
          <w:i/>
        </w:rPr>
        <w:t xml:space="preserve">Geochimica et Cosmochimica Acta </w:t>
      </w:r>
      <w:r w:rsidRPr="00460B5E">
        <w:rPr>
          <w:b/>
        </w:rPr>
        <w:t>2018,</w:t>
      </w:r>
      <w:r w:rsidRPr="00460B5E">
        <w:t xml:space="preserve"> </w:t>
      </w:r>
      <w:r w:rsidRPr="00460B5E">
        <w:rPr>
          <w:i/>
        </w:rPr>
        <w:t>220</w:t>
      </w:r>
      <w:r w:rsidRPr="00460B5E">
        <w:t>, 367-384, 10.1016/j.gca.2017.10.006</w:t>
      </w:r>
    </w:p>
    <w:p w14:paraId="665741AE" w14:textId="77777777" w:rsidR="00460B5E" w:rsidRPr="00460B5E" w:rsidRDefault="00460B5E" w:rsidP="00460B5E">
      <w:pPr>
        <w:pStyle w:val="EndNoteBibliography"/>
        <w:spacing w:after="0"/>
      </w:pPr>
      <w:r w:rsidRPr="00460B5E">
        <w:t>87.</w:t>
      </w:r>
      <w:r w:rsidRPr="00460B5E">
        <w:tab/>
        <w:t xml:space="preserve">Yabusaki, S.;  Cantrell, K.;  Sass, B.; Steefel, C., Multicomponent reactive transport in an in situ zero-valent iron cell. </w:t>
      </w:r>
      <w:r w:rsidRPr="00460B5E">
        <w:rPr>
          <w:i/>
        </w:rPr>
        <w:t xml:space="preserve">Environ Sci Technol </w:t>
      </w:r>
      <w:r w:rsidRPr="00460B5E">
        <w:rPr>
          <w:b/>
        </w:rPr>
        <w:t>2001,</w:t>
      </w:r>
      <w:r w:rsidRPr="00460B5E">
        <w:t xml:space="preserve"> </w:t>
      </w:r>
      <w:r w:rsidRPr="00460B5E">
        <w:rPr>
          <w:i/>
        </w:rPr>
        <w:t>35</w:t>
      </w:r>
      <w:r w:rsidRPr="00460B5E">
        <w:t xml:space="preserve"> (7), 1493-503, 10.1021/es001209f</w:t>
      </w:r>
    </w:p>
    <w:p w14:paraId="39081224" w14:textId="77777777" w:rsidR="00460B5E" w:rsidRPr="00460B5E" w:rsidRDefault="00460B5E" w:rsidP="00460B5E">
      <w:pPr>
        <w:pStyle w:val="EndNoteBibliography"/>
        <w:spacing w:after="0"/>
      </w:pPr>
      <w:r w:rsidRPr="00460B5E">
        <w:t>88.</w:t>
      </w:r>
      <w:r w:rsidRPr="00460B5E">
        <w:tab/>
        <w:t xml:space="preserve">Savage, K. S.;  Tingle, T. N.;  O’Day, P. A.;  Waychunas, G. A.; Bird, D. K., Arsenic speciation in pyrite and secondary weathering phases, Mother Lode Gold District, Tuolumne County, California. </w:t>
      </w:r>
      <w:r w:rsidRPr="00460B5E">
        <w:rPr>
          <w:i/>
        </w:rPr>
        <w:t xml:space="preserve">Applied Geochemistry </w:t>
      </w:r>
      <w:r w:rsidRPr="00460B5E">
        <w:rPr>
          <w:b/>
        </w:rPr>
        <w:t>2000,</w:t>
      </w:r>
      <w:r w:rsidRPr="00460B5E">
        <w:t xml:space="preserve"> </w:t>
      </w:r>
      <w:r w:rsidRPr="00460B5E">
        <w:rPr>
          <w:i/>
        </w:rPr>
        <w:t>15</w:t>
      </w:r>
      <w:r w:rsidRPr="00460B5E">
        <w:t xml:space="preserve"> (8), 1219-1244, 10.1016/s0883-2927(99)00115-8</w:t>
      </w:r>
    </w:p>
    <w:p w14:paraId="4D42FF93" w14:textId="77777777" w:rsidR="00460B5E" w:rsidRPr="00460B5E" w:rsidRDefault="00460B5E" w:rsidP="00460B5E">
      <w:pPr>
        <w:pStyle w:val="EndNoteBibliography"/>
        <w:spacing w:after="0"/>
      </w:pPr>
      <w:r w:rsidRPr="00460B5E">
        <w:t>89.</w:t>
      </w:r>
      <w:r w:rsidRPr="00460B5E">
        <w:tab/>
        <w:t xml:space="preserve">Richards, J. P.; Kerrich, R., The Porgera gold mine, Papua New Guinea; magmatic hydrothermal to epithermal evolution of an alkalic-type precious metal deposit. </w:t>
      </w:r>
      <w:r w:rsidRPr="00460B5E">
        <w:rPr>
          <w:i/>
        </w:rPr>
        <w:t xml:space="preserve">Economic Geology </w:t>
      </w:r>
      <w:r w:rsidRPr="00460B5E">
        <w:rPr>
          <w:b/>
        </w:rPr>
        <w:t>1993,</w:t>
      </w:r>
      <w:r w:rsidRPr="00460B5E">
        <w:t xml:space="preserve"> </w:t>
      </w:r>
      <w:r w:rsidRPr="00460B5E">
        <w:rPr>
          <w:i/>
        </w:rPr>
        <w:t>88</w:t>
      </w:r>
      <w:r w:rsidRPr="00460B5E">
        <w:t xml:space="preserve"> (5), 1017-1052, 10.2113/gsecongeo.88.5.1017</w:t>
      </w:r>
    </w:p>
    <w:p w14:paraId="2E2C0A73" w14:textId="77777777" w:rsidR="00460B5E" w:rsidRPr="00460B5E" w:rsidRDefault="00460B5E" w:rsidP="00460B5E">
      <w:pPr>
        <w:pStyle w:val="EndNoteBibliography"/>
        <w:spacing w:after="0"/>
      </w:pPr>
      <w:r w:rsidRPr="00460B5E">
        <w:t>90.</w:t>
      </w:r>
      <w:r w:rsidRPr="00460B5E">
        <w:tab/>
        <w:t xml:space="preserve">MacLean, P. J.; Fleet, M. E., Detrital pyrite in the Witwatersrand gold fields of South Africa; evidence from truncated growth banding. </w:t>
      </w:r>
      <w:r w:rsidRPr="00460B5E">
        <w:rPr>
          <w:i/>
        </w:rPr>
        <w:t xml:space="preserve">Economic Geology </w:t>
      </w:r>
      <w:r w:rsidRPr="00460B5E">
        <w:rPr>
          <w:b/>
        </w:rPr>
        <w:t>1989,</w:t>
      </w:r>
      <w:r w:rsidRPr="00460B5E">
        <w:t xml:space="preserve"> </w:t>
      </w:r>
      <w:r w:rsidRPr="00460B5E">
        <w:rPr>
          <w:i/>
        </w:rPr>
        <w:t>84</w:t>
      </w:r>
      <w:r w:rsidRPr="00460B5E">
        <w:t xml:space="preserve"> (7), 2008-2011, 10.2113/gsecongeo.84.7.2008</w:t>
      </w:r>
    </w:p>
    <w:p w14:paraId="47E5E752" w14:textId="77777777" w:rsidR="00460B5E" w:rsidRPr="00460B5E" w:rsidRDefault="00460B5E" w:rsidP="00460B5E">
      <w:pPr>
        <w:pStyle w:val="EndNoteBibliography"/>
        <w:spacing w:after="0"/>
      </w:pPr>
      <w:r w:rsidRPr="00460B5E">
        <w:t>91.</w:t>
      </w:r>
      <w:r w:rsidRPr="00460B5E">
        <w:tab/>
        <w:t xml:space="preserve">Watson, J. H. P.;  Cressey, B. A.;  Roberts, A. P.;  Ellwood, D. C.;  Charnock, J. M.; Soper, A. K., Structural and magnetic studies on heavy-metal-adsorbing iron sulphide nanoparticles produced by sulphate-reducing bacteria. </w:t>
      </w:r>
      <w:r w:rsidRPr="00460B5E">
        <w:rPr>
          <w:i/>
        </w:rPr>
        <w:t xml:space="preserve">Journal of Magnetism and Magnetic Materials </w:t>
      </w:r>
      <w:r w:rsidRPr="00460B5E">
        <w:rPr>
          <w:b/>
        </w:rPr>
        <w:t>2000,</w:t>
      </w:r>
      <w:r w:rsidRPr="00460B5E">
        <w:t xml:space="preserve"> </w:t>
      </w:r>
      <w:r w:rsidRPr="00460B5E">
        <w:rPr>
          <w:i/>
        </w:rPr>
        <w:t>214</w:t>
      </w:r>
      <w:r w:rsidRPr="00460B5E">
        <w:t xml:space="preserve"> (1-2), 13-30, 10.1016/s0304-8853(00)00025-1</w:t>
      </w:r>
    </w:p>
    <w:p w14:paraId="23499847" w14:textId="77777777" w:rsidR="00460B5E" w:rsidRPr="00460B5E" w:rsidRDefault="00460B5E" w:rsidP="00460B5E">
      <w:pPr>
        <w:pStyle w:val="EndNoteBibliography"/>
        <w:spacing w:after="0"/>
      </w:pPr>
      <w:r w:rsidRPr="00460B5E">
        <w:lastRenderedPageBreak/>
        <w:t>92.</w:t>
      </w:r>
      <w:r w:rsidRPr="00460B5E">
        <w:tab/>
        <w:t xml:space="preserve">Friedrich, M. W.; Finster, K. W., Geochemistry. How sulfur beats iron. </w:t>
      </w:r>
      <w:r w:rsidRPr="00460B5E">
        <w:rPr>
          <w:i/>
        </w:rPr>
        <w:t xml:space="preserve">Science </w:t>
      </w:r>
      <w:r w:rsidRPr="00460B5E">
        <w:rPr>
          <w:b/>
        </w:rPr>
        <w:t>2014,</w:t>
      </w:r>
      <w:r w:rsidRPr="00460B5E">
        <w:t xml:space="preserve"> </w:t>
      </w:r>
      <w:r w:rsidRPr="00460B5E">
        <w:rPr>
          <w:i/>
        </w:rPr>
        <w:t>344</w:t>
      </w:r>
      <w:r w:rsidRPr="00460B5E">
        <w:t xml:space="preserve"> (6187), 974-5, 10.1126/science.1255442</w:t>
      </w:r>
    </w:p>
    <w:p w14:paraId="17778FF0" w14:textId="77777777" w:rsidR="00460B5E" w:rsidRPr="00460B5E" w:rsidRDefault="00460B5E" w:rsidP="00460B5E">
      <w:pPr>
        <w:pStyle w:val="EndNoteBibliography"/>
        <w:spacing w:after="0"/>
      </w:pPr>
      <w:r w:rsidRPr="00460B5E">
        <w:t>93.</w:t>
      </w:r>
      <w:r w:rsidRPr="00460B5E">
        <w:tab/>
        <w:t xml:space="preserve">Kim, Y.;  Lee, Y.; Roh, Y., Microbial Synthesis of Iron Sulfide (FeS) and Iron Carbonate (FeCO3) Nanoparticles. </w:t>
      </w:r>
      <w:r w:rsidRPr="00460B5E">
        <w:rPr>
          <w:i/>
        </w:rPr>
        <w:t xml:space="preserve">J Nanosci Nanotechnol </w:t>
      </w:r>
      <w:r w:rsidRPr="00460B5E">
        <w:rPr>
          <w:b/>
        </w:rPr>
        <w:t>2015,</w:t>
      </w:r>
      <w:r w:rsidRPr="00460B5E">
        <w:t xml:space="preserve"> </w:t>
      </w:r>
      <w:r w:rsidRPr="00460B5E">
        <w:rPr>
          <w:i/>
        </w:rPr>
        <w:t>15</w:t>
      </w:r>
      <w:r w:rsidRPr="00460B5E">
        <w:t xml:space="preserve"> (8), 5794-7, 10.1166/jnn.2015.10457</w:t>
      </w:r>
    </w:p>
    <w:p w14:paraId="44B514AE" w14:textId="77777777" w:rsidR="00460B5E" w:rsidRPr="00460B5E" w:rsidRDefault="00460B5E" w:rsidP="00460B5E">
      <w:pPr>
        <w:pStyle w:val="EndNoteBibliography"/>
        <w:spacing w:after="0"/>
      </w:pPr>
      <w:r w:rsidRPr="00460B5E">
        <w:t>94.</w:t>
      </w:r>
      <w:r w:rsidRPr="00460B5E">
        <w:tab/>
        <w:t xml:space="preserve">Watson, J. H. P.;  Ellwood, D. C.;  Soper, A. K.; Charnock, J., Nanosized strongly-magnetic bacterially-produced iron sulfide materials. </w:t>
      </w:r>
      <w:r w:rsidRPr="00460B5E">
        <w:rPr>
          <w:i/>
        </w:rPr>
        <w:t xml:space="preserve">Journal of Magnetism and Magnetic Materials </w:t>
      </w:r>
      <w:r w:rsidRPr="00460B5E">
        <w:rPr>
          <w:b/>
        </w:rPr>
        <w:t>1999,</w:t>
      </w:r>
      <w:r w:rsidRPr="00460B5E">
        <w:t xml:space="preserve"> </w:t>
      </w:r>
      <w:r w:rsidRPr="00460B5E">
        <w:rPr>
          <w:i/>
        </w:rPr>
        <w:t>203</w:t>
      </w:r>
      <w:r w:rsidRPr="00460B5E">
        <w:t xml:space="preserve"> (1-3), 69-72, 10.1016/s0304-8853(99)00191-2</w:t>
      </w:r>
    </w:p>
    <w:p w14:paraId="6A85B4AE" w14:textId="77777777" w:rsidR="00460B5E" w:rsidRPr="00460B5E" w:rsidRDefault="00460B5E" w:rsidP="00460B5E">
      <w:pPr>
        <w:pStyle w:val="EndNoteBibliography"/>
        <w:spacing w:after="0"/>
      </w:pPr>
      <w:r w:rsidRPr="00460B5E">
        <w:t>95.</w:t>
      </w:r>
      <w:r w:rsidRPr="00460B5E">
        <w:tab/>
        <w:t xml:space="preserve">Bosch, J.;  Lee, K. Y.;  Jordan, G.;  Kim, K. W.; Meckenstock, R. U., Anaerobic, nitrate-dependent oxidation of pyrite nanoparticles by Thiobacillus denitrificans. </w:t>
      </w:r>
      <w:r w:rsidRPr="00460B5E">
        <w:rPr>
          <w:i/>
        </w:rPr>
        <w:t xml:space="preserve">Environ Sci Technol </w:t>
      </w:r>
      <w:r w:rsidRPr="00460B5E">
        <w:rPr>
          <w:b/>
        </w:rPr>
        <w:t>2012,</w:t>
      </w:r>
      <w:r w:rsidRPr="00460B5E">
        <w:t xml:space="preserve"> </w:t>
      </w:r>
      <w:r w:rsidRPr="00460B5E">
        <w:rPr>
          <w:i/>
        </w:rPr>
        <w:t>46</w:t>
      </w:r>
      <w:r w:rsidRPr="00460B5E">
        <w:t xml:space="preserve"> (4), 2095-101, 10.1021/es2022329</w:t>
      </w:r>
    </w:p>
    <w:p w14:paraId="652DC6A9" w14:textId="77777777" w:rsidR="00460B5E" w:rsidRPr="00460B5E" w:rsidRDefault="00460B5E" w:rsidP="00460B5E">
      <w:pPr>
        <w:pStyle w:val="EndNoteBibliography"/>
        <w:spacing w:after="0"/>
      </w:pPr>
      <w:r w:rsidRPr="00460B5E">
        <w:t>96.</w:t>
      </w:r>
      <w:r w:rsidRPr="00460B5E">
        <w:tab/>
        <w:t xml:space="preserve">Elderfield, H.; Schultz, A., Mid-Ocean Ridge Hydrothermal Fluxes and the Chemical Composition of the Ocean. </w:t>
      </w:r>
      <w:r w:rsidRPr="00460B5E">
        <w:rPr>
          <w:i/>
        </w:rPr>
        <w:t xml:space="preserve">Annual Review of Earth and Planetary Sciences </w:t>
      </w:r>
      <w:r w:rsidRPr="00460B5E">
        <w:rPr>
          <w:b/>
        </w:rPr>
        <w:t>1996,</w:t>
      </w:r>
      <w:r w:rsidRPr="00460B5E">
        <w:t xml:space="preserve"> </w:t>
      </w:r>
      <w:r w:rsidRPr="00460B5E">
        <w:rPr>
          <w:i/>
        </w:rPr>
        <w:t>24</w:t>
      </w:r>
      <w:r w:rsidRPr="00460B5E">
        <w:t xml:space="preserve"> (1), 191-224, 10.1146/annurev.earth.24.1.191</w:t>
      </w:r>
    </w:p>
    <w:p w14:paraId="20B988F1" w14:textId="77777777" w:rsidR="00460B5E" w:rsidRPr="00460B5E" w:rsidRDefault="00460B5E" w:rsidP="00460B5E">
      <w:pPr>
        <w:pStyle w:val="EndNoteBibliography"/>
        <w:spacing w:after="0"/>
      </w:pPr>
      <w:r w:rsidRPr="00460B5E">
        <w:t>97.</w:t>
      </w:r>
      <w:r w:rsidRPr="00460B5E">
        <w:tab/>
        <w:t xml:space="preserve">Yücel, M.;  Gartman, A.;  Chan, C. S.; Luther, G. W., Hydrothermal vents as a kinetically stable source of iron-sulphide-bearing nanoparticles to the ocean. </w:t>
      </w:r>
      <w:r w:rsidRPr="00460B5E">
        <w:rPr>
          <w:i/>
        </w:rPr>
        <w:t xml:space="preserve">Nature Geoscience </w:t>
      </w:r>
      <w:r w:rsidRPr="00460B5E">
        <w:rPr>
          <w:b/>
        </w:rPr>
        <w:t>2011,</w:t>
      </w:r>
      <w:r w:rsidRPr="00460B5E">
        <w:t xml:space="preserve"> </w:t>
      </w:r>
      <w:r w:rsidRPr="00460B5E">
        <w:rPr>
          <w:i/>
        </w:rPr>
        <w:t>4</w:t>
      </w:r>
      <w:r w:rsidRPr="00460B5E">
        <w:t xml:space="preserve"> (6), 367-371, 10.1038/ngeo1148</w:t>
      </w:r>
    </w:p>
    <w:p w14:paraId="6AD3E716" w14:textId="77777777" w:rsidR="00460B5E" w:rsidRPr="00460B5E" w:rsidRDefault="00460B5E" w:rsidP="00460B5E">
      <w:pPr>
        <w:pStyle w:val="EndNoteBibliography"/>
        <w:spacing w:after="0"/>
      </w:pPr>
      <w:r w:rsidRPr="00460B5E">
        <w:t>98.</w:t>
      </w:r>
      <w:r w:rsidRPr="00460B5E">
        <w:tab/>
        <w:t xml:space="preserve">Gartman, A.; Luther, G. W., Comparison of pyrite (FeS2) synthesis mechanisms to reproduce natural FeS2 nanoparticles found at hydrothermal vents. </w:t>
      </w:r>
      <w:r w:rsidRPr="00460B5E">
        <w:rPr>
          <w:i/>
        </w:rPr>
        <w:t xml:space="preserve">Geochimica et Cosmochimica Acta </w:t>
      </w:r>
      <w:r w:rsidRPr="00460B5E">
        <w:rPr>
          <w:b/>
        </w:rPr>
        <w:t>2013,</w:t>
      </w:r>
      <w:r w:rsidRPr="00460B5E">
        <w:t xml:space="preserve"> </w:t>
      </w:r>
      <w:r w:rsidRPr="00460B5E">
        <w:rPr>
          <w:i/>
        </w:rPr>
        <w:t>120</w:t>
      </w:r>
      <w:r w:rsidRPr="00460B5E">
        <w:t>, 447-458, 10.1016/j.gca.2013.06.016</w:t>
      </w:r>
    </w:p>
    <w:p w14:paraId="51707B6B" w14:textId="77777777" w:rsidR="00460B5E" w:rsidRPr="00460B5E" w:rsidRDefault="00460B5E" w:rsidP="00460B5E">
      <w:pPr>
        <w:pStyle w:val="EndNoteBibliography"/>
        <w:spacing w:after="0"/>
      </w:pPr>
      <w:r w:rsidRPr="00460B5E">
        <w:t>99.</w:t>
      </w:r>
      <w:r w:rsidRPr="00460B5E">
        <w:tab/>
        <w:t xml:space="preserve">Mottl, M. J.; McConachy, T. F., Chemical processes in buoyant hydrothermal plumes on the East Pacific Rise near 21°N. </w:t>
      </w:r>
      <w:r w:rsidRPr="00460B5E">
        <w:rPr>
          <w:i/>
        </w:rPr>
        <w:t xml:space="preserve">Geochimica et Cosmochimica Acta </w:t>
      </w:r>
      <w:r w:rsidRPr="00460B5E">
        <w:rPr>
          <w:b/>
        </w:rPr>
        <w:t>1990,</w:t>
      </w:r>
      <w:r w:rsidRPr="00460B5E">
        <w:t xml:space="preserve"> </w:t>
      </w:r>
      <w:r w:rsidRPr="00460B5E">
        <w:rPr>
          <w:i/>
        </w:rPr>
        <w:t>54</w:t>
      </w:r>
      <w:r w:rsidRPr="00460B5E">
        <w:t xml:space="preserve"> (7), 1911-1927, 10.1016/0016-7037(90)90261-i</w:t>
      </w:r>
    </w:p>
    <w:p w14:paraId="20072680" w14:textId="77777777" w:rsidR="00460B5E" w:rsidRPr="00460B5E" w:rsidRDefault="00460B5E" w:rsidP="00460B5E">
      <w:pPr>
        <w:pStyle w:val="EndNoteBibliography"/>
        <w:spacing w:after="0"/>
      </w:pPr>
      <w:r w:rsidRPr="00460B5E">
        <w:t>100.</w:t>
      </w:r>
      <w:r w:rsidRPr="00460B5E">
        <w:tab/>
        <w:t xml:space="preserve">Gartman, A.;  Findlay, A. J.; Luther, G. W., Nanoparticulate pyrite and other nanoparticles are a widespread component of hydrothermal vent black smoker emissions. </w:t>
      </w:r>
      <w:r w:rsidRPr="00460B5E">
        <w:rPr>
          <w:i/>
        </w:rPr>
        <w:t xml:space="preserve">Chemical Geology </w:t>
      </w:r>
      <w:r w:rsidRPr="00460B5E">
        <w:rPr>
          <w:b/>
        </w:rPr>
        <w:t>2014,</w:t>
      </w:r>
      <w:r w:rsidRPr="00460B5E">
        <w:t xml:space="preserve"> </w:t>
      </w:r>
      <w:r w:rsidRPr="00460B5E">
        <w:rPr>
          <w:i/>
        </w:rPr>
        <w:t>366</w:t>
      </w:r>
      <w:r w:rsidRPr="00460B5E">
        <w:t>, 32-41, 10.1016/j.chemgeo.2013.12.013</w:t>
      </w:r>
    </w:p>
    <w:p w14:paraId="06580007" w14:textId="77777777" w:rsidR="00460B5E" w:rsidRPr="00460B5E" w:rsidRDefault="00460B5E" w:rsidP="00460B5E">
      <w:pPr>
        <w:pStyle w:val="EndNoteBibliography"/>
        <w:spacing w:after="0"/>
      </w:pPr>
      <w:r w:rsidRPr="00460B5E">
        <w:t>101.</w:t>
      </w:r>
      <w:r w:rsidRPr="00460B5E">
        <w:tab/>
        <w:t xml:space="preserve">Fike, D. A.; Grotzinger, J. P., A paired sulfate–pyrite δ34S approach to understanding the evolution of the Ediacaran–Cambrian sulfur cycle. </w:t>
      </w:r>
      <w:r w:rsidRPr="00460B5E">
        <w:rPr>
          <w:i/>
        </w:rPr>
        <w:t xml:space="preserve">Geochimica et Cosmochimica Acta </w:t>
      </w:r>
      <w:r w:rsidRPr="00460B5E">
        <w:rPr>
          <w:b/>
        </w:rPr>
        <w:t>2008,</w:t>
      </w:r>
      <w:r w:rsidRPr="00460B5E">
        <w:t xml:space="preserve"> </w:t>
      </w:r>
      <w:r w:rsidRPr="00460B5E">
        <w:rPr>
          <w:i/>
        </w:rPr>
        <w:t>72</w:t>
      </w:r>
      <w:r w:rsidRPr="00460B5E">
        <w:t xml:space="preserve"> (11), 2636-2648, 10.1016/j.gca.2008.03.021</w:t>
      </w:r>
    </w:p>
    <w:p w14:paraId="6CE94E62" w14:textId="77777777" w:rsidR="00460B5E" w:rsidRPr="00460B5E" w:rsidRDefault="00460B5E" w:rsidP="00460B5E">
      <w:pPr>
        <w:pStyle w:val="EndNoteBibliography"/>
        <w:spacing w:after="0"/>
      </w:pPr>
      <w:r w:rsidRPr="00460B5E">
        <w:t>102.</w:t>
      </w:r>
      <w:r w:rsidRPr="00460B5E">
        <w:tab/>
        <w:t xml:space="preserve">Strauss, H., Geological evolution from isotope proxy signals — sulfur. </w:t>
      </w:r>
      <w:r w:rsidRPr="00460B5E">
        <w:rPr>
          <w:i/>
        </w:rPr>
        <w:t xml:space="preserve">Chemical Geology </w:t>
      </w:r>
      <w:r w:rsidRPr="00460B5E">
        <w:rPr>
          <w:b/>
        </w:rPr>
        <w:t>1999,</w:t>
      </w:r>
      <w:r w:rsidRPr="00460B5E">
        <w:t xml:space="preserve"> </w:t>
      </w:r>
      <w:r w:rsidRPr="00460B5E">
        <w:rPr>
          <w:i/>
        </w:rPr>
        <w:t>161</w:t>
      </w:r>
      <w:r w:rsidRPr="00460B5E">
        <w:t xml:space="preserve"> (1-3), 89-101, 10.1016/s0009-2541(99)00082-0</w:t>
      </w:r>
    </w:p>
    <w:p w14:paraId="350BFA4A" w14:textId="77777777" w:rsidR="00460B5E" w:rsidRPr="00460B5E" w:rsidRDefault="00460B5E" w:rsidP="00460B5E">
      <w:pPr>
        <w:pStyle w:val="EndNoteBibliography"/>
        <w:spacing w:after="0"/>
      </w:pPr>
      <w:r w:rsidRPr="00460B5E">
        <w:t>103.</w:t>
      </w:r>
      <w:r w:rsidRPr="00460B5E">
        <w:tab/>
        <w:t xml:space="preserve">Goodfellow, W. D.; Jonasson, I. R., Ocean stagnation and ventilation defined by δ34S secular trends in pyrite and barite, Selwyn Basin, Yukon. </w:t>
      </w:r>
      <w:r w:rsidRPr="00460B5E">
        <w:rPr>
          <w:i/>
        </w:rPr>
        <w:t xml:space="preserve">Geology </w:t>
      </w:r>
      <w:r w:rsidRPr="00460B5E">
        <w:rPr>
          <w:b/>
        </w:rPr>
        <w:t>1984,</w:t>
      </w:r>
      <w:r w:rsidRPr="00460B5E">
        <w:t xml:space="preserve"> </w:t>
      </w:r>
      <w:r w:rsidRPr="00460B5E">
        <w:rPr>
          <w:i/>
        </w:rPr>
        <w:t>12</w:t>
      </w:r>
      <w:r w:rsidRPr="00460B5E">
        <w:t xml:space="preserve"> (10), 583-586, 10.1130/0091-7613(1984)12&lt;583:Osavdb&gt;2.0.Co;2</w:t>
      </w:r>
    </w:p>
    <w:p w14:paraId="7FC9484C" w14:textId="77777777" w:rsidR="00460B5E" w:rsidRPr="00460B5E" w:rsidRDefault="00460B5E" w:rsidP="00460B5E">
      <w:pPr>
        <w:pStyle w:val="EndNoteBibliography"/>
        <w:spacing w:after="0"/>
      </w:pPr>
      <w:r w:rsidRPr="00460B5E">
        <w:t>104.</w:t>
      </w:r>
      <w:r w:rsidRPr="00460B5E">
        <w:tab/>
        <w:t xml:space="preserve">Roberts, A. P.;  Reynolds, R. L.;  Verosub, K. L.; Adam, D. P., Environmental magnetic implications of Greigite (Fe3S4) Formation in a 3 m.y. lake sediment record from Butte Valley, northern California. </w:t>
      </w:r>
      <w:r w:rsidRPr="00460B5E">
        <w:rPr>
          <w:i/>
        </w:rPr>
        <w:t xml:space="preserve">Geophysical Research Letters </w:t>
      </w:r>
      <w:r w:rsidRPr="00460B5E">
        <w:rPr>
          <w:b/>
        </w:rPr>
        <w:t>1996,</w:t>
      </w:r>
      <w:r w:rsidRPr="00460B5E">
        <w:t xml:space="preserve"> </w:t>
      </w:r>
      <w:r w:rsidRPr="00460B5E">
        <w:rPr>
          <w:i/>
        </w:rPr>
        <w:t>23</w:t>
      </w:r>
      <w:r w:rsidRPr="00460B5E">
        <w:t xml:space="preserve"> (20), 2859-2862, 10.1029/96gl02831</w:t>
      </w:r>
    </w:p>
    <w:p w14:paraId="720F7AD8" w14:textId="77777777" w:rsidR="00460B5E" w:rsidRPr="00460B5E" w:rsidRDefault="00460B5E" w:rsidP="00460B5E">
      <w:pPr>
        <w:pStyle w:val="EndNoteBibliography"/>
        <w:spacing w:after="0"/>
      </w:pPr>
      <w:r w:rsidRPr="00460B5E">
        <w:lastRenderedPageBreak/>
        <w:t>105.</w:t>
      </w:r>
      <w:r w:rsidRPr="00460B5E">
        <w:tab/>
        <w:t xml:space="preserve">Rowan, C. J.; Roberts, A. P., Magnetite dissolution, diachronous greigite formation, and secondary magnetizations from pyrite oxidation: Unravelling complex magnetizations in Neogene marine sediments from New Zealand. </w:t>
      </w:r>
      <w:r w:rsidRPr="00460B5E">
        <w:rPr>
          <w:i/>
        </w:rPr>
        <w:t xml:space="preserve">Earth and Planetary Science Letters </w:t>
      </w:r>
      <w:r w:rsidRPr="00460B5E">
        <w:rPr>
          <w:b/>
        </w:rPr>
        <w:t>2006,</w:t>
      </w:r>
      <w:r w:rsidRPr="00460B5E">
        <w:t xml:space="preserve"> </w:t>
      </w:r>
      <w:r w:rsidRPr="00460B5E">
        <w:rPr>
          <w:i/>
        </w:rPr>
        <w:t>241</w:t>
      </w:r>
      <w:r w:rsidRPr="00460B5E">
        <w:t xml:space="preserve"> (1-2), 119-137, 10.1016/j.epsl.2005.10.017</w:t>
      </w:r>
    </w:p>
    <w:p w14:paraId="3364DB22" w14:textId="77777777" w:rsidR="00460B5E" w:rsidRPr="00460B5E" w:rsidRDefault="00460B5E" w:rsidP="00460B5E">
      <w:pPr>
        <w:pStyle w:val="EndNoteBibliography"/>
        <w:spacing w:after="0"/>
      </w:pPr>
      <w:r w:rsidRPr="00460B5E">
        <w:t>106.</w:t>
      </w:r>
      <w:r w:rsidRPr="00460B5E">
        <w:tab/>
        <w:t xml:space="preserve">Snowball, I.; Thompson, R., A stable chemical remanence in Holocene sediments. </w:t>
      </w:r>
      <w:r w:rsidRPr="00460B5E">
        <w:rPr>
          <w:i/>
        </w:rPr>
        <w:t xml:space="preserve">Journal of Geophysical Research </w:t>
      </w:r>
      <w:r w:rsidRPr="00460B5E">
        <w:rPr>
          <w:b/>
        </w:rPr>
        <w:t>1990,</w:t>
      </w:r>
      <w:r w:rsidRPr="00460B5E">
        <w:t xml:space="preserve"> </w:t>
      </w:r>
      <w:r w:rsidRPr="00460B5E">
        <w:rPr>
          <w:i/>
        </w:rPr>
        <w:t>95</w:t>
      </w:r>
      <w:r w:rsidRPr="00460B5E">
        <w:t xml:space="preserve"> (B4), 4471-4479, 10.1029/JB095iB04p04471</w:t>
      </w:r>
    </w:p>
    <w:p w14:paraId="188FBF83" w14:textId="77777777" w:rsidR="00460B5E" w:rsidRPr="00460B5E" w:rsidRDefault="00460B5E" w:rsidP="00460B5E">
      <w:pPr>
        <w:pStyle w:val="EndNoteBibliography"/>
        <w:spacing w:after="0"/>
      </w:pPr>
      <w:r w:rsidRPr="00460B5E">
        <w:t>107.</w:t>
      </w:r>
      <w:r w:rsidRPr="00460B5E">
        <w:tab/>
        <w:t xml:space="preserve">Duan, Z.;  Liu, Q.;  Gai, C.; Zhao, X., Magnetostratigraphic and environmental implications of greigite (Fe3S4) formation from Hole U1433A of the IODP Expedition 349, South China Sea. </w:t>
      </w:r>
      <w:r w:rsidRPr="00460B5E">
        <w:rPr>
          <w:i/>
        </w:rPr>
        <w:t xml:space="preserve">Marine Geology </w:t>
      </w:r>
      <w:r w:rsidRPr="00460B5E">
        <w:rPr>
          <w:b/>
        </w:rPr>
        <w:t>2017,</w:t>
      </w:r>
      <w:r w:rsidRPr="00460B5E">
        <w:t xml:space="preserve"> </w:t>
      </w:r>
      <w:r w:rsidRPr="00460B5E">
        <w:rPr>
          <w:i/>
        </w:rPr>
        <w:t>394</w:t>
      </w:r>
      <w:r w:rsidRPr="00460B5E">
        <w:t>, 82-97, 10.1016/j.margeo.2017.02.008</w:t>
      </w:r>
    </w:p>
    <w:p w14:paraId="66A4C90B" w14:textId="77777777" w:rsidR="00460B5E" w:rsidRPr="00460B5E" w:rsidRDefault="00460B5E" w:rsidP="00460B5E">
      <w:pPr>
        <w:pStyle w:val="EndNoteBibliography"/>
        <w:spacing w:after="0"/>
      </w:pPr>
      <w:r w:rsidRPr="00460B5E">
        <w:t>108.</w:t>
      </w:r>
      <w:r w:rsidRPr="00460B5E">
        <w:tab/>
        <w:t xml:space="preserve">Liu, J.;  Liu, Q.;  Zhang, X.;  Liu, J.;  Wu, Z.;  Mei, X.;  Shi, X.; Zhao, Q., Magnetostratigraphy of a long Quaternary sediment core in the South Yellow Sea. </w:t>
      </w:r>
      <w:r w:rsidRPr="00460B5E">
        <w:rPr>
          <w:i/>
        </w:rPr>
        <w:t xml:space="preserve">Quaternary Science Reviews </w:t>
      </w:r>
      <w:r w:rsidRPr="00460B5E">
        <w:rPr>
          <w:b/>
        </w:rPr>
        <w:t>2016,</w:t>
      </w:r>
      <w:r w:rsidRPr="00460B5E">
        <w:t xml:space="preserve"> </w:t>
      </w:r>
      <w:r w:rsidRPr="00460B5E">
        <w:rPr>
          <w:i/>
        </w:rPr>
        <w:t>144</w:t>
      </w:r>
      <w:r w:rsidRPr="00460B5E">
        <w:t>, 1-15, 10.1016/j.quascirev.2016.05.025</w:t>
      </w:r>
    </w:p>
    <w:p w14:paraId="55CAFAEB" w14:textId="77777777" w:rsidR="00460B5E" w:rsidRPr="00460B5E" w:rsidRDefault="00460B5E" w:rsidP="00460B5E">
      <w:pPr>
        <w:pStyle w:val="EndNoteBibliography"/>
        <w:spacing w:after="0"/>
      </w:pPr>
      <w:r w:rsidRPr="00460B5E">
        <w:t>109.</w:t>
      </w:r>
      <w:r w:rsidRPr="00460B5E">
        <w:tab/>
        <w:t xml:space="preserve">Morse, J. W.; Luther, G. W., Chemical influences on trace metal-sulfide interactions in anoxic sediments. </w:t>
      </w:r>
      <w:r w:rsidRPr="00460B5E">
        <w:rPr>
          <w:i/>
        </w:rPr>
        <w:t xml:space="preserve">Geochimica et Cosmochimica Acta </w:t>
      </w:r>
      <w:r w:rsidRPr="00460B5E">
        <w:rPr>
          <w:b/>
        </w:rPr>
        <w:t>1999,</w:t>
      </w:r>
      <w:r w:rsidRPr="00460B5E">
        <w:t xml:space="preserve"> </w:t>
      </w:r>
      <w:r w:rsidRPr="00460B5E">
        <w:rPr>
          <w:i/>
        </w:rPr>
        <w:t>63</w:t>
      </w:r>
      <w:r w:rsidRPr="00460B5E">
        <w:t xml:space="preserve"> (19-20), 3373-3378, 10.1016/s0016-7037(99)00258-6</w:t>
      </w:r>
    </w:p>
    <w:p w14:paraId="77CF9F50" w14:textId="77777777" w:rsidR="00460B5E" w:rsidRPr="00460B5E" w:rsidRDefault="00460B5E" w:rsidP="00460B5E">
      <w:pPr>
        <w:pStyle w:val="EndNoteBibliography"/>
        <w:spacing w:after="0"/>
      </w:pPr>
      <w:r w:rsidRPr="00460B5E">
        <w:t>110.</w:t>
      </w:r>
      <w:r w:rsidRPr="00460B5E">
        <w:tab/>
        <w:t xml:space="preserve">Rosenthal, Y.;  Lam, P.;  Boyle, E. A.; Thomson, J., Authigenic cadmium enrichments in suboxic sediments: Precipitation and postdepositional mobility. </w:t>
      </w:r>
      <w:r w:rsidRPr="00460B5E">
        <w:rPr>
          <w:i/>
        </w:rPr>
        <w:t xml:space="preserve">Earth and Planetary Science Letters </w:t>
      </w:r>
      <w:r w:rsidRPr="00460B5E">
        <w:rPr>
          <w:b/>
        </w:rPr>
        <w:t>1995,</w:t>
      </w:r>
      <w:r w:rsidRPr="00460B5E">
        <w:t xml:space="preserve"> </w:t>
      </w:r>
      <w:r w:rsidRPr="00460B5E">
        <w:rPr>
          <w:i/>
        </w:rPr>
        <w:t>132</w:t>
      </w:r>
      <w:r w:rsidRPr="00460B5E">
        <w:t xml:space="preserve"> (1-4), 99-111, 10.1016/0012-821x(95)00056-i</w:t>
      </w:r>
    </w:p>
    <w:p w14:paraId="03300C32" w14:textId="77777777" w:rsidR="00460B5E" w:rsidRPr="00460B5E" w:rsidRDefault="00460B5E" w:rsidP="00460B5E">
      <w:pPr>
        <w:pStyle w:val="EndNoteBibliography"/>
        <w:spacing w:after="0"/>
      </w:pPr>
      <w:r w:rsidRPr="00460B5E">
        <w:t>111.</w:t>
      </w:r>
      <w:r w:rsidRPr="00460B5E">
        <w:tab/>
        <w:t xml:space="preserve">Schippers, A.; Jørgensen, B. B., Biogeochemistry of pyrite and iron sulfide oxidation in marine sediments. </w:t>
      </w:r>
      <w:r w:rsidRPr="00460B5E">
        <w:rPr>
          <w:i/>
        </w:rPr>
        <w:t xml:space="preserve">Geochimica et Cosmochimica Acta </w:t>
      </w:r>
      <w:r w:rsidRPr="00460B5E">
        <w:rPr>
          <w:b/>
        </w:rPr>
        <w:t>2002,</w:t>
      </w:r>
      <w:r w:rsidRPr="00460B5E">
        <w:t xml:space="preserve"> </w:t>
      </w:r>
      <w:r w:rsidRPr="00460B5E">
        <w:rPr>
          <w:i/>
        </w:rPr>
        <w:t>66</w:t>
      </w:r>
      <w:r w:rsidRPr="00460B5E">
        <w:t xml:space="preserve"> (1), 85-92, 10.1016/s0016-7037(01)00745-1</w:t>
      </w:r>
    </w:p>
    <w:p w14:paraId="5C59D524" w14:textId="77777777" w:rsidR="00460B5E" w:rsidRPr="00460B5E" w:rsidRDefault="00460B5E" w:rsidP="00460B5E">
      <w:pPr>
        <w:pStyle w:val="EndNoteBibliography"/>
        <w:spacing w:after="0"/>
      </w:pPr>
      <w:r w:rsidRPr="00460B5E">
        <w:t>112.</w:t>
      </w:r>
      <w:r w:rsidRPr="00460B5E">
        <w:tab/>
        <w:t xml:space="preserve">Rimstidt, J. D.; Vaughan, D. J., Pyrite oxidation: a state-of-the-art assessment of the reaction mechanism. </w:t>
      </w:r>
      <w:r w:rsidRPr="00460B5E">
        <w:rPr>
          <w:i/>
        </w:rPr>
        <w:t xml:space="preserve">Geochimica et Cosmochimica acta </w:t>
      </w:r>
      <w:r w:rsidRPr="00460B5E">
        <w:rPr>
          <w:b/>
        </w:rPr>
        <w:t>2003,</w:t>
      </w:r>
      <w:r w:rsidRPr="00460B5E">
        <w:t xml:space="preserve"> </w:t>
      </w:r>
      <w:r w:rsidRPr="00460B5E">
        <w:rPr>
          <w:i/>
        </w:rPr>
        <w:t>67</w:t>
      </w:r>
      <w:r w:rsidRPr="00460B5E">
        <w:t xml:space="preserve"> (5), 873-880, 10.1016/S0016-7037(02)01165-1</w:t>
      </w:r>
    </w:p>
    <w:p w14:paraId="4FD101DC" w14:textId="77777777" w:rsidR="00460B5E" w:rsidRPr="00460B5E" w:rsidRDefault="00460B5E" w:rsidP="00460B5E">
      <w:pPr>
        <w:pStyle w:val="EndNoteBibliography"/>
        <w:spacing w:after="0"/>
      </w:pPr>
      <w:r w:rsidRPr="00460B5E">
        <w:t>113.</w:t>
      </w:r>
      <w:r w:rsidRPr="00460B5E">
        <w:tab/>
        <w:t xml:space="preserve">Moses, C. O.;  Nordstrom, D. K.;  Herman, J. S.; Mills, A. L., Aqueous pyrite oxidation by dissolved oxygen and by ferric iron. </w:t>
      </w:r>
      <w:r w:rsidRPr="00460B5E">
        <w:rPr>
          <w:i/>
        </w:rPr>
        <w:t xml:space="preserve">Geochimica et Cosmochimica Acta </w:t>
      </w:r>
      <w:r w:rsidRPr="00460B5E">
        <w:rPr>
          <w:b/>
        </w:rPr>
        <w:t>1987,</w:t>
      </w:r>
      <w:r w:rsidRPr="00460B5E">
        <w:t xml:space="preserve"> </w:t>
      </w:r>
      <w:r w:rsidRPr="00460B5E">
        <w:rPr>
          <w:i/>
        </w:rPr>
        <w:t>51</w:t>
      </w:r>
      <w:r w:rsidRPr="00460B5E">
        <w:t xml:space="preserve"> (6), 1561-1571, 10.1016/0016-7037(87)90337-1</w:t>
      </w:r>
    </w:p>
    <w:p w14:paraId="0EA5B528" w14:textId="77777777" w:rsidR="00460B5E" w:rsidRPr="00460B5E" w:rsidRDefault="00460B5E" w:rsidP="00460B5E">
      <w:pPr>
        <w:pStyle w:val="EndNoteBibliography"/>
        <w:spacing w:after="0"/>
      </w:pPr>
      <w:r w:rsidRPr="00460B5E">
        <w:t>114.</w:t>
      </w:r>
      <w:r w:rsidRPr="00460B5E">
        <w:tab/>
        <w:t xml:space="preserve">Singer, P. C.; Stumm, W., Acidic mine drainage: the rate-determining step. </w:t>
      </w:r>
      <w:r w:rsidRPr="00460B5E">
        <w:rPr>
          <w:i/>
        </w:rPr>
        <w:t xml:space="preserve">Science </w:t>
      </w:r>
      <w:r w:rsidRPr="00460B5E">
        <w:rPr>
          <w:b/>
        </w:rPr>
        <w:t>1970,</w:t>
      </w:r>
      <w:r w:rsidRPr="00460B5E">
        <w:t xml:space="preserve"> </w:t>
      </w:r>
      <w:r w:rsidRPr="00460B5E">
        <w:rPr>
          <w:i/>
        </w:rPr>
        <w:t>167</w:t>
      </w:r>
      <w:r w:rsidRPr="00460B5E">
        <w:t xml:space="preserve"> (3921), 1121-3, 10.1126/science.167.3921.1121</w:t>
      </w:r>
    </w:p>
    <w:p w14:paraId="4B9C79B0" w14:textId="77777777" w:rsidR="00460B5E" w:rsidRPr="00460B5E" w:rsidRDefault="00460B5E" w:rsidP="00460B5E">
      <w:pPr>
        <w:pStyle w:val="EndNoteBibliography"/>
        <w:spacing w:after="0"/>
      </w:pPr>
      <w:r w:rsidRPr="00460B5E">
        <w:t>115.</w:t>
      </w:r>
      <w:r w:rsidRPr="00460B5E">
        <w:tab/>
        <w:t xml:space="preserve">Schwientek, M.;  Einsiedl, F.;  Stichler, W.;  Stögbauer, A.;  Strauss, H.; Maloszewski, P., Evidence for denitrification regulated by pyrite oxidation in a heterogeneous porous groundwater system. </w:t>
      </w:r>
      <w:r w:rsidRPr="00460B5E">
        <w:rPr>
          <w:i/>
        </w:rPr>
        <w:t xml:space="preserve">Chemical geology </w:t>
      </w:r>
      <w:r w:rsidRPr="00460B5E">
        <w:rPr>
          <w:b/>
        </w:rPr>
        <w:t>2008,</w:t>
      </w:r>
      <w:r w:rsidRPr="00460B5E">
        <w:t xml:space="preserve"> </w:t>
      </w:r>
      <w:r w:rsidRPr="00460B5E">
        <w:rPr>
          <w:i/>
        </w:rPr>
        <w:t>255</w:t>
      </w:r>
      <w:r w:rsidRPr="00460B5E">
        <w:t xml:space="preserve"> (1-2), 60-67, 10.1016/j.chemgeo.2008.06.005</w:t>
      </w:r>
    </w:p>
    <w:p w14:paraId="61FCBB04" w14:textId="77777777" w:rsidR="00460B5E" w:rsidRPr="00460B5E" w:rsidRDefault="00460B5E" w:rsidP="00460B5E">
      <w:pPr>
        <w:pStyle w:val="EndNoteBibliography"/>
        <w:spacing w:after="0"/>
      </w:pPr>
      <w:r w:rsidRPr="00460B5E">
        <w:t>116.</w:t>
      </w:r>
      <w:r w:rsidRPr="00460B5E">
        <w:tab/>
        <w:t xml:space="preserve">Zhang, Z. J.; Chen, X. Y., Magnetic greigite (Fe3S4) nanomaterials: Shape-controlled solvothermal synthesis and their calcination conversion into hematite (α-Fe2O3) nanomaterials. </w:t>
      </w:r>
      <w:r w:rsidRPr="00460B5E">
        <w:rPr>
          <w:i/>
        </w:rPr>
        <w:t xml:space="preserve">Journal of Alloys and Compounds </w:t>
      </w:r>
      <w:r w:rsidRPr="00460B5E">
        <w:rPr>
          <w:b/>
        </w:rPr>
        <w:t>2009,</w:t>
      </w:r>
      <w:r w:rsidRPr="00460B5E">
        <w:t xml:space="preserve"> </w:t>
      </w:r>
      <w:r w:rsidRPr="00460B5E">
        <w:rPr>
          <w:i/>
        </w:rPr>
        <w:t>488</w:t>
      </w:r>
      <w:r w:rsidRPr="00460B5E">
        <w:t xml:space="preserve"> (1), 339-345, 10.1016/j.jallcom.2009.08.127</w:t>
      </w:r>
    </w:p>
    <w:p w14:paraId="50DACBEC" w14:textId="77777777" w:rsidR="00460B5E" w:rsidRPr="00460B5E" w:rsidRDefault="00460B5E" w:rsidP="00460B5E">
      <w:pPr>
        <w:pStyle w:val="EndNoteBibliography"/>
        <w:spacing w:after="0"/>
      </w:pPr>
      <w:r w:rsidRPr="00460B5E">
        <w:lastRenderedPageBreak/>
        <w:t>117.</w:t>
      </w:r>
      <w:r w:rsidRPr="00460B5E">
        <w:tab/>
        <w:t xml:space="preserve">Dwivedi, A. D.;  Dubey, S. P.;  Sillanpää, M.;  Kwon, Y.-N.;  Lee, C.; Varma, R. S., Fate of engineered nanoparticles: Implications in the environment. </w:t>
      </w:r>
      <w:r w:rsidRPr="00460B5E">
        <w:rPr>
          <w:i/>
        </w:rPr>
        <w:t xml:space="preserve">Coordination Chemistry Reviews </w:t>
      </w:r>
      <w:r w:rsidRPr="00460B5E">
        <w:rPr>
          <w:b/>
        </w:rPr>
        <w:t>2015,</w:t>
      </w:r>
      <w:r w:rsidRPr="00460B5E">
        <w:t xml:space="preserve"> </w:t>
      </w:r>
      <w:r w:rsidRPr="00460B5E">
        <w:rPr>
          <w:i/>
        </w:rPr>
        <w:t>287</w:t>
      </w:r>
      <w:r w:rsidRPr="00460B5E">
        <w:t>, 64-78, 10.1016/j.ccr.2014.12.014</w:t>
      </w:r>
    </w:p>
    <w:p w14:paraId="3DDDB212" w14:textId="77777777" w:rsidR="00460B5E" w:rsidRPr="00460B5E" w:rsidRDefault="00460B5E" w:rsidP="00460B5E">
      <w:pPr>
        <w:pStyle w:val="EndNoteBibliography"/>
        <w:spacing w:after="0"/>
      </w:pPr>
      <w:r w:rsidRPr="00460B5E">
        <w:t>118.</w:t>
      </w:r>
      <w:r w:rsidRPr="00460B5E">
        <w:tab/>
        <w:t xml:space="preserve">Cheng, D.;  Yuan, S.;  Liao, P.; Zhang, P., Oxidizing Impact Induced by Mackinawite (FeS) Nanoparticles at Oxic Conditions due to Production of Hydroxyl Radicals. </w:t>
      </w:r>
      <w:r w:rsidRPr="00460B5E">
        <w:rPr>
          <w:i/>
        </w:rPr>
        <w:t xml:space="preserve">Environ Sci Technol </w:t>
      </w:r>
      <w:r w:rsidRPr="00460B5E">
        <w:rPr>
          <w:b/>
        </w:rPr>
        <w:t>2016,</w:t>
      </w:r>
      <w:r w:rsidRPr="00460B5E">
        <w:t xml:space="preserve"> </w:t>
      </w:r>
      <w:r w:rsidRPr="00460B5E">
        <w:rPr>
          <w:i/>
        </w:rPr>
        <w:t>50</w:t>
      </w:r>
      <w:r w:rsidRPr="00460B5E">
        <w:t xml:space="preserve"> (21), 11646-11653, 10.1021/acs.est.6b02833</w:t>
      </w:r>
    </w:p>
    <w:p w14:paraId="1C2AFDD9" w14:textId="77777777" w:rsidR="00460B5E" w:rsidRPr="00460B5E" w:rsidRDefault="00460B5E" w:rsidP="00460B5E">
      <w:pPr>
        <w:pStyle w:val="EndNoteBibliography"/>
        <w:spacing w:after="0"/>
      </w:pPr>
      <w:r w:rsidRPr="00460B5E">
        <w:t>119.</w:t>
      </w:r>
      <w:r w:rsidRPr="00460B5E">
        <w:tab/>
        <w:t xml:space="preserve">Lauretta, D. S.;  Lodders, K.; Fegley, B., Jr., Experimental simulations of sulfide formation in the solar nebula. </w:t>
      </w:r>
      <w:r w:rsidRPr="00460B5E">
        <w:rPr>
          <w:i/>
        </w:rPr>
        <w:t xml:space="preserve">Science </w:t>
      </w:r>
      <w:r w:rsidRPr="00460B5E">
        <w:rPr>
          <w:b/>
        </w:rPr>
        <w:t>1997,</w:t>
      </w:r>
      <w:r w:rsidRPr="00460B5E">
        <w:t xml:space="preserve"> </w:t>
      </w:r>
      <w:r w:rsidRPr="00460B5E">
        <w:rPr>
          <w:i/>
        </w:rPr>
        <w:t>277</w:t>
      </w:r>
      <w:r w:rsidRPr="00460B5E">
        <w:t xml:space="preserve"> (5324), 358-60, 10.1126/science.277.5324.358</w:t>
      </w:r>
    </w:p>
    <w:p w14:paraId="4FDDF42C" w14:textId="77777777" w:rsidR="00460B5E" w:rsidRPr="00460B5E" w:rsidRDefault="00460B5E" w:rsidP="00460B5E">
      <w:pPr>
        <w:pStyle w:val="EndNoteBibliography"/>
        <w:spacing w:after="0"/>
      </w:pPr>
      <w:r w:rsidRPr="00460B5E">
        <w:t>120.</w:t>
      </w:r>
      <w:r w:rsidRPr="00460B5E">
        <w:tab/>
        <w:t xml:space="preserve">Zolensky, M. E.; Thomas, K. L., Iron and iron-nickel sulfides in chondritic interplanetary dust particles. </w:t>
      </w:r>
      <w:r w:rsidRPr="00460B5E">
        <w:rPr>
          <w:i/>
        </w:rPr>
        <w:t xml:space="preserve">Geochimica et Cosmochimica Acta </w:t>
      </w:r>
      <w:r w:rsidRPr="00460B5E">
        <w:rPr>
          <w:b/>
        </w:rPr>
        <w:t>1995,</w:t>
      </w:r>
      <w:r w:rsidRPr="00460B5E">
        <w:t xml:space="preserve"> </w:t>
      </w:r>
      <w:r w:rsidRPr="00460B5E">
        <w:rPr>
          <w:i/>
        </w:rPr>
        <w:t>59</w:t>
      </w:r>
      <w:r w:rsidRPr="00460B5E">
        <w:t xml:space="preserve"> (22), 4707-4712, 10.1016/0016-7037(95)00329-0</w:t>
      </w:r>
    </w:p>
    <w:p w14:paraId="286F2D46" w14:textId="77777777" w:rsidR="00460B5E" w:rsidRPr="00460B5E" w:rsidRDefault="00460B5E" w:rsidP="00460B5E">
      <w:pPr>
        <w:pStyle w:val="EndNoteBibliography"/>
        <w:spacing w:after="0"/>
      </w:pPr>
      <w:r w:rsidRPr="00460B5E">
        <w:t>121.</w:t>
      </w:r>
      <w:r w:rsidRPr="00460B5E">
        <w:tab/>
        <w:t xml:space="preserve">Lyu, H.;  Tang, J.;  Huang, Y.;  Gai, L.;  Zeng, E. Y.;  Liber, K.; Gong, Y., Removal of hexavalent chromium from aqueous solutions by a novel biochar supported nanoscale iron sulfide composite. </w:t>
      </w:r>
      <w:r w:rsidRPr="00460B5E">
        <w:rPr>
          <w:i/>
        </w:rPr>
        <w:t xml:space="preserve">Chemical Engineering Journal </w:t>
      </w:r>
      <w:r w:rsidRPr="00460B5E">
        <w:rPr>
          <w:b/>
        </w:rPr>
        <w:t>2017,</w:t>
      </w:r>
      <w:r w:rsidRPr="00460B5E">
        <w:t xml:space="preserve"> </w:t>
      </w:r>
      <w:r w:rsidRPr="00460B5E">
        <w:rPr>
          <w:i/>
        </w:rPr>
        <w:t>322</w:t>
      </w:r>
      <w:r w:rsidRPr="00460B5E">
        <w:t>, 516-524, 10.1016/j.cej.2017.04.058</w:t>
      </w:r>
    </w:p>
    <w:p w14:paraId="482C20A9" w14:textId="77777777" w:rsidR="00460B5E" w:rsidRPr="00460B5E" w:rsidRDefault="00460B5E" w:rsidP="00460B5E">
      <w:pPr>
        <w:pStyle w:val="EndNoteBibliography"/>
        <w:spacing w:after="0"/>
      </w:pPr>
      <w:r w:rsidRPr="00460B5E">
        <w:t>122.</w:t>
      </w:r>
      <w:r w:rsidRPr="00460B5E">
        <w:tab/>
        <w:t xml:space="preserve">Yang, L.;  Gao, J.;  Liu, Y.;  Zhang, Z.;  Zou, M.;  Liao, Q.; Shang, J., Removal of Methyl Orange from Water Using Sulfur-Modified nZVI Supported on Biochar Composite. </w:t>
      </w:r>
      <w:r w:rsidRPr="00460B5E">
        <w:rPr>
          <w:i/>
        </w:rPr>
        <w:t xml:space="preserve">Water, Air, &amp; Soil Pollution </w:t>
      </w:r>
      <w:r w:rsidRPr="00460B5E">
        <w:rPr>
          <w:b/>
        </w:rPr>
        <w:t>2018,</w:t>
      </w:r>
      <w:r w:rsidRPr="00460B5E">
        <w:t xml:space="preserve"> </w:t>
      </w:r>
      <w:r w:rsidRPr="00460B5E">
        <w:rPr>
          <w:i/>
        </w:rPr>
        <w:t>229</w:t>
      </w:r>
      <w:r w:rsidRPr="00460B5E">
        <w:t xml:space="preserve"> (11), 10.1007/s11270-018-3992-x</w:t>
      </w:r>
    </w:p>
    <w:p w14:paraId="31652F0F" w14:textId="77777777" w:rsidR="00460B5E" w:rsidRPr="00460B5E" w:rsidRDefault="00460B5E" w:rsidP="00460B5E">
      <w:pPr>
        <w:pStyle w:val="EndNoteBibliography"/>
        <w:spacing w:after="0"/>
      </w:pPr>
      <w:r w:rsidRPr="00460B5E">
        <w:t>123.</w:t>
      </w:r>
      <w:r w:rsidRPr="00460B5E">
        <w:tab/>
        <w:t xml:space="preserve">Gong, Y.;  Liu, Y.;  Xiong, Z.; Zhao, D., Immobilization of mercury by carboxymethyl cellulose stabilized iron sulfide nanoparticles: reaction mechanisms and effects of stabilizer and water chemistry. </w:t>
      </w:r>
      <w:r w:rsidRPr="00460B5E">
        <w:rPr>
          <w:i/>
        </w:rPr>
        <w:t xml:space="preserve">Environ Sci Technol </w:t>
      </w:r>
      <w:r w:rsidRPr="00460B5E">
        <w:rPr>
          <w:b/>
        </w:rPr>
        <w:t>2014,</w:t>
      </w:r>
      <w:r w:rsidRPr="00460B5E">
        <w:t xml:space="preserve"> </w:t>
      </w:r>
      <w:r w:rsidRPr="00460B5E">
        <w:rPr>
          <w:i/>
        </w:rPr>
        <w:t>48</w:t>
      </w:r>
      <w:r w:rsidRPr="00460B5E">
        <w:t xml:space="preserve"> (7), 3986-94, 10.1021/es404418a</w:t>
      </w:r>
    </w:p>
    <w:p w14:paraId="774A9A4D" w14:textId="77777777" w:rsidR="00460B5E" w:rsidRPr="00460B5E" w:rsidRDefault="00460B5E" w:rsidP="00460B5E">
      <w:pPr>
        <w:pStyle w:val="EndNoteBibliography"/>
        <w:spacing w:after="0"/>
      </w:pPr>
      <w:r w:rsidRPr="00460B5E">
        <w:t>124.</w:t>
      </w:r>
      <w:r w:rsidRPr="00460B5E">
        <w:tab/>
        <w:t xml:space="preserve">Esmaili, H.;  Kotobi, A.;  Sheibani, S.; Rashchi, F., Photocatalytic degradation of methylene blue by nanostructured Fe/FeS powder under visible light. </w:t>
      </w:r>
      <w:r w:rsidRPr="00460B5E">
        <w:rPr>
          <w:i/>
        </w:rPr>
        <w:t xml:space="preserve">International Journal of Minerals, Metallurgy, and Materials </w:t>
      </w:r>
      <w:r w:rsidRPr="00460B5E">
        <w:rPr>
          <w:b/>
        </w:rPr>
        <w:t>2018,</w:t>
      </w:r>
      <w:r w:rsidRPr="00460B5E">
        <w:t xml:space="preserve"> </w:t>
      </w:r>
      <w:r w:rsidRPr="00460B5E">
        <w:rPr>
          <w:i/>
        </w:rPr>
        <w:t>25</w:t>
      </w:r>
      <w:r w:rsidRPr="00460B5E">
        <w:t xml:space="preserve"> (2), 244-252, 10.1007/s12613-018-1567-x</w:t>
      </w:r>
    </w:p>
    <w:p w14:paraId="084D429F" w14:textId="77777777" w:rsidR="00460B5E" w:rsidRPr="00460B5E" w:rsidRDefault="00460B5E" w:rsidP="00460B5E">
      <w:pPr>
        <w:pStyle w:val="EndNoteBibliography"/>
        <w:spacing w:after="0"/>
      </w:pPr>
      <w:r w:rsidRPr="00460B5E">
        <w:t>125.</w:t>
      </w:r>
      <w:r w:rsidRPr="00460B5E">
        <w:tab/>
        <w:t xml:space="preserve">Wang, X.;  Cai, W.;  Wang, G.;  Wu, Z.; Zhao, H., One-step fabrication of high performance micro/nanostructured Fe3S4-C magnetic adsorbent with easy recovery and regeneration properties. </w:t>
      </w:r>
      <w:r w:rsidRPr="00460B5E">
        <w:rPr>
          <w:i/>
        </w:rPr>
        <w:t xml:space="preserve">Crystengcomm </w:t>
      </w:r>
      <w:r w:rsidRPr="00460B5E">
        <w:rPr>
          <w:b/>
        </w:rPr>
        <w:t>2013,</w:t>
      </w:r>
      <w:r w:rsidRPr="00460B5E">
        <w:t xml:space="preserve"> </w:t>
      </w:r>
      <w:r w:rsidRPr="00460B5E">
        <w:rPr>
          <w:i/>
        </w:rPr>
        <w:t>15</w:t>
      </w:r>
      <w:r w:rsidRPr="00460B5E">
        <w:t xml:space="preserve"> (15), 2956-2965, 10.1039/c3ce26856j</w:t>
      </w:r>
    </w:p>
    <w:p w14:paraId="7C006E1E" w14:textId="77777777" w:rsidR="00460B5E" w:rsidRPr="00460B5E" w:rsidRDefault="00460B5E" w:rsidP="00460B5E">
      <w:pPr>
        <w:pStyle w:val="EndNoteBibliography"/>
        <w:spacing w:after="0"/>
      </w:pPr>
      <w:r w:rsidRPr="00460B5E">
        <w:t>126.</w:t>
      </w:r>
      <w:r w:rsidRPr="00460B5E">
        <w:tab/>
        <w:t xml:space="preserve">Liu, Y.;  Xiao, W.;  Wang, J.;  Mirza, Z. A.; Wang, T., Optimized Synthesis of FeS Nanoparticles with a High Cr(VI) Removal Capability. </w:t>
      </w:r>
      <w:r w:rsidRPr="00460B5E">
        <w:rPr>
          <w:i/>
        </w:rPr>
        <w:t xml:space="preserve">Journal of Nanomaterials </w:t>
      </w:r>
      <w:r w:rsidRPr="00460B5E">
        <w:rPr>
          <w:b/>
        </w:rPr>
        <w:t>2016</w:t>
      </w:r>
      <w:r w:rsidRPr="00460B5E">
        <w:t>, 10.1155/2016/7817296</w:t>
      </w:r>
    </w:p>
    <w:p w14:paraId="31CD9FB5" w14:textId="77777777" w:rsidR="00460B5E" w:rsidRPr="00460B5E" w:rsidRDefault="00460B5E" w:rsidP="00460B5E">
      <w:pPr>
        <w:pStyle w:val="EndNoteBibliography"/>
        <w:spacing w:after="0"/>
      </w:pPr>
      <w:r w:rsidRPr="00460B5E">
        <w:t>127.</w:t>
      </w:r>
      <w:r w:rsidRPr="00460B5E">
        <w:tab/>
        <w:t xml:space="preserve">Xiao, X.;  Zhu, W.-W.;  Yuan, H.;  Li, W.-W.;  Li, Q.; Yu, H.-Q., Biosynthesis of FeS nanoparticles from contaminant degradation in one single system. </w:t>
      </w:r>
      <w:r w:rsidRPr="00460B5E">
        <w:rPr>
          <w:i/>
        </w:rPr>
        <w:t xml:space="preserve">Biochemical Engineering Journal </w:t>
      </w:r>
      <w:r w:rsidRPr="00460B5E">
        <w:rPr>
          <w:b/>
        </w:rPr>
        <w:t>2016,</w:t>
      </w:r>
      <w:r w:rsidRPr="00460B5E">
        <w:t xml:space="preserve"> </w:t>
      </w:r>
      <w:r w:rsidRPr="00460B5E">
        <w:rPr>
          <w:i/>
        </w:rPr>
        <w:t>105</w:t>
      </w:r>
      <w:r w:rsidRPr="00460B5E">
        <w:t>, 214-219, 10.1016/j.bej.2015.09.022</w:t>
      </w:r>
    </w:p>
    <w:p w14:paraId="7892618E" w14:textId="77777777" w:rsidR="00460B5E" w:rsidRPr="00460B5E" w:rsidRDefault="00460B5E" w:rsidP="00460B5E">
      <w:pPr>
        <w:pStyle w:val="EndNoteBibliography"/>
        <w:spacing w:after="0"/>
      </w:pPr>
      <w:r w:rsidRPr="00460B5E">
        <w:t>128.</w:t>
      </w:r>
      <w:r w:rsidRPr="00460B5E">
        <w:tab/>
        <w:t xml:space="preserve">Zhang, Q.;  Guo, W.;  Yue, X.;  Liu, Z.; Li, X., Degradation of Rhodamine B Using FeS-Coated Zero-Valent Iron Nanoparticles in the Presence of Dissolved Oxygen. </w:t>
      </w:r>
      <w:r w:rsidRPr="00460B5E">
        <w:rPr>
          <w:i/>
        </w:rPr>
        <w:t xml:space="preserve">Environmental Progress &amp; Sustainable Energy </w:t>
      </w:r>
      <w:r w:rsidRPr="00460B5E">
        <w:rPr>
          <w:b/>
        </w:rPr>
        <w:t>2016,</w:t>
      </w:r>
      <w:r w:rsidRPr="00460B5E">
        <w:t xml:space="preserve"> </w:t>
      </w:r>
      <w:r w:rsidRPr="00460B5E">
        <w:rPr>
          <w:i/>
        </w:rPr>
        <w:t>35</w:t>
      </w:r>
      <w:r w:rsidRPr="00460B5E">
        <w:t xml:space="preserve"> (6), 1673-1678, 10.1002/ep.12412</w:t>
      </w:r>
    </w:p>
    <w:p w14:paraId="10CB94E7" w14:textId="77777777" w:rsidR="00460B5E" w:rsidRPr="00460B5E" w:rsidRDefault="00460B5E" w:rsidP="00460B5E">
      <w:pPr>
        <w:pStyle w:val="EndNoteBibliography"/>
        <w:spacing w:after="0"/>
      </w:pPr>
      <w:r w:rsidRPr="00460B5E">
        <w:lastRenderedPageBreak/>
        <w:t>129.</w:t>
      </w:r>
      <w:r w:rsidRPr="00460B5E">
        <w:tab/>
        <w:t xml:space="preserve">Paknikar, K. M.;  Nagpal, V.;  Pethkar, A. V.; Rajwade, J. M., Degradation of lindane from aqueous solutions using iron sulfide nanoparticles stabilized by biopolymers. </w:t>
      </w:r>
      <w:r w:rsidRPr="00460B5E">
        <w:rPr>
          <w:i/>
        </w:rPr>
        <w:t xml:space="preserve">Science and Technology of Advanced Materials </w:t>
      </w:r>
      <w:r w:rsidRPr="00460B5E">
        <w:rPr>
          <w:b/>
        </w:rPr>
        <w:t>2005,</w:t>
      </w:r>
      <w:r w:rsidRPr="00460B5E">
        <w:t xml:space="preserve"> </w:t>
      </w:r>
      <w:r w:rsidRPr="00460B5E">
        <w:rPr>
          <w:i/>
        </w:rPr>
        <w:t>6</w:t>
      </w:r>
      <w:r w:rsidRPr="00460B5E">
        <w:t xml:space="preserve"> (3-4), 370-374, 10.1016/j.stam.2005.02.016</w:t>
      </w:r>
    </w:p>
    <w:p w14:paraId="205C3BF5" w14:textId="77777777" w:rsidR="00460B5E" w:rsidRPr="00460B5E" w:rsidRDefault="00460B5E" w:rsidP="00460B5E">
      <w:pPr>
        <w:pStyle w:val="EndNoteBibliography"/>
        <w:spacing w:after="0"/>
      </w:pPr>
      <w:r w:rsidRPr="00460B5E">
        <w:t>130.</w:t>
      </w:r>
      <w:r w:rsidRPr="00460B5E">
        <w:tab/>
        <w:t xml:space="preserve">Dutta, A. K.;  Maji, S. K.;  Srivastava, D. N.;  Mondal, A.;  Biswas, P.;  Paul, P.; Adhikary, B., Synthesis of FeS and FeSe nanoparticles from a single source precursor: a study of their photocatalytic activity, peroxidase-like behavior, and electrochemical sensing of H2O2. </w:t>
      </w:r>
      <w:r w:rsidRPr="00460B5E">
        <w:rPr>
          <w:i/>
        </w:rPr>
        <w:t xml:space="preserve">ACS applied materials &amp; interfaces </w:t>
      </w:r>
      <w:r w:rsidRPr="00460B5E">
        <w:rPr>
          <w:b/>
        </w:rPr>
        <w:t>2012,</w:t>
      </w:r>
      <w:r w:rsidRPr="00460B5E">
        <w:t xml:space="preserve"> </w:t>
      </w:r>
      <w:r w:rsidRPr="00460B5E">
        <w:rPr>
          <w:i/>
        </w:rPr>
        <w:t>4</w:t>
      </w:r>
      <w:r w:rsidRPr="00460B5E">
        <w:t xml:space="preserve"> (4), 1919-1927, 10.1021/am300408r</w:t>
      </w:r>
    </w:p>
    <w:p w14:paraId="79C5B94D" w14:textId="77777777" w:rsidR="00460B5E" w:rsidRPr="00460B5E" w:rsidRDefault="00460B5E" w:rsidP="00460B5E">
      <w:pPr>
        <w:pStyle w:val="EndNoteBibliography"/>
        <w:spacing w:after="0"/>
      </w:pPr>
      <w:r w:rsidRPr="00460B5E">
        <w:t>131.</w:t>
      </w:r>
      <w:r w:rsidRPr="00460B5E">
        <w:tab/>
        <w:t xml:space="preserve">Fathinia, S.;  Fathinia, M.;  Rahmani, A. A.; Khataee, A., Preparation of natural pyrite nanoparticles by high energy planetary ball milling as a nanocatalyst for heterogeneous Fenton process. </w:t>
      </w:r>
      <w:r w:rsidRPr="00460B5E">
        <w:rPr>
          <w:i/>
        </w:rPr>
        <w:t xml:space="preserve">Applied Surface Science </w:t>
      </w:r>
      <w:r w:rsidRPr="00460B5E">
        <w:rPr>
          <w:b/>
        </w:rPr>
        <w:t>2015,</w:t>
      </w:r>
      <w:r w:rsidRPr="00460B5E">
        <w:t xml:space="preserve"> </w:t>
      </w:r>
      <w:r w:rsidRPr="00460B5E">
        <w:rPr>
          <w:i/>
        </w:rPr>
        <w:t>327</w:t>
      </w:r>
      <w:r w:rsidRPr="00460B5E">
        <w:t>, 190-200, 10.1016/j.apsusc.2014.11.157</w:t>
      </w:r>
    </w:p>
    <w:p w14:paraId="5450361C" w14:textId="77777777" w:rsidR="00460B5E" w:rsidRPr="00460B5E" w:rsidRDefault="00460B5E" w:rsidP="00460B5E">
      <w:pPr>
        <w:pStyle w:val="EndNoteBibliography"/>
        <w:spacing w:after="0"/>
      </w:pPr>
      <w:r w:rsidRPr="00460B5E">
        <w:t>132.</w:t>
      </w:r>
      <w:r w:rsidRPr="00460B5E">
        <w:tab/>
        <w:t xml:space="preserve">Khataee, A.;  Gholami, P.; Vahid, B., Heterogeneous sono-Fenton-like process using nanostructured pyrite prepared by Ar glow discharge plasma for treatment of a textile dye. </w:t>
      </w:r>
      <w:r w:rsidRPr="00460B5E">
        <w:rPr>
          <w:i/>
        </w:rPr>
        <w:t xml:space="preserve">Ultrasonics Sonochemistry </w:t>
      </w:r>
      <w:r w:rsidRPr="00460B5E">
        <w:rPr>
          <w:b/>
        </w:rPr>
        <w:t>2016,</w:t>
      </w:r>
      <w:r w:rsidRPr="00460B5E">
        <w:t xml:space="preserve"> </w:t>
      </w:r>
      <w:r w:rsidRPr="00460B5E">
        <w:rPr>
          <w:i/>
        </w:rPr>
        <w:t>29</w:t>
      </w:r>
      <w:r w:rsidRPr="00460B5E">
        <w:t>, 213-225, 10.1016/j.ultsonch.2015.09.012</w:t>
      </w:r>
    </w:p>
    <w:p w14:paraId="04BBEA15" w14:textId="77777777" w:rsidR="00460B5E" w:rsidRPr="00460B5E" w:rsidRDefault="00460B5E" w:rsidP="00460B5E">
      <w:pPr>
        <w:pStyle w:val="EndNoteBibliography"/>
        <w:spacing w:after="0"/>
      </w:pPr>
      <w:r w:rsidRPr="00460B5E">
        <w:t>133.</w:t>
      </w:r>
      <w:r w:rsidRPr="00460B5E">
        <w:tab/>
        <w:t xml:space="preserve">Khataee, A.;  Gholami, P.;  Sheydaei, M.;  Khorram, S.; Joo, S. W., Preparation of nanostructured pyrite with N-2 glow discharge plasma and the study of its catalytic performance in the heterogeneous Fenton process. </w:t>
      </w:r>
      <w:r w:rsidRPr="00460B5E">
        <w:rPr>
          <w:i/>
        </w:rPr>
        <w:t xml:space="preserve">New Journal of Chemistry </w:t>
      </w:r>
      <w:r w:rsidRPr="00460B5E">
        <w:rPr>
          <w:b/>
        </w:rPr>
        <w:t>2016,</w:t>
      </w:r>
      <w:r w:rsidRPr="00460B5E">
        <w:t xml:space="preserve"> </w:t>
      </w:r>
      <w:r w:rsidRPr="00460B5E">
        <w:rPr>
          <w:i/>
        </w:rPr>
        <w:t>40</w:t>
      </w:r>
      <w:r w:rsidRPr="00460B5E">
        <w:t xml:space="preserve"> (6), 5221-5230, 10.1039/c5nj03594e</w:t>
      </w:r>
    </w:p>
    <w:p w14:paraId="4604F040" w14:textId="77777777" w:rsidR="00460B5E" w:rsidRPr="00460B5E" w:rsidRDefault="00460B5E" w:rsidP="00460B5E">
      <w:pPr>
        <w:pStyle w:val="EndNoteBibliography"/>
        <w:spacing w:after="0"/>
      </w:pPr>
      <w:r w:rsidRPr="00460B5E">
        <w:t>134.</w:t>
      </w:r>
      <w:r w:rsidRPr="00460B5E">
        <w:tab/>
        <w:t xml:space="preserve">Khabbaz, M.; Entezari, M. H., Degradation of Diclofenac by sonosynthesis of pyrite nanoparticles. </w:t>
      </w:r>
      <w:r w:rsidRPr="00460B5E">
        <w:rPr>
          <w:i/>
        </w:rPr>
        <w:t xml:space="preserve">Journal of Environmental Management </w:t>
      </w:r>
      <w:r w:rsidRPr="00460B5E">
        <w:rPr>
          <w:b/>
        </w:rPr>
        <w:t>2017,</w:t>
      </w:r>
      <w:r w:rsidRPr="00460B5E">
        <w:t xml:space="preserve"> </w:t>
      </w:r>
      <w:r w:rsidRPr="00460B5E">
        <w:rPr>
          <w:i/>
        </w:rPr>
        <w:t>187</w:t>
      </w:r>
      <w:r w:rsidRPr="00460B5E">
        <w:t>, 416-423, 10.1016/j.jenvman.2016.11.005</w:t>
      </w:r>
    </w:p>
    <w:p w14:paraId="77B72DE2" w14:textId="77777777" w:rsidR="00460B5E" w:rsidRPr="00460B5E" w:rsidRDefault="00460B5E" w:rsidP="00460B5E">
      <w:pPr>
        <w:pStyle w:val="EndNoteBibliography"/>
        <w:spacing w:after="0"/>
      </w:pPr>
      <w:r w:rsidRPr="00460B5E">
        <w:t>135.</w:t>
      </w:r>
      <w:r w:rsidRPr="00460B5E">
        <w:tab/>
        <w:t xml:space="preserve">Gil-Lozano, C.;  Losa-Adams, E.;  F.-Davila, A.; Gago-Duport, L., Pyrite nanoparticles as a Fenton-like reagent for in situ remediation of organic pollutants. </w:t>
      </w:r>
      <w:r w:rsidRPr="00460B5E">
        <w:rPr>
          <w:i/>
        </w:rPr>
        <w:t xml:space="preserve">Beilstein Journal of Nanotechnology </w:t>
      </w:r>
      <w:r w:rsidRPr="00460B5E">
        <w:rPr>
          <w:b/>
        </w:rPr>
        <w:t>2014,</w:t>
      </w:r>
      <w:r w:rsidRPr="00460B5E">
        <w:t xml:space="preserve"> </w:t>
      </w:r>
      <w:r w:rsidRPr="00460B5E">
        <w:rPr>
          <w:i/>
        </w:rPr>
        <w:t>5</w:t>
      </w:r>
      <w:r w:rsidRPr="00460B5E">
        <w:t>, 855-864, 10.3762/bjnano.5.97</w:t>
      </w:r>
    </w:p>
    <w:p w14:paraId="73B21357" w14:textId="77777777" w:rsidR="00460B5E" w:rsidRPr="00460B5E" w:rsidRDefault="00460B5E" w:rsidP="00460B5E">
      <w:pPr>
        <w:pStyle w:val="EndNoteBibliography"/>
        <w:spacing w:after="0"/>
      </w:pPr>
      <w:r w:rsidRPr="00460B5E">
        <w:t>136.</w:t>
      </w:r>
      <w:r w:rsidRPr="00460B5E">
        <w:tab/>
        <w:t xml:space="preserve">Ito, D.;  Miura, K.;  Ichimura, T.;  Ihara, I.; Watanabe, T., Removal of As, Cd, Hg and Pb ions from solution by adsorption with bacterially-produced magnetic iron sulfide particles using high gradient magnetic separation. </w:t>
      </w:r>
      <w:r w:rsidRPr="00460B5E">
        <w:rPr>
          <w:i/>
        </w:rPr>
        <w:t xml:space="preserve">Ieee Transactions on Applied Superconductivity </w:t>
      </w:r>
      <w:r w:rsidRPr="00460B5E">
        <w:rPr>
          <w:b/>
        </w:rPr>
        <w:t>2004,</w:t>
      </w:r>
      <w:r w:rsidRPr="00460B5E">
        <w:t xml:space="preserve"> </w:t>
      </w:r>
      <w:r w:rsidRPr="00460B5E">
        <w:rPr>
          <w:i/>
        </w:rPr>
        <w:t>14</w:t>
      </w:r>
      <w:r w:rsidRPr="00460B5E">
        <w:t xml:space="preserve"> (2), 1551-1553, 10.1109/tasc.2004.830704</w:t>
      </w:r>
    </w:p>
    <w:p w14:paraId="4D9C589D" w14:textId="77777777" w:rsidR="00460B5E" w:rsidRPr="00460B5E" w:rsidRDefault="00460B5E" w:rsidP="00460B5E">
      <w:pPr>
        <w:pStyle w:val="EndNoteBibliography"/>
        <w:spacing w:after="0"/>
      </w:pPr>
      <w:r w:rsidRPr="00460B5E">
        <w:t>137.</w:t>
      </w:r>
      <w:r w:rsidRPr="00460B5E">
        <w:tab/>
        <w:t xml:space="preserve">Su, Y. M.;  Adeleye, A. S.;  Keller, A. A.;  Huang, Y. X.;  Dai, C. M.;  Zhou, X. F.; Zhang, Y. L., Magnetic sulfide-modified nanoscale zerovalent iron (S-nZVI) for dissolved metal ion removal. </w:t>
      </w:r>
      <w:r w:rsidRPr="00460B5E">
        <w:rPr>
          <w:i/>
        </w:rPr>
        <w:t xml:space="preserve">Water Research </w:t>
      </w:r>
      <w:r w:rsidRPr="00460B5E">
        <w:rPr>
          <w:b/>
        </w:rPr>
        <w:t>2015,</w:t>
      </w:r>
      <w:r w:rsidRPr="00460B5E">
        <w:t xml:space="preserve"> </w:t>
      </w:r>
      <w:r w:rsidRPr="00460B5E">
        <w:rPr>
          <w:i/>
        </w:rPr>
        <w:t>74</w:t>
      </w:r>
      <w:r w:rsidRPr="00460B5E">
        <w:t>, 47-57, 10.1016/j.watres.2015.02.004</w:t>
      </w:r>
    </w:p>
    <w:p w14:paraId="36CEF82B" w14:textId="77777777" w:rsidR="00460B5E" w:rsidRPr="00460B5E" w:rsidRDefault="00460B5E" w:rsidP="00460B5E">
      <w:pPr>
        <w:pStyle w:val="EndNoteBibliography"/>
        <w:spacing w:after="0"/>
      </w:pPr>
      <w:r w:rsidRPr="00460B5E">
        <w:t>138.</w:t>
      </w:r>
      <w:r w:rsidRPr="00460B5E">
        <w:tab/>
        <w:t xml:space="preserve">Yang, Y.;  Chen, T.;  Morrison, L.;  Gerrity, S.;  Collins, G.;  Porca, E.;  Li, R.; Zhan, X., Nanostructured pyrrhotite supports autotrophic denitrification for simultaneous nitrogen and phosphorus removal from secondary effluents. </w:t>
      </w:r>
      <w:r w:rsidRPr="00460B5E">
        <w:rPr>
          <w:i/>
        </w:rPr>
        <w:t xml:space="preserve">Chemical Engineering Journal </w:t>
      </w:r>
      <w:r w:rsidRPr="00460B5E">
        <w:rPr>
          <w:b/>
        </w:rPr>
        <w:t>2017,</w:t>
      </w:r>
      <w:r w:rsidRPr="00460B5E">
        <w:t xml:space="preserve"> </w:t>
      </w:r>
      <w:r w:rsidRPr="00460B5E">
        <w:rPr>
          <w:i/>
        </w:rPr>
        <w:t>328</w:t>
      </w:r>
      <w:r w:rsidRPr="00460B5E">
        <w:t>, 511-518, 10.1016/j.cej.2017.07.061</w:t>
      </w:r>
    </w:p>
    <w:p w14:paraId="46AD9AEF" w14:textId="77777777" w:rsidR="00460B5E" w:rsidRPr="00460B5E" w:rsidRDefault="00460B5E" w:rsidP="00460B5E">
      <w:pPr>
        <w:pStyle w:val="EndNoteBibliography"/>
        <w:spacing w:after="0"/>
      </w:pPr>
      <w:r w:rsidRPr="00460B5E">
        <w:t>139.</w:t>
      </w:r>
      <w:r w:rsidRPr="00460B5E">
        <w:tab/>
        <w:t xml:space="preserve">Cantu, J.;  Gonzalez, L. E.;  Goodship, J.;  Contreras, M.;  Joseph, M.;  Garza, C.;  Eubanks, T. M.; Parsons, J. G., Removal of arsenic from water using synthetic Fe7S8 nanoparticles. </w:t>
      </w:r>
      <w:r w:rsidRPr="00460B5E">
        <w:rPr>
          <w:i/>
        </w:rPr>
        <w:t xml:space="preserve">Chemical Engineering Journal </w:t>
      </w:r>
      <w:r w:rsidRPr="00460B5E">
        <w:rPr>
          <w:b/>
        </w:rPr>
        <w:t>2016,</w:t>
      </w:r>
      <w:r w:rsidRPr="00460B5E">
        <w:t xml:space="preserve"> </w:t>
      </w:r>
      <w:r w:rsidRPr="00460B5E">
        <w:rPr>
          <w:i/>
        </w:rPr>
        <w:t>290</w:t>
      </w:r>
      <w:r w:rsidRPr="00460B5E">
        <w:t>, 428-437, 10.1016/j.cej.2016.01.053</w:t>
      </w:r>
    </w:p>
    <w:p w14:paraId="2FE56555" w14:textId="77777777" w:rsidR="00460B5E" w:rsidRPr="00460B5E" w:rsidRDefault="00460B5E" w:rsidP="00460B5E">
      <w:pPr>
        <w:pStyle w:val="EndNoteBibliography"/>
        <w:spacing w:after="0"/>
      </w:pPr>
      <w:r w:rsidRPr="00460B5E">
        <w:lastRenderedPageBreak/>
        <w:t>140.</w:t>
      </w:r>
      <w:r w:rsidRPr="00460B5E">
        <w:tab/>
        <w:t xml:space="preserve">Su, Y. M.;  Adeleye, A. S.;  Huang, Y. X.;  Zhou, X. F.;  Keller, A. A.; Zhang, Y. L., Direct Synthesis of Novel and Reactive Sulfide-modified Nano Iron through Nanoparticle Seeding for Improved Cadmium-Contaminated Water Treatment. </w:t>
      </w:r>
      <w:r w:rsidRPr="00460B5E">
        <w:rPr>
          <w:i/>
        </w:rPr>
        <w:t xml:space="preserve">Scientific Reports </w:t>
      </w:r>
      <w:r w:rsidRPr="00460B5E">
        <w:rPr>
          <w:b/>
        </w:rPr>
        <w:t>2016,</w:t>
      </w:r>
      <w:r w:rsidRPr="00460B5E">
        <w:t xml:space="preserve"> </w:t>
      </w:r>
      <w:r w:rsidRPr="00460B5E">
        <w:rPr>
          <w:i/>
        </w:rPr>
        <w:t>6</w:t>
      </w:r>
      <w:r w:rsidRPr="00460B5E">
        <w:t>, 13, 10.1038/srep24358</w:t>
      </w:r>
    </w:p>
    <w:p w14:paraId="27A50835" w14:textId="77777777" w:rsidR="00460B5E" w:rsidRPr="00460B5E" w:rsidRDefault="00460B5E" w:rsidP="00460B5E">
      <w:pPr>
        <w:pStyle w:val="EndNoteBibliography"/>
        <w:spacing w:after="0"/>
      </w:pPr>
      <w:r w:rsidRPr="00460B5E">
        <w:t>141.</w:t>
      </w:r>
      <w:r w:rsidRPr="00460B5E">
        <w:tab/>
        <w:t xml:space="preserve">Song, S. K.;  Su, M. M.;  Adeleye, A. S.;  Zhang, Y. L.; Zhou, X. F., Optimal design and characterization of sulfide-modified nanoscale zerovalent iron for diclofenac removal. </w:t>
      </w:r>
      <w:r w:rsidRPr="00460B5E">
        <w:rPr>
          <w:i/>
        </w:rPr>
        <w:t xml:space="preserve">Applied Catalysis B-Environmental </w:t>
      </w:r>
      <w:r w:rsidRPr="00460B5E">
        <w:rPr>
          <w:b/>
        </w:rPr>
        <w:t>2017,</w:t>
      </w:r>
      <w:r w:rsidRPr="00460B5E">
        <w:t xml:space="preserve"> </w:t>
      </w:r>
      <w:r w:rsidRPr="00460B5E">
        <w:rPr>
          <w:i/>
        </w:rPr>
        <w:t>201</w:t>
      </w:r>
      <w:r w:rsidRPr="00460B5E">
        <w:t>, 211-220, 10.1016/j.apcatb.2016.07.055</w:t>
      </w:r>
    </w:p>
    <w:p w14:paraId="7D41DCE2" w14:textId="77777777" w:rsidR="00460B5E" w:rsidRPr="00460B5E" w:rsidRDefault="00460B5E" w:rsidP="00460B5E">
      <w:pPr>
        <w:pStyle w:val="EndNoteBibliography"/>
        <w:spacing w:after="0"/>
      </w:pPr>
      <w:r w:rsidRPr="00460B5E">
        <w:t>142.</w:t>
      </w:r>
      <w:r w:rsidRPr="00460B5E">
        <w:tab/>
        <w:t xml:space="preserve">Sinha, S.;  Amy, G.;  </w:t>
      </w:r>
      <w:r w:rsidRPr="00460B5E">
        <w:rPr>
          <w:rFonts w:ascii="Batang" w:eastAsia="Batang" w:hAnsi="Batang" w:cs="Batang" w:hint="eastAsia"/>
        </w:rPr>
        <w:t>윤여민</w:t>
      </w:r>
      <w:r w:rsidRPr="00460B5E">
        <w:t xml:space="preserve">; </w:t>
      </w:r>
      <w:r w:rsidRPr="00460B5E">
        <w:rPr>
          <w:rFonts w:ascii="Batang" w:eastAsia="Batang" w:hAnsi="Batang" w:cs="Batang" w:hint="eastAsia"/>
        </w:rPr>
        <w:t>허남국</w:t>
      </w:r>
      <w:r w:rsidRPr="00460B5E">
        <w:t xml:space="preserve">, Arsenic Removal from Water Using Various Adsorbents: Magnetic Ion Exchange Resins, Hydrous Ion Oxide Particles, Granular Ferric Hydroxide, Activated Alumina, Sulfur Modified Iron, and Iron Oxide-Coated Microsand. </w:t>
      </w:r>
      <w:r w:rsidRPr="00460B5E">
        <w:rPr>
          <w:i/>
        </w:rPr>
        <w:t xml:space="preserve">Environmental Engineering Research </w:t>
      </w:r>
      <w:r w:rsidRPr="00460B5E">
        <w:rPr>
          <w:b/>
        </w:rPr>
        <w:t>2011,</w:t>
      </w:r>
      <w:r w:rsidRPr="00460B5E">
        <w:t xml:space="preserve"> </w:t>
      </w:r>
      <w:r w:rsidRPr="00460B5E">
        <w:rPr>
          <w:i/>
        </w:rPr>
        <w:t>16</w:t>
      </w:r>
      <w:r w:rsidRPr="00460B5E">
        <w:t xml:space="preserve"> (3), 165-173, 10.4491/eer.2011.16.3.165</w:t>
      </w:r>
    </w:p>
    <w:p w14:paraId="13941041" w14:textId="77777777" w:rsidR="00460B5E" w:rsidRPr="00460B5E" w:rsidRDefault="00460B5E" w:rsidP="00460B5E">
      <w:pPr>
        <w:pStyle w:val="EndNoteBibliography"/>
        <w:spacing w:after="0"/>
      </w:pPr>
      <w:r w:rsidRPr="00460B5E">
        <w:t>143.</w:t>
      </w:r>
      <w:r w:rsidRPr="00460B5E">
        <w:tab/>
        <w:t xml:space="preserve">Kim, E.-J.;  Kim, J.-H.;  Azad, A.-M.; Chang, Y.-S., Facile Synthesis and Characterization of Fe/FeS Nanoparticles for Environmental Applications. </w:t>
      </w:r>
      <w:r w:rsidRPr="00460B5E">
        <w:rPr>
          <w:i/>
        </w:rPr>
        <w:t xml:space="preserve">Acs Applied Materials &amp; Interfaces </w:t>
      </w:r>
      <w:r w:rsidRPr="00460B5E">
        <w:rPr>
          <w:b/>
        </w:rPr>
        <w:t>2011,</w:t>
      </w:r>
      <w:r w:rsidRPr="00460B5E">
        <w:t xml:space="preserve"> </w:t>
      </w:r>
      <w:r w:rsidRPr="00460B5E">
        <w:rPr>
          <w:i/>
        </w:rPr>
        <w:t>3</w:t>
      </w:r>
      <w:r w:rsidRPr="00460B5E">
        <w:t xml:space="preserve"> (5), 1457-1462, 10.1021/am200016v</w:t>
      </w:r>
    </w:p>
    <w:p w14:paraId="7FDC8499" w14:textId="77777777" w:rsidR="00460B5E" w:rsidRPr="00460B5E" w:rsidRDefault="00460B5E" w:rsidP="00460B5E">
      <w:pPr>
        <w:pStyle w:val="EndNoteBibliography"/>
        <w:spacing w:after="0"/>
      </w:pPr>
      <w:r w:rsidRPr="00460B5E">
        <w:t>144.</w:t>
      </w:r>
      <w:r w:rsidRPr="00460B5E">
        <w:tab/>
        <w:t xml:space="preserve">de Carvalho, L. M.; Schwedt, G., Polarographic determination of dithionite and its decomposition products: kinetic aspects, stabilizers, and analytical application. </w:t>
      </w:r>
      <w:r w:rsidRPr="00460B5E">
        <w:rPr>
          <w:i/>
        </w:rPr>
        <w:t xml:space="preserve">Analytica chimica acta </w:t>
      </w:r>
      <w:r w:rsidRPr="00460B5E">
        <w:rPr>
          <w:b/>
        </w:rPr>
        <w:t>2001,</w:t>
      </w:r>
      <w:r w:rsidRPr="00460B5E">
        <w:t xml:space="preserve"> </w:t>
      </w:r>
      <w:r w:rsidRPr="00460B5E">
        <w:rPr>
          <w:i/>
        </w:rPr>
        <w:t>436</w:t>
      </w:r>
      <w:r w:rsidRPr="00460B5E">
        <w:t xml:space="preserve"> (2), 293-300, 10.1016/S0003-2670(01)00921-7</w:t>
      </w:r>
    </w:p>
    <w:p w14:paraId="74BAEBA9" w14:textId="77777777" w:rsidR="00460B5E" w:rsidRPr="00460B5E" w:rsidRDefault="00460B5E" w:rsidP="00460B5E">
      <w:pPr>
        <w:pStyle w:val="EndNoteBibliography"/>
        <w:spacing w:after="0"/>
      </w:pPr>
      <w:r w:rsidRPr="00460B5E">
        <w:t>145.</w:t>
      </w:r>
      <w:r w:rsidRPr="00460B5E">
        <w:tab/>
        <w:t>Meester, B.;  Reijnen, L.;  Goossen</w:t>
      </w:r>
      <w:r w:rsidRPr="00460B5E">
        <w:rPr>
          <w:rFonts w:hint="eastAsia"/>
        </w:rPr>
        <w:t>s, A.; Schoonman, J., Synthesis of Pyrite (FeS2) Thin Films by Low</w:t>
      </w:r>
      <w:r w:rsidRPr="00460B5E">
        <w:rPr>
          <w:rFonts w:hint="eastAsia"/>
        </w:rPr>
        <w:t>‐</w:t>
      </w:r>
      <w:r w:rsidRPr="00460B5E">
        <w:rPr>
          <w:rFonts w:hint="eastAsia"/>
        </w:rPr>
        <w:t xml:space="preserve">Pressure MOCVD. </w:t>
      </w:r>
      <w:r w:rsidRPr="00460B5E">
        <w:rPr>
          <w:rFonts w:hint="eastAsia"/>
          <w:i/>
        </w:rPr>
        <w:t xml:space="preserve">Chemical Vapor Deposition </w:t>
      </w:r>
      <w:r w:rsidRPr="00460B5E">
        <w:rPr>
          <w:rFonts w:hint="eastAsia"/>
          <w:b/>
        </w:rPr>
        <w:t>2000,</w:t>
      </w:r>
      <w:r w:rsidRPr="00460B5E">
        <w:rPr>
          <w:rFonts w:hint="eastAsia"/>
        </w:rPr>
        <w:t xml:space="preserve"> </w:t>
      </w:r>
      <w:r w:rsidRPr="00460B5E">
        <w:rPr>
          <w:rFonts w:hint="eastAsia"/>
          <w:i/>
        </w:rPr>
        <w:t>6</w:t>
      </w:r>
      <w:r w:rsidRPr="00460B5E">
        <w:rPr>
          <w:rFonts w:hint="eastAsia"/>
        </w:rPr>
        <w:t xml:space="preserve"> (3), 121-128, 10.1002/(SICI)1521-3862(200006)6:3&lt;121::AID-CVDE121&gt;3.0.CO;2-S</w:t>
      </w:r>
    </w:p>
    <w:p w14:paraId="75215ACB" w14:textId="77777777" w:rsidR="00460B5E" w:rsidRPr="00460B5E" w:rsidRDefault="00460B5E" w:rsidP="00460B5E">
      <w:pPr>
        <w:pStyle w:val="EndNoteBibliography"/>
        <w:spacing w:after="0"/>
      </w:pPr>
      <w:r w:rsidRPr="00460B5E">
        <w:t>146.</w:t>
      </w:r>
      <w:r w:rsidRPr="00460B5E">
        <w:tab/>
        <w:t xml:space="preserve">Xuefeng, Q.;  Yi, X.; Yitai, Q., Solventothermal synthesis and morphological control of nanocrystalline FeS2. </w:t>
      </w:r>
      <w:r w:rsidRPr="00460B5E">
        <w:rPr>
          <w:i/>
        </w:rPr>
        <w:t xml:space="preserve">Materials Letters </w:t>
      </w:r>
      <w:r w:rsidRPr="00460B5E">
        <w:rPr>
          <w:b/>
        </w:rPr>
        <w:t>2001,</w:t>
      </w:r>
      <w:r w:rsidRPr="00460B5E">
        <w:t xml:space="preserve"> </w:t>
      </w:r>
      <w:r w:rsidRPr="00460B5E">
        <w:rPr>
          <w:i/>
        </w:rPr>
        <w:t>48</w:t>
      </w:r>
      <w:r w:rsidRPr="00460B5E">
        <w:t xml:space="preserve"> (2), 109-111, 10.1016/S0167-577X(00)00288-3</w:t>
      </w:r>
    </w:p>
    <w:p w14:paraId="04D95533" w14:textId="77777777" w:rsidR="00460B5E" w:rsidRPr="00460B5E" w:rsidRDefault="00460B5E" w:rsidP="00460B5E">
      <w:pPr>
        <w:pStyle w:val="EndNoteBibliography"/>
        <w:spacing w:after="0"/>
      </w:pPr>
      <w:r w:rsidRPr="00460B5E">
        <w:t>147.</w:t>
      </w:r>
      <w:r w:rsidRPr="00460B5E">
        <w:tab/>
        <w:t xml:space="preserve">Wu, R.;  Zheng, Y. F.;  Zhang, X. G.;  Sun, Y. F.;  Xu, J. B.; Jian, J. K., Hydrothermal synthesis and crystal structure of pyrite. </w:t>
      </w:r>
      <w:r w:rsidRPr="00460B5E">
        <w:rPr>
          <w:i/>
        </w:rPr>
        <w:t xml:space="preserve">Journal of Crystal Growth </w:t>
      </w:r>
      <w:r w:rsidRPr="00460B5E">
        <w:rPr>
          <w:b/>
        </w:rPr>
        <w:t>2004,</w:t>
      </w:r>
      <w:r w:rsidRPr="00460B5E">
        <w:t xml:space="preserve"> </w:t>
      </w:r>
      <w:r w:rsidRPr="00460B5E">
        <w:rPr>
          <w:i/>
        </w:rPr>
        <w:t>266</w:t>
      </w:r>
      <w:r w:rsidRPr="00460B5E">
        <w:t xml:space="preserve"> (4), 523-527, 10.1016/j.jcrysgro.2004.02.020</w:t>
      </w:r>
    </w:p>
    <w:p w14:paraId="332D22EA" w14:textId="77777777" w:rsidR="00460B5E" w:rsidRPr="00460B5E" w:rsidRDefault="00460B5E" w:rsidP="00460B5E">
      <w:pPr>
        <w:pStyle w:val="EndNoteBibliography"/>
        <w:spacing w:after="0"/>
      </w:pPr>
      <w:r w:rsidRPr="00460B5E">
        <w:t>148.</w:t>
      </w:r>
      <w:r w:rsidRPr="00460B5E">
        <w:tab/>
        <w:t xml:space="preserve">Liu, J.;  Wen, Y.;  Wang, Y.;  Van Aken, P. A.;  Maier, J.; Yu, Y., Carbon-Encapsulated Pyrite as Stable and Earth-Abundant High Energy Cathode Material for Rechargeable Lithium Batteries. </w:t>
      </w:r>
      <w:r w:rsidRPr="00460B5E">
        <w:rPr>
          <w:i/>
        </w:rPr>
        <w:t xml:space="preserve">Advanced Materials </w:t>
      </w:r>
      <w:r w:rsidRPr="00460B5E">
        <w:rPr>
          <w:b/>
        </w:rPr>
        <w:t>2014,</w:t>
      </w:r>
      <w:r w:rsidRPr="00460B5E">
        <w:t xml:space="preserve"> </w:t>
      </w:r>
      <w:r w:rsidRPr="00460B5E">
        <w:rPr>
          <w:i/>
        </w:rPr>
        <w:t>26</w:t>
      </w:r>
      <w:r w:rsidRPr="00460B5E">
        <w:t xml:space="preserve"> (34), 6025-6030, 10.1002/adma.201401496</w:t>
      </w:r>
    </w:p>
    <w:p w14:paraId="48BE5F72" w14:textId="77777777" w:rsidR="00460B5E" w:rsidRPr="00460B5E" w:rsidRDefault="00460B5E" w:rsidP="00460B5E">
      <w:pPr>
        <w:pStyle w:val="EndNoteBibliography"/>
        <w:spacing w:after="0"/>
      </w:pPr>
      <w:r w:rsidRPr="00460B5E">
        <w:t>149.</w:t>
      </w:r>
      <w:r w:rsidRPr="00460B5E">
        <w:tab/>
        <w:t xml:space="preserve">Malek, T. J.;  Chaki, S. H.; Deshpande, M. P., Structural, morphological, optical, thermal and magnetic study of mackinawite FeS nanoparticles synthesized by wet chemical reduction technique. </w:t>
      </w:r>
      <w:r w:rsidRPr="00460B5E">
        <w:rPr>
          <w:i/>
        </w:rPr>
        <w:t xml:space="preserve">Physica B: Condensed Matter </w:t>
      </w:r>
      <w:r w:rsidRPr="00460B5E">
        <w:rPr>
          <w:b/>
        </w:rPr>
        <w:t>2018,</w:t>
      </w:r>
      <w:r w:rsidRPr="00460B5E">
        <w:t xml:space="preserve"> </w:t>
      </w:r>
      <w:r w:rsidRPr="00460B5E">
        <w:rPr>
          <w:i/>
        </w:rPr>
        <w:t>546</w:t>
      </w:r>
      <w:r w:rsidRPr="00460B5E">
        <w:t>, 59-66, 10.1016/j.physb.2018.07.024</w:t>
      </w:r>
    </w:p>
    <w:p w14:paraId="209B19AA" w14:textId="77777777" w:rsidR="00460B5E" w:rsidRPr="00460B5E" w:rsidRDefault="00460B5E" w:rsidP="00460B5E">
      <w:pPr>
        <w:pStyle w:val="EndNoteBibliography"/>
        <w:spacing w:after="0"/>
      </w:pPr>
      <w:r w:rsidRPr="00460B5E">
        <w:t>150.</w:t>
      </w:r>
      <w:r w:rsidRPr="00460B5E">
        <w:tab/>
        <w:t xml:space="preserve">Nath, M.;  Choudhury, A.;  Kundu, A.; Rao, C. N. R., Synthesis and characterization of magnetic iron sulfide nanowires. </w:t>
      </w:r>
      <w:r w:rsidRPr="00460B5E">
        <w:rPr>
          <w:i/>
        </w:rPr>
        <w:t xml:space="preserve">Advanced Materials </w:t>
      </w:r>
      <w:r w:rsidRPr="00460B5E">
        <w:rPr>
          <w:b/>
        </w:rPr>
        <w:t>2003,</w:t>
      </w:r>
      <w:r w:rsidRPr="00460B5E">
        <w:t xml:space="preserve"> </w:t>
      </w:r>
      <w:r w:rsidRPr="00460B5E">
        <w:rPr>
          <w:i/>
        </w:rPr>
        <w:t>15</w:t>
      </w:r>
      <w:r w:rsidRPr="00460B5E">
        <w:t xml:space="preserve"> (24), 2098-+, 10.1002/adma.200306042</w:t>
      </w:r>
    </w:p>
    <w:p w14:paraId="65D4FE58" w14:textId="77777777" w:rsidR="00460B5E" w:rsidRPr="00460B5E" w:rsidRDefault="00460B5E" w:rsidP="00460B5E">
      <w:pPr>
        <w:pStyle w:val="EndNoteBibliography"/>
        <w:spacing w:after="0"/>
      </w:pPr>
      <w:r w:rsidRPr="00460B5E">
        <w:t>151.</w:t>
      </w:r>
      <w:r w:rsidRPr="00460B5E">
        <w:tab/>
        <w:t xml:space="preserve">Han, W.; Gao, M. Y., Investigations on iron sulfide nanosheets prepared via a single-source precursor approach. </w:t>
      </w:r>
      <w:r w:rsidRPr="00460B5E">
        <w:rPr>
          <w:i/>
        </w:rPr>
        <w:t xml:space="preserve">Crystal Growth &amp; Design </w:t>
      </w:r>
      <w:r w:rsidRPr="00460B5E">
        <w:rPr>
          <w:b/>
        </w:rPr>
        <w:t>2008,</w:t>
      </w:r>
      <w:r w:rsidRPr="00460B5E">
        <w:t xml:space="preserve"> </w:t>
      </w:r>
      <w:r w:rsidRPr="00460B5E">
        <w:rPr>
          <w:i/>
        </w:rPr>
        <w:t>8</w:t>
      </w:r>
      <w:r w:rsidRPr="00460B5E">
        <w:t xml:space="preserve"> (3), 1023-1030, 10.1021/cg701075u</w:t>
      </w:r>
    </w:p>
    <w:p w14:paraId="5A2CDF6A" w14:textId="77777777" w:rsidR="00460B5E" w:rsidRPr="00460B5E" w:rsidRDefault="00460B5E" w:rsidP="00460B5E">
      <w:pPr>
        <w:pStyle w:val="EndNoteBibliography"/>
        <w:spacing w:after="0"/>
      </w:pPr>
      <w:r w:rsidRPr="00460B5E">
        <w:lastRenderedPageBreak/>
        <w:t>152.</w:t>
      </w:r>
      <w:r w:rsidRPr="00460B5E">
        <w:tab/>
        <w:t xml:space="preserve">Vanitha, P.; O’Brien, P., Phase Control in the Synthesis of Magnetic Iron Sulfide Nanocrystals From a Cubane-Type Fe− S Cluster. </w:t>
      </w:r>
      <w:r w:rsidRPr="00460B5E">
        <w:rPr>
          <w:i/>
        </w:rPr>
        <w:t xml:space="preserve">Journal of the American Chemical Society </w:t>
      </w:r>
      <w:r w:rsidRPr="00460B5E">
        <w:rPr>
          <w:b/>
        </w:rPr>
        <w:t>2008,</w:t>
      </w:r>
      <w:r w:rsidRPr="00460B5E">
        <w:t xml:space="preserve"> </w:t>
      </w:r>
      <w:r w:rsidRPr="00460B5E">
        <w:rPr>
          <w:i/>
        </w:rPr>
        <w:t>130</w:t>
      </w:r>
      <w:r w:rsidRPr="00460B5E">
        <w:t xml:space="preserve"> (51), 17256-17257, 10.1021/ja8078187</w:t>
      </w:r>
    </w:p>
    <w:p w14:paraId="5CEE37B7" w14:textId="77777777" w:rsidR="00460B5E" w:rsidRPr="00460B5E" w:rsidRDefault="00460B5E" w:rsidP="00460B5E">
      <w:pPr>
        <w:pStyle w:val="EndNoteBibliography"/>
        <w:spacing w:after="0"/>
      </w:pPr>
      <w:r w:rsidRPr="00460B5E">
        <w:t>153.</w:t>
      </w:r>
      <w:r w:rsidRPr="00460B5E">
        <w:tab/>
        <w:t xml:space="preserve">Escalona, E. E.;  Pereira-Almao, P. R.;  Castillo, J.;  Hung, J.;  Bolivar, C.; Scott, C. E., Nanometric bimetallic sulfides prepared via thermal decomposition of Ni and Fe heteropolymolybdate emulsions. </w:t>
      </w:r>
      <w:r w:rsidRPr="00460B5E">
        <w:rPr>
          <w:i/>
        </w:rPr>
        <w:t xml:space="preserve">Catalysis Letters </w:t>
      </w:r>
      <w:r w:rsidRPr="00460B5E">
        <w:rPr>
          <w:b/>
        </w:rPr>
        <w:t>2006,</w:t>
      </w:r>
      <w:r w:rsidRPr="00460B5E">
        <w:t xml:space="preserve"> </w:t>
      </w:r>
      <w:r w:rsidRPr="00460B5E">
        <w:rPr>
          <w:i/>
        </w:rPr>
        <w:t>112</w:t>
      </w:r>
      <w:r w:rsidRPr="00460B5E">
        <w:t xml:space="preserve"> (3-4), 227-230, 10.1007/s10562-006-0207-7</w:t>
      </w:r>
    </w:p>
    <w:p w14:paraId="10D14FFA" w14:textId="77777777" w:rsidR="00460B5E" w:rsidRPr="00460B5E" w:rsidRDefault="00460B5E" w:rsidP="00460B5E">
      <w:pPr>
        <w:pStyle w:val="EndNoteBibliography"/>
        <w:spacing w:after="0"/>
      </w:pPr>
      <w:r w:rsidRPr="00460B5E">
        <w:t>154.</w:t>
      </w:r>
      <w:r w:rsidRPr="00460B5E">
        <w:tab/>
        <w:t xml:space="preserve">Abdelhady, A. L.;  Malik, M. A.;  O'Brien, P.; Tuna, F., Nickel and Iron Sulfide Nanoparticles from Thiobiurets. </w:t>
      </w:r>
      <w:r w:rsidRPr="00460B5E">
        <w:rPr>
          <w:i/>
        </w:rPr>
        <w:t xml:space="preserve">Journal of Physical Chemistry C </w:t>
      </w:r>
      <w:r w:rsidRPr="00460B5E">
        <w:rPr>
          <w:b/>
        </w:rPr>
        <w:t>2012,</w:t>
      </w:r>
      <w:r w:rsidRPr="00460B5E">
        <w:t xml:space="preserve"> </w:t>
      </w:r>
      <w:r w:rsidRPr="00460B5E">
        <w:rPr>
          <w:i/>
        </w:rPr>
        <w:t>116</w:t>
      </w:r>
      <w:r w:rsidRPr="00460B5E">
        <w:t xml:space="preserve"> (3), 2253-2259, 10.1021/jp2078659</w:t>
      </w:r>
    </w:p>
    <w:p w14:paraId="4863C319" w14:textId="77777777" w:rsidR="00460B5E" w:rsidRPr="00460B5E" w:rsidRDefault="00460B5E" w:rsidP="00460B5E">
      <w:pPr>
        <w:pStyle w:val="EndNoteBibliography"/>
        <w:spacing w:after="0"/>
      </w:pPr>
      <w:r w:rsidRPr="00460B5E">
        <w:t>155.</w:t>
      </w:r>
      <w:r w:rsidRPr="00460B5E">
        <w:tab/>
        <w:t xml:space="preserve">Kar, S.; Chaudhuri, S., Synthesis of highly oriented iron sulfide nanowires through solvothermal process. </w:t>
      </w:r>
      <w:r w:rsidRPr="00460B5E">
        <w:rPr>
          <w:i/>
        </w:rPr>
        <w:t xml:space="preserve">Materials Letters </w:t>
      </w:r>
      <w:r w:rsidRPr="00460B5E">
        <w:rPr>
          <w:b/>
        </w:rPr>
        <w:t>2005,</w:t>
      </w:r>
      <w:r w:rsidRPr="00460B5E">
        <w:t xml:space="preserve"> </w:t>
      </w:r>
      <w:r w:rsidRPr="00460B5E">
        <w:rPr>
          <w:i/>
        </w:rPr>
        <w:t>59</w:t>
      </w:r>
      <w:r w:rsidRPr="00460B5E">
        <w:t xml:space="preserve"> (2-3), 289-292, 10.1016/j.matlet.2004.10.005</w:t>
      </w:r>
    </w:p>
    <w:p w14:paraId="0FD883DF" w14:textId="77777777" w:rsidR="00460B5E" w:rsidRPr="00460B5E" w:rsidRDefault="00460B5E" w:rsidP="00460B5E">
      <w:pPr>
        <w:pStyle w:val="EndNoteBibliography"/>
        <w:spacing w:after="0"/>
      </w:pPr>
      <w:r w:rsidRPr="00460B5E">
        <w:t>156.</w:t>
      </w:r>
      <w:r w:rsidRPr="00460B5E">
        <w:tab/>
        <w:t xml:space="preserve">Qian, X. F.;  Zhang, X. M.;  Wang, C.;  Yie, Y.;  Wang, W. Z.; Qian, Y. T., The preparation and phase transition of nanocrystalline iron sulfides via toluene-thermal process. </w:t>
      </w:r>
      <w:r w:rsidRPr="00460B5E">
        <w:rPr>
          <w:i/>
        </w:rPr>
        <w:t xml:space="preserve">Materials Science and Engineering B-Solid State Materials for Advanced Technology </w:t>
      </w:r>
      <w:r w:rsidRPr="00460B5E">
        <w:rPr>
          <w:b/>
        </w:rPr>
        <w:t>1999,</w:t>
      </w:r>
      <w:r w:rsidRPr="00460B5E">
        <w:t xml:space="preserve"> </w:t>
      </w:r>
      <w:r w:rsidRPr="00460B5E">
        <w:rPr>
          <w:i/>
        </w:rPr>
        <w:t>64</w:t>
      </w:r>
      <w:r w:rsidRPr="00460B5E">
        <w:t xml:space="preserve"> (3), 170-173, 10.1016/s0921-5107(99)00145-2</w:t>
      </w:r>
    </w:p>
    <w:p w14:paraId="32AAED6B" w14:textId="77777777" w:rsidR="00460B5E" w:rsidRPr="00460B5E" w:rsidRDefault="00460B5E" w:rsidP="00460B5E">
      <w:pPr>
        <w:pStyle w:val="EndNoteBibliography"/>
        <w:spacing w:after="0"/>
      </w:pPr>
      <w:r w:rsidRPr="00460B5E">
        <w:t>157.</w:t>
      </w:r>
      <w:r w:rsidRPr="00460B5E">
        <w:tab/>
        <w:t xml:space="preserve">Li, P.;  Xia, C.;  Zhang, Q.;  Guo, Z.;  Cui, W.;  Bai, H.;  Alshareef, H. N.; Zhang, X.-x., Fabrication and characterization of nanostructured Fe3S4, an isostructural compound of half-metallic Fe3O4. </w:t>
      </w:r>
      <w:r w:rsidRPr="00460B5E">
        <w:rPr>
          <w:i/>
        </w:rPr>
        <w:t xml:space="preserve">Journal of Applied Physics </w:t>
      </w:r>
      <w:r w:rsidRPr="00460B5E">
        <w:rPr>
          <w:b/>
        </w:rPr>
        <w:t>2015,</w:t>
      </w:r>
      <w:r w:rsidRPr="00460B5E">
        <w:t xml:space="preserve"> </w:t>
      </w:r>
      <w:r w:rsidRPr="00460B5E">
        <w:rPr>
          <w:i/>
        </w:rPr>
        <w:t>117</w:t>
      </w:r>
      <w:r w:rsidRPr="00460B5E">
        <w:t xml:space="preserve"> (22), 10.1063/1.4922578</w:t>
      </w:r>
    </w:p>
    <w:p w14:paraId="1E1C44AD" w14:textId="77777777" w:rsidR="00460B5E" w:rsidRPr="00460B5E" w:rsidRDefault="00460B5E" w:rsidP="00460B5E">
      <w:pPr>
        <w:pStyle w:val="EndNoteBibliography"/>
        <w:spacing w:after="0"/>
      </w:pPr>
      <w:r w:rsidRPr="00460B5E">
        <w:t>158.</w:t>
      </w:r>
      <w:r w:rsidRPr="00460B5E">
        <w:tab/>
        <w:t xml:space="preserve">Suryanarayana, C., Mechanical Alloying: A Novel Technique to Synthesize Advanced Materials. </w:t>
      </w:r>
      <w:r w:rsidRPr="00460B5E">
        <w:rPr>
          <w:i/>
        </w:rPr>
        <w:t xml:space="preserve">Progress in materials science </w:t>
      </w:r>
      <w:r w:rsidRPr="00460B5E">
        <w:rPr>
          <w:b/>
        </w:rPr>
        <w:t>2001,</w:t>
      </w:r>
      <w:r w:rsidRPr="00460B5E">
        <w:t xml:space="preserve"> </w:t>
      </w:r>
      <w:r w:rsidRPr="00460B5E">
        <w:rPr>
          <w:i/>
        </w:rPr>
        <w:t>46</w:t>
      </w:r>
      <w:r w:rsidRPr="00460B5E">
        <w:t xml:space="preserve"> (1-2), 1-184, 10.34133/2019/4219812</w:t>
      </w:r>
    </w:p>
    <w:p w14:paraId="76D91386" w14:textId="77777777" w:rsidR="00460B5E" w:rsidRPr="00460B5E" w:rsidRDefault="00460B5E" w:rsidP="00460B5E">
      <w:pPr>
        <w:pStyle w:val="EndNoteBibliography"/>
        <w:spacing w:after="0"/>
      </w:pPr>
      <w:r w:rsidRPr="00460B5E">
        <w:t>159.</w:t>
      </w:r>
      <w:r w:rsidRPr="00460B5E">
        <w:tab/>
        <w:t xml:space="preserve">Baláž, P.;  Boldižárová, E.;  Godočı́ková, E.; Briančin, J., Mechanochemical route for sulphide nanoparticles preparation. </w:t>
      </w:r>
      <w:r w:rsidRPr="00460B5E">
        <w:rPr>
          <w:i/>
        </w:rPr>
        <w:t xml:space="preserve">Materials Letters </w:t>
      </w:r>
      <w:r w:rsidRPr="00460B5E">
        <w:rPr>
          <w:b/>
        </w:rPr>
        <w:t>2003,</w:t>
      </w:r>
      <w:r w:rsidRPr="00460B5E">
        <w:t xml:space="preserve"> </w:t>
      </w:r>
      <w:r w:rsidRPr="00460B5E">
        <w:rPr>
          <w:i/>
        </w:rPr>
        <w:t>57</w:t>
      </w:r>
      <w:r w:rsidRPr="00460B5E">
        <w:t xml:space="preserve"> (9-10), 1585-1589, 10.1016/S0167-577X(02)01037-6</w:t>
      </w:r>
    </w:p>
    <w:p w14:paraId="0CEA228E" w14:textId="77777777" w:rsidR="00460B5E" w:rsidRPr="00460B5E" w:rsidRDefault="00460B5E" w:rsidP="00460B5E">
      <w:pPr>
        <w:pStyle w:val="EndNoteBibliography"/>
        <w:spacing w:after="0"/>
      </w:pPr>
      <w:r w:rsidRPr="00460B5E">
        <w:t>160.</w:t>
      </w:r>
      <w:r w:rsidRPr="00460B5E">
        <w:tab/>
        <w:t xml:space="preserve">Chin, P. P.;  Ding, J.;  Yi, J. B.; Liu, B. H., Synthesis of FeS2 and FeS nanoparticles by high-energy mechanical milling and mechanochemical processing. </w:t>
      </w:r>
      <w:r w:rsidRPr="00460B5E">
        <w:rPr>
          <w:i/>
        </w:rPr>
        <w:t xml:space="preserve">Journal of Alloys and Compounds </w:t>
      </w:r>
      <w:r w:rsidRPr="00460B5E">
        <w:rPr>
          <w:b/>
        </w:rPr>
        <w:t>2005,</w:t>
      </w:r>
      <w:r w:rsidRPr="00460B5E">
        <w:t xml:space="preserve"> </w:t>
      </w:r>
      <w:r w:rsidRPr="00460B5E">
        <w:rPr>
          <w:i/>
        </w:rPr>
        <w:t>390</w:t>
      </w:r>
      <w:r w:rsidRPr="00460B5E">
        <w:t xml:space="preserve"> (1-2), 255-260, 10.1016/j.jallcom.2004.07.053</w:t>
      </w:r>
    </w:p>
    <w:p w14:paraId="099C5C81" w14:textId="77777777" w:rsidR="00460B5E" w:rsidRPr="00460B5E" w:rsidRDefault="00460B5E" w:rsidP="00460B5E">
      <w:pPr>
        <w:pStyle w:val="EndNoteBibliography"/>
        <w:spacing w:after="0"/>
      </w:pPr>
      <w:r w:rsidRPr="00460B5E">
        <w:t>161.</w:t>
      </w:r>
      <w:r w:rsidRPr="00460B5E">
        <w:tab/>
        <w:t xml:space="preserve">Khataee, A.;  Fathinia, S.; Fathinia, M., Production of pyrite nanoparticles using high energy planetary ball milling for sonocatalytic degradation of sulfasalazine. </w:t>
      </w:r>
      <w:r w:rsidRPr="00460B5E">
        <w:rPr>
          <w:i/>
        </w:rPr>
        <w:t xml:space="preserve">Ultrasonics Sonochemistry </w:t>
      </w:r>
      <w:r w:rsidRPr="00460B5E">
        <w:rPr>
          <w:b/>
        </w:rPr>
        <w:t>2017,</w:t>
      </w:r>
      <w:r w:rsidRPr="00460B5E">
        <w:t xml:space="preserve"> </w:t>
      </w:r>
      <w:r w:rsidRPr="00460B5E">
        <w:rPr>
          <w:i/>
        </w:rPr>
        <w:t>34</w:t>
      </w:r>
      <w:r w:rsidRPr="00460B5E">
        <w:t>, 904-915, 10.1016/j.ultsonch.2016.07.028</w:t>
      </w:r>
    </w:p>
    <w:p w14:paraId="2D30B659" w14:textId="77777777" w:rsidR="00460B5E" w:rsidRPr="00460B5E" w:rsidRDefault="00460B5E" w:rsidP="00460B5E">
      <w:pPr>
        <w:pStyle w:val="EndNoteBibliography"/>
        <w:spacing w:after="0"/>
      </w:pPr>
      <w:r w:rsidRPr="00460B5E">
        <w:t>162.</w:t>
      </w:r>
      <w:r w:rsidRPr="00460B5E">
        <w:tab/>
        <w:t xml:space="preserve">Balaz, P.;  Dutkova, E.;  Skorvanek, I.;  Gock, E.;  Kovac, J.; Satka, A., Kinetics of mechanochemical synthesis of Me/FeS (Me = Cu, Pb, Sb) nanoparticles. </w:t>
      </w:r>
      <w:r w:rsidRPr="00460B5E">
        <w:rPr>
          <w:i/>
        </w:rPr>
        <w:t xml:space="preserve">Journal of Alloys and Compounds </w:t>
      </w:r>
      <w:r w:rsidRPr="00460B5E">
        <w:rPr>
          <w:b/>
        </w:rPr>
        <w:t>2009,</w:t>
      </w:r>
      <w:r w:rsidRPr="00460B5E">
        <w:t xml:space="preserve"> </w:t>
      </w:r>
      <w:r w:rsidRPr="00460B5E">
        <w:rPr>
          <w:i/>
        </w:rPr>
        <w:t>483</w:t>
      </w:r>
      <w:r w:rsidRPr="00460B5E">
        <w:t xml:space="preserve"> (1-2), 484-487, 10.1016/j.jallcom.2008.07.151</w:t>
      </w:r>
    </w:p>
    <w:p w14:paraId="0902CB3A" w14:textId="77777777" w:rsidR="00460B5E" w:rsidRPr="00460B5E" w:rsidRDefault="00460B5E" w:rsidP="00460B5E">
      <w:pPr>
        <w:pStyle w:val="EndNoteBibliography"/>
        <w:spacing w:after="0"/>
      </w:pPr>
      <w:r w:rsidRPr="00460B5E">
        <w:t>163.</w:t>
      </w:r>
      <w:r w:rsidRPr="00460B5E">
        <w:tab/>
        <w:t xml:space="preserve">Bharde, A. A.;  Parikh, R. Y.;  Baidakova, M.;  Jouen, S.;  Hannoyer, B.;  Enoki, T.;  Prasad, B. L. V.;  Shouche, Y. S.;  Ogale, S.; Sastry, M., Bacteria-mediated precursor-dependent biosynthesis of superparamagnetic iron oxide and iron sulfide nanoparticles. </w:t>
      </w:r>
      <w:r w:rsidRPr="00460B5E">
        <w:rPr>
          <w:i/>
        </w:rPr>
        <w:t xml:space="preserve">Langmuir </w:t>
      </w:r>
      <w:r w:rsidRPr="00460B5E">
        <w:rPr>
          <w:b/>
        </w:rPr>
        <w:t>2008,</w:t>
      </w:r>
      <w:r w:rsidRPr="00460B5E">
        <w:t xml:space="preserve"> </w:t>
      </w:r>
      <w:r w:rsidRPr="00460B5E">
        <w:rPr>
          <w:i/>
        </w:rPr>
        <w:t>24</w:t>
      </w:r>
      <w:r w:rsidRPr="00460B5E">
        <w:t xml:space="preserve"> (11), 5787-5794, 10.1021/la704019p</w:t>
      </w:r>
    </w:p>
    <w:p w14:paraId="673EF5D1" w14:textId="77777777" w:rsidR="00460B5E" w:rsidRPr="00460B5E" w:rsidRDefault="00460B5E" w:rsidP="00460B5E">
      <w:pPr>
        <w:pStyle w:val="EndNoteBibliography"/>
        <w:spacing w:after="0"/>
      </w:pPr>
      <w:r w:rsidRPr="00460B5E">
        <w:lastRenderedPageBreak/>
        <w:t>164.</w:t>
      </w:r>
      <w:r w:rsidRPr="00460B5E">
        <w:tab/>
        <w:t xml:space="preserve">Sharma, V. K.;  Filip, J.;  Zboril, R.; Varma, R. S., Natural inorganic nanoparticles-formation, fate, and toxicity in the environment. </w:t>
      </w:r>
      <w:r w:rsidRPr="00460B5E">
        <w:rPr>
          <w:i/>
        </w:rPr>
        <w:t xml:space="preserve">Chemical Society Reviews </w:t>
      </w:r>
      <w:r w:rsidRPr="00460B5E">
        <w:rPr>
          <w:b/>
        </w:rPr>
        <w:t>2015,</w:t>
      </w:r>
      <w:r w:rsidRPr="00460B5E">
        <w:t xml:space="preserve"> </w:t>
      </w:r>
      <w:r w:rsidRPr="00460B5E">
        <w:rPr>
          <w:i/>
        </w:rPr>
        <w:t>44</w:t>
      </w:r>
      <w:r w:rsidRPr="00460B5E">
        <w:t xml:space="preserve"> (23), 8410-8423, 10.1039/c5cs00236b</w:t>
      </w:r>
    </w:p>
    <w:p w14:paraId="7EA935CE" w14:textId="1FAF6FD5" w:rsidR="00460B5E" w:rsidRPr="00460B5E" w:rsidRDefault="00460B5E" w:rsidP="00460B5E">
      <w:pPr>
        <w:pStyle w:val="EndNoteBibliography"/>
        <w:spacing w:after="0"/>
      </w:pPr>
      <w:r w:rsidRPr="00460B5E">
        <w:t>165.</w:t>
      </w:r>
      <w:r w:rsidRPr="00460B5E">
        <w:tab/>
        <w:t xml:space="preserve">Huo, Y.-C.;  Li, W.-W.;  Chen, C.-B.;  Li, C.-X.;  Zeng, R.;  Lau, T.-C.; Huang, T.-Y., Biogenic FeS accelerates reductive dechlorination of carbon tetrachloride by Shewanella putrefaciens CN32. </w:t>
      </w:r>
      <w:r w:rsidRPr="00460B5E">
        <w:rPr>
          <w:i/>
        </w:rPr>
        <w:t xml:space="preserve">Enzyme and Microbial Technology </w:t>
      </w:r>
      <w:r w:rsidRPr="00460B5E">
        <w:rPr>
          <w:b/>
        </w:rPr>
        <w:t>2016,</w:t>
      </w:r>
      <w:r w:rsidRPr="00460B5E">
        <w:t xml:space="preserve"> </w:t>
      </w:r>
      <w:r w:rsidRPr="00460B5E">
        <w:rPr>
          <w:i/>
        </w:rPr>
        <w:t>95</w:t>
      </w:r>
      <w:r w:rsidRPr="00460B5E">
        <w:t xml:space="preserve">, 236-241, </w:t>
      </w:r>
      <w:hyperlink r:id="rId26" w:history="1">
        <w:r w:rsidRPr="00460B5E">
          <w:rPr>
            <w:rStyle w:val="Hyperlink"/>
          </w:rPr>
          <w:t>https://doi.org/10.1016/j.enzmictec.2016.09.013</w:t>
        </w:r>
      </w:hyperlink>
    </w:p>
    <w:p w14:paraId="67111195" w14:textId="77777777" w:rsidR="00460B5E" w:rsidRPr="00460B5E" w:rsidRDefault="00460B5E" w:rsidP="00460B5E">
      <w:pPr>
        <w:pStyle w:val="EndNoteBibliography"/>
        <w:spacing w:after="0"/>
      </w:pPr>
      <w:r w:rsidRPr="00460B5E">
        <w:t>166.</w:t>
      </w:r>
      <w:r w:rsidRPr="00460B5E">
        <w:tab/>
        <w:t xml:space="preserve">Farina, M.;  Esquivel, D. M. S.; De Barros, H. G. P. L., Magnetic iron-sulphur crystals from a magnetotactic microorganism. </w:t>
      </w:r>
      <w:r w:rsidRPr="00460B5E">
        <w:rPr>
          <w:i/>
        </w:rPr>
        <w:t xml:space="preserve">Nature </w:t>
      </w:r>
      <w:r w:rsidRPr="00460B5E">
        <w:rPr>
          <w:b/>
        </w:rPr>
        <w:t>1990,</w:t>
      </w:r>
      <w:r w:rsidRPr="00460B5E">
        <w:t xml:space="preserve"> </w:t>
      </w:r>
      <w:r w:rsidRPr="00460B5E">
        <w:rPr>
          <w:i/>
        </w:rPr>
        <w:t>343</w:t>
      </w:r>
      <w:r w:rsidRPr="00460B5E">
        <w:t xml:space="preserve"> (6255), 256-258, 10.1038/343256a0</w:t>
      </w:r>
    </w:p>
    <w:p w14:paraId="57AC45E6" w14:textId="77777777" w:rsidR="00460B5E" w:rsidRPr="00460B5E" w:rsidRDefault="00460B5E" w:rsidP="00460B5E">
      <w:pPr>
        <w:pStyle w:val="EndNoteBibliography"/>
        <w:spacing w:after="0"/>
      </w:pPr>
      <w:r w:rsidRPr="00460B5E">
        <w:t>167.</w:t>
      </w:r>
      <w:r w:rsidRPr="00460B5E">
        <w:tab/>
        <w:t xml:space="preserve">Mann, S.;  Sparks, N. H. C.;  Frankel, R. B.;  Bazylinski, D. A.; Jannasch, H. W., Biomineralization of ferrimagnetic greigite (Fe3S4) and iron pyrite (FeS2) in a magnetotactic bacterium. </w:t>
      </w:r>
      <w:r w:rsidRPr="00460B5E">
        <w:rPr>
          <w:i/>
        </w:rPr>
        <w:t xml:space="preserve">Nature </w:t>
      </w:r>
      <w:r w:rsidRPr="00460B5E">
        <w:rPr>
          <w:b/>
        </w:rPr>
        <w:t>1990,</w:t>
      </w:r>
      <w:r w:rsidRPr="00460B5E">
        <w:t xml:space="preserve"> </w:t>
      </w:r>
      <w:r w:rsidRPr="00460B5E">
        <w:rPr>
          <w:i/>
        </w:rPr>
        <w:t>343</w:t>
      </w:r>
      <w:r w:rsidRPr="00460B5E">
        <w:t xml:space="preserve"> (6255), 258-261, 10.1038/343258a0</w:t>
      </w:r>
    </w:p>
    <w:p w14:paraId="1E25CEC4" w14:textId="77777777" w:rsidR="00460B5E" w:rsidRPr="00460B5E" w:rsidRDefault="00460B5E" w:rsidP="00460B5E">
      <w:pPr>
        <w:pStyle w:val="EndNoteBibliography"/>
        <w:spacing w:after="0"/>
      </w:pPr>
      <w:r w:rsidRPr="00460B5E">
        <w:t>168.</w:t>
      </w:r>
      <w:r w:rsidRPr="00460B5E">
        <w:tab/>
        <w:t xml:space="preserve">Wang, Y.;  O'Connor, D.;  Shen, Z.;  Lo, I. M. C.;  Tsang, D. C. W.;  Pehkonen, S.;  Pu, S.; Hou, D., Green synthesis of nanoparticles for the remediation of contaminated waters and soils: Constituents, synthesizing methods, and influencing factors. </w:t>
      </w:r>
      <w:r w:rsidRPr="00460B5E">
        <w:rPr>
          <w:i/>
        </w:rPr>
        <w:t xml:space="preserve">Journal of Cleaner Production </w:t>
      </w:r>
      <w:r w:rsidRPr="00460B5E">
        <w:rPr>
          <w:b/>
        </w:rPr>
        <w:t>2019,</w:t>
      </w:r>
      <w:r w:rsidRPr="00460B5E">
        <w:t xml:space="preserve"> </w:t>
      </w:r>
      <w:r w:rsidRPr="00460B5E">
        <w:rPr>
          <w:i/>
        </w:rPr>
        <w:t>226</w:t>
      </w:r>
      <w:r w:rsidRPr="00460B5E">
        <w:t>, 540-549, 10.1016/j.jclepro.2019.04.128</w:t>
      </w:r>
    </w:p>
    <w:p w14:paraId="0097F91A" w14:textId="77777777" w:rsidR="00460B5E" w:rsidRPr="00460B5E" w:rsidRDefault="00460B5E" w:rsidP="00460B5E">
      <w:pPr>
        <w:pStyle w:val="EndNoteBibliography"/>
        <w:spacing w:after="0"/>
      </w:pPr>
      <w:r w:rsidRPr="00460B5E">
        <w:t>169.</w:t>
      </w:r>
      <w:r w:rsidRPr="00460B5E">
        <w:tab/>
        <w:t xml:space="preserve">Seo, H.; Roh, Y., Mixed Contaminants Removal Efficiency Using Bio-FeS Nanoparticles. </w:t>
      </w:r>
      <w:r w:rsidRPr="00460B5E">
        <w:rPr>
          <w:i/>
        </w:rPr>
        <w:t xml:space="preserve">Journal of Nanoscience and Nanotechnology </w:t>
      </w:r>
      <w:r w:rsidRPr="00460B5E">
        <w:rPr>
          <w:b/>
        </w:rPr>
        <w:t>2018,</w:t>
      </w:r>
      <w:r w:rsidRPr="00460B5E">
        <w:t xml:space="preserve"> </w:t>
      </w:r>
      <w:r w:rsidRPr="00460B5E">
        <w:rPr>
          <w:i/>
        </w:rPr>
        <w:t>18</w:t>
      </w:r>
      <w:r w:rsidRPr="00460B5E">
        <w:t xml:space="preserve"> (2), 1127-1130, 10.1166/jnn.2018.14871</w:t>
      </w:r>
    </w:p>
    <w:p w14:paraId="5E5A09AC" w14:textId="77777777" w:rsidR="00460B5E" w:rsidRPr="00460B5E" w:rsidRDefault="00460B5E" w:rsidP="00460B5E">
      <w:pPr>
        <w:pStyle w:val="EndNoteBibliography"/>
        <w:spacing w:after="0"/>
      </w:pPr>
      <w:r w:rsidRPr="00460B5E">
        <w:t>170.</w:t>
      </w:r>
      <w:r w:rsidRPr="00460B5E">
        <w:tab/>
        <w:t xml:space="preserve">Hou, D., </w:t>
      </w:r>
      <w:r w:rsidRPr="00460B5E">
        <w:rPr>
          <w:i/>
        </w:rPr>
        <w:t>Sustainable Remediation of Contaminated Soil and Groundwater: Materials, Processes, and Assessment</w:t>
      </w:r>
      <w:r w:rsidRPr="00460B5E">
        <w:t>. Butterworth-Heinemann: Oxford, United Kingdom, 2019.</w:t>
      </w:r>
    </w:p>
    <w:p w14:paraId="13B83DF1" w14:textId="77777777" w:rsidR="00460B5E" w:rsidRPr="00460B5E" w:rsidRDefault="00460B5E" w:rsidP="00460B5E">
      <w:pPr>
        <w:pStyle w:val="EndNoteBibliography"/>
        <w:spacing w:after="0"/>
      </w:pPr>
      <w:r w:rsidRPr="00460B5E">
        <w:t>171.</w:t>
      </w:r>
      <w:r w:rsidRPr="00460B5E">
        <w:tab/>
        <w:t xml:space="preserve">Shao, D.;  Ren, X.;  Wen, J.;  Hu, S.;  Xiong, J.;  Jiang, T.;  Wang, X.; Wang, X., Immobilization of uranium by biomaterial stabilized FeS nanoparticles: Effects of stabilizer and enrichment mechanism. </w:t>
      </w:r>
      <w:r w:rsidRPr="00460B5E">
        <w:rPr>
          <w:i/>
        </w:rPr>
        <w:t xml:space="preserve">Journal of Hazardous Materials </w:t>
      </w:r>
      <w:r w:rsidRPr="00460B5E">
        <w:rPr>
          <w:b/>
        </w:rPr>
        <w:t>2016,</w:t>
      </w:r>
      <w:r w:rsidRPr="00460B5E">
        <w:t xml:space="preserve"> </w:t>
      </w:r>
      <w:r w:rsidRPr="00460B5E">
        <w:rPr>
          <w:i/>
        </w:rPr>
        <w:t>302</w:t>
      </w:r>
      <w:r w:rsidRPr="00460B5E">
        <w:t>, 1-9, 10.1016/j.jhazmat.2015.09.043</w:t>
      </w:r>
    </w:p>
    <w:p w14:paraId="363251AF" w14:textId="77777777" w:rsidR="00460B5E" w:rsidRPr="00460B5E" w:rsidRDefault="00460B5E" w:rsidP="00460B5E">
      <w:pPr>
        <w:pStyle w:val="EndNoteBibliography"/>
        <w:spacing w:after="0"/>
      </w:pPr>
      <w:r w:rsidRPr="00460B5E">
        <w:t>172.</w:t>
      </w:r>
      <w:r w:rsidRPr="00460B5E">
        <w:tab/>
        <w:t xml:space="preserve">Giaccherini, A.;  Colantoni, I.;  D'Acapito, F.;  De Luca, A.;  Capolup, F.;  Montegrossi, G.;  Romanelli, M.;  Innocenti, M.; Di Benedetto, F., Green synthesis of pyrite nanoparticles for energy conversion and storage: a spectroscopic investigation. </w:t>
      </w:r>
      <w:r w:rsidRPr="00460B5E">
        <w:rPr>
          <w:i/>
        </w:rPr>
        <w:t xml:space="preserve">European Journal of Mineralogy </w:t>
      </w:r>
      <w:r w:rsidRPr="00460B5E">
        <w:rPr>
          <w:b/>
        </w:rPr>
        <w:t>2016,</w:t>
      </w:r>
      <w:r w:rsidRPr="00460B5E">
        <w:t xml:space="preserve"> </w:t>
      </w:r>
      <w:r w:rsidRPr="00460B5E">
        <w:rPr>
          <w:i/>
        </w:rPr>
        <w:t>28</w:t>
      </w:r>
      <w:r w:rsidRPr="00460B5E">
        <w:t xml:space="preserve"> (3), 611-618, 10.1127/ejm/2016/0028-2534</w:t>
      </w:r>
    </w:p>
    <w:p w14:paraId="05611FD8" w14:textId="77777777" w:rsidR="00460B5E" w:rsidRPr="00460B5E" w:rsidRDefault="00460B5E" w:rsidP="00460B5E">
      <w:pPr>
        <w:pStyle w:val="EndNoteBibliography"/>
        <w:spacing w:after="0"/>
      </w:pPr>
      <w:r w:rsidRPr="00460B5E">
        <w:t>173.</w:t>
      </w:r>
      <w:r w:rsidRPr="00460B5E">
        <w:tab/>
        <w:t xml:space="preserve">Lens, P. N. L.;  Visser, A.;  Janssen, A. J. H.;  Hulshoff Pol, L. W.; Lettinga, G., Biotechnological treatment of sulfate-rich wastewaters. </w:t>
      </w:r>
      <w:r w:rsidRPr="00460B5E">
        <w:rPr>
          <w:i/>
        </w:rPr>
        <w:t xml:space="preserve">Critical Reviews in Environmental Science and Technology </w:t>
      </w:r>
      <w:r w:rsidRPr="00460B5E">
        <w:rPr>
          <w:b/>
        </w:rPr>
        <w:t>1998,</w:t>
      </w:r>
      <w:r w:rsidRPr="00460B5E">
        <w:t xml:space="preserve"> </w:t>
      </w:r>
      <w:r w:rsidRPr="00460B5E">
        <w:rPr>
          <w:i/>
        </w:rPr>
        <w:t>28</w:t>
      </w:r>
      <w:r w:rsidRPr="00460B5E">
        <w:t xml:space="preserve"> (1), 41-88, 10.1080/10643389891254160</w:t>
      </w:r>
    </w:p>
    <w:p w14:paraId="23E998AA" w14:textId="77777777" w:rsidR="00460B5E" w:rsidRPr="00460B5E" w:rsidRDefault="00460B5E" w:rsidP="00460B5E">
      <w:pPr>
        <w:pStyle w:val="EndNoteBibliography"/>
        <w:spacing w:after="0"/>
      </w:pPr>
      <w:r w:rsidRPr="00460B5E">
        <w:t>174.</w:t>
      </w:r>
      <w:r w:rsidRPr="00460B5E">
        <w:tab/>
        <w:t xml:space="preserve">Meulepas, R. J. W.;  Jagersma, C. G.;  Khadem, A. F.;  Buisman, C. J. N.;  Stams, A. J. M.; Lens, P. N. L., Effect of environmental conditions on sulfate reduction with methane as electron donor by an Eckernförde Bay enrichment. </w:t>
      </w:r>
      <w:r w:rsidRPr="00460B5E">
        <w:rPr>
          <w:i/>
        </w:rPr>
        <w:t xml:space="preserve">Environmental Science and Technology </w:t>
      </w:r>
      <w:r w:rsidRPr="00460B5E">
        <w:rPr>
          <w:b/>
        </w:rPr>
        <w:t>2009,</w:t>
      </w:r>
      <w:r w:rsidRPr="00460B5E">
        <w:t xml:space="preserve"> </w:t>
      </w:r>
      <w:r w:rsidRPr="00460B5E">
        <w:rPr>
          <w:i/>
        </w:rPr>
        <w:t>43</w:t>
      </w:r>
      <w:r w:rsidRPr="00460B5E">
        <w:t xml:space="preserve"> (17), 6553-6559, 10.1021/es900633c</w:t>
      </w:r>
    </w:p>
    <w:p w14:paraId="421B1E48" w14:textId="77777777" w:rsidR="00460B5E" w:rsidRPr="00460B5E" w:rsidRDefault="00460B5E" w:rsidP="00460B5E">
      <w:pPr>
        <w:pStyle w:val="EndNoteBibliography"/>
        <w:spacing w:after="0"/>
      </w:pPr>
      <w:r w:rsidRPr="00460B5E">
        <w:t>175.</w:t>
      </w:r>
      <w:r w:rsidRPr="00460B5E">
        <w:tab/>
        <w:t xml:space="preserve">Fei, L.;  Jiang, Y. F.;  Xu, Y.;  Chen, G.;  Li, Y. L.;  Xu, X.;  Deng, S. G.; Luo, H. M., A novel solvent-free thermal reaction of ferrocene and sulfur for one-step synthesis of iron sulfide and </w:t>
      </w:r>
      <w:r w:rsidRPr="00460B5E">
        <w:lastRenderedPageBreak/>
        <w:t xml:space="preserve">carbon nanocomposites and their electrochemical performance. </w:t>
      </w:r>
      <w:r w:rsidRPr="00460B5E">
        <w:rPr>
          <w:i/>
        </w:rPr>
        <w:t xml:space="preserve">Journal of Power Sources </w:t>
      </w:r>
      <w:r w:rsidRPr="00460B5E">
        <w:rPr>
          <w:b/>
        </w:rPr>
        <w:t>2014,</w:t>
      </w:r>
      <w:r w:rsidRPr="00460B5E">
        <w:t xml:space="preserve"> </w:t>
      </w:r>
      <w:r w:rsidRPr="00460B5E">
        <w:rPr>
          <w:i/>
        </w:rPr>
        <w:t>265</w:t>
      </w:r>
      <w:r w:rsidRPr="00460B5E">
        <w:t>, 1-5, 10.1016/j.jpowsour.2014.04.110</w:t>
      </w:r>
    </w:p>
    <w:p w14:paraId="7230FA87" w14:textId="77777777" w:rsidR="00460B5E" w:rsidRPr="00460B5E" w:rsidRDefault="00460B5E" w:rsidP="00460B5E">
      <w:pPr>
        <w:pStyle w:val="EndNoteBibliography"/>
        <w:spacing w:after="0"/>
      </w:pPr>
      <w:r w:rsidRPr="00460B5E">
        <w:t>176.</w:t>
      </w:r>
      <w:r w:rsidRPr="00460B5E">
        <w:tab/>
        <w:t xml:space="preserve">Bronold, M.;  Kubala, S.;  Pettenkofer, C.; Jaegermann, W., Thin pyrite (FeS2) films by molecular beam deposition. </w:t>
      </w:r>
      <w:r w:rsidRPr="00460B5E">
        <w:rPr>
          <w:i/>
        </w:rPr>
        <w:t xml:space="preserve">Thin Solid Films </w:t>
      </w:r>
      <w:r w:rsidRPr="00460B5E">
        <w:rPr>
          <w:b/>
        </w:rPr>
        <w:t>1997,</w:t>
      </w:r>
      <w:r w:rsidRPr="00460B5E">
        <w:t xml:space="preserve"> </w:t>
      </w:r>
      <w:r w:rsidRPr="00460B5E">
        <w:rPr>
          <w:i/>
        </w:rPr>
        <w:t>304</w:t>
      </w:r>
      <w:r w:rsidRPr="00460B5E">
        <w:t xml:space="preserve"> (1-2), 178-182, 10.1016/S0040-6090(97)00121-1</w:t>
      </w:r>
    </w:p>
    <w:p w14:paraId="0FFDA878" w14:textId="77777777" w:rsidR="00460B5E" w:rsidRPr="00460B5E" w:rsidRDefault="00460B5E" w:rsidP="00460B5E">
      <w:pPr>
        <w:pStyle w:val="EndNoteBibliography"/>
        <w:spacing w:after="0"/>
      </w:pPr>
      <w:r w:rsidRPr="00460B5E">
        <w:t>177.</w:t>
      </w:r>
      <w:r w:rsidRPr="00460B5E">
        <w:tab/>
        <w:t xml:space="preserve">Soon, J. M.;  Goh, L. Y.;  Loh, K. P.;  Foo, Y. L.;  Ming, L.; Ding, J., Highly textured, magnetic Fe (1+ x) S nanorods grown on silicon. </w:t>
      </w:r>
      <w:r w:rsidRPr="00460B5E">
        <w:rPr>
          <w:i/>
        </w:rPr>
        <w:t xml:space="preserve">Applied Physics Letters </w:t>
      </w:r>
      <w:r w:rsidRPr="00460B5E">
        <w:rPr>
          <w:b/>
        </w:rPr>
        <w:t>2007,</w:t>
      </w:r>
      <w:r w:rsidRPr="00460B5E">
        <w:t xml:space="preserve"> </w:t>
      </w:r>
      <w:r w:rsidRPr="00460B5E">
        <w:rPr>
          <w:i/>
        </w:rPr>
        <w:t>91</w:t>
      </w:r>
      <w:r w:rsidRPr="00460B5E">
        <w:t xml:space="preserve"> (8), 084105, 10.1063/1.2775086</w:t>
      </w:r>
    </w:p>
    <w:p w14:paraId="2FC291AB" w14:textId="77777777" w:rsidR="00460B5E" w:rsidRPr="00460B5E" w:rsidRDefault="00460B5E" w:rsidP="00460B5E">
      <w:pPr>
        <w:pStyle w:val="EndNoteBibliography"/>
        <w:spacing w:after="0"/>
      </w:pPr>
      <w:r w:rsidRPr="00460B5E">
        <w:t>178.</w:t>
      </w:r>
      <w:r w:rsidRPr="00460B5E">
        <w:tab/>
        <w:t xml:space="preserve">Meng, L.;  Liu, Y. H.; Tian, L., Structural, optical and electrical properties of polycrystalline pyrite (FeS2) films obtained by thermal sulfuration of iron films. </w:t>
      </w:r>
      <w:r w:rsidRPr="00460B5E">
        <w:rPr>
          <w:i/>
        </w:rPr>
        <w:t xml:space="preserve">Journal of Crystal Growth </w:t>
      </w:r>
      <w:r w:rsidRPr="00460B5E">
        <w:rPr>
          <w:b/>
        </w:rPr>
        <w:t>2003,</w:t>
      </w:r>
      <w:r w:rsidRPr="00460B5E">
        <w:t xml:space="preserve"> </w:t>
      </w:r>
      <w:r w:rsidRPr="00460B5E">
        <w:rPr>
          <w:i/>
        </w:rPr>
        <w:t>253</w:t>
      </w:r>
      <w:r w:rsidRPr="00460B5E">
        <w:t xml:space="preserve"> (1-4), 530-538, 10.1016/S0022-0248(03)01040-6</w:t>
      </w:r>
    </w:p>
    <w:p w14:paraId="7DB6CDCB" w14:textId="77777777" w:rsidR="00460B5E" w:rsidRPr="00460B5E" w:rsidRDefault="00460B5E" w:rsidP="00460B5E">
      <w:pPr>
        <w:pStyle w:val="EndNoteBibliography"/>
        <w:spacing w:after="0"/>
      </w:pPr>
      <w:r w:rsidRPr="00460B5E">
        <w:t>179.</w:t>
      </w:r>
      <w:r w:rsidRPr="00460B5E">
        <w:tab/>
        <w:t xml:space="preserve">Khabbaz, M.; Entezari, M. H., Simple and versatile one-step synthesis of FeS2 nanoparticles by ultrasonic irradiation. </w:t>
      </w:r>
      <w:r w:rsidRPr="00460B5E">
        <w:rPr>
          <w:i/>
        </w:rPr>
        <w:t xml:space="preserve">Journal of Colloid and Interface Science </w:t>
      </w:r>
      <w:r w:rsidRPr="00460B5E">
        <w:rPr>
          <w:b/>
        </w:rPr>
        <w:t>2016,</w:t>
      </w:r>
      <w:r w:rsidRPr="00460B5E">
        <w:t xml:space="preserve"> </w:t>
      </w:r>
      <w:r w:rsidRPr="00460B5E">
        <w:rPr>
          <w:i/>
        </w:rPr>
        <w:t>470</w:t>
      </w:r>
      <w:r w:rsidRPr="00460B5E">
        <w:t>, 204-210, 10.1016/j.jcis.2016.02.055</w:t>
      </w:r>
    </w:p>
    <w:p w14:paraId="744EED6B" w14:textId="77777777" w:rsidR="00460B5E" w:rsidRPr="00460B5E" w:rsidRDefault="00460B5E" w:rsidP="00460B5E">
      <w:pPr>
        <w:pStyle w:val="EndNoteBibliography"/>
        <w:spacing w:after="0"/>
      </w:pPr>
      <w:r w:rsidRPr="00460B5E">
        <w:t>180.</w:t>
      </w:r>
      <w:r w:rsidRPr="00460B5E">
        <w:tab/>
        <w:t xml:space="preserve">Zavašnik, J.;  Stanković, N.;  Arshad, S. M.; Rečnik, A., Sonochemical synthesis of mackinawite and the role of Cu addition on phase transformations in the Fe–S system. </w:t>
      </w:r>
      <w:r w:rsidRPr="00460B5E">
        <w:rPr>
          <w:i/>
        </w:rPr>
        <w:t xml:space="preserve">Journal of Nanoparticle Research </w:t>
      </w:r>
      <w:r w:rsidRPr="00460B5E">
        <w:rPr>
          <w:b/>
        </w:rPr>
        <w:t>2014,</w:t>
      </w:r>
      <w:r w:rsidRPr="00460B5E">
        <w:t xml:space="preserve"> </w:t>
      </w:r>
      <w:r w:rsidRPr="00460B5E">
        <w:rPr>
          <w:i/>
        </w:rPr>
        <w:t>16</w:t>
      </w:r>
      <w:r w:rsidRPr="00460B5E">
        <w:t xml:space="preserve"> (2), 10.1007/s11051-013-2223-z</w:t>
      </w:r>
    </w:p>
    <w:p w14:paraId="675D8172" w14:textId="77777777" w:rsidR="00460B5E" w:rsidRPr="00460B5E" w:rsidRDefault="00460B5E" w:rsidP="00460B5E">
      <w:pPr>
        <w:pStyle w:val="EndNoteBibliography"/>
        <w:spacing w:after="0"/>
      </w:pPr>
      <w:r w:rsidRPr="00460B5E">
        <w:t>181.</w:t>
      </w:r>
      <w:r w:rsidRPr="00460B5E">
        <w:tab/>
        <w:t xml:space="preserve">Guo, C.;  Tong, X.; Guo, X.-y., Solvothermal synthesis of FeS2 nanoparticles for photoelectrochemical hydrogen generation in neutral water. </w:t>
      </w:r>
      <w:r w:rsidRPr="00460B5E">
        <w:rPr>
          <w:i/>
        </w:rPr>
        <w:t xml:space="preserve">Materials Letters </w:t>
      </w:r>
      <w:r w:rsidRPr="00460B5E">
        <w:rPr>
          <w:b/>
        </w:rPr>
        <w:t>2015,</w:t>
      </w:r>
      <w:r w:rsidRPr="00460B5E">
        <w:t xml:space="preserve"> </w:t>
      </w:r>
      <w:r w:rsidRPr="00460B5E">
        <w:rPr>
          <w:i/>
        </w:rPr>
        <w:t>161</w:t>
      </w:r>
      <w:r w:rsidRPr="00460B5E">
        <w:t>, 220-223, 10.1016/j.matlet.2015.08.112</w:t>
      </w:r>
    </w:p>
    <w:p w14:paraId="16148BCB" w14:textId="77777777" w:rsidR="00460B5E" w:rsidRPr="00460B5E" w:rsidRDefault="00460B5E" w:rsidP="00460B5E">
      <w:pPr>
        <w:pStyle w:val="EndNoteBibliography"/>
        <w:spacing w:after="0"/>
      </w:pPr>
      <w:r w:rsidRPr="00460B5E">
        <w:t>182.</w:t>
      </w:r>
      <w:r w:rsidRPr="00460B5E">
        <w:tab/>
        <w:t xml:space="preserve">Shi, Z.;  Fan, D.;  Johnson, R. L.;  Tratnyek, P. G.;  Nurmi, J. T.;  Wu, Y.; Williams, K. H., Methods for characterizing the fate and effects of nano zerovalent iron during groundwater remediation. </w:t>
      </w:r>
      <w:r w:rsidRPr="00460B5E">
        <w:rPr>
          <w:i/>
        </w:rPr>
        <w:t xml:space="preserve">J Contam Hydrol </w:t>
      </w:r>
      <w:r w:rsidRPr="00460B5E">
        <w:rPr>
          <w:b/>
        </w:rPr>
        <w:t>2015,</w:t>
      </w:r>
      <w:r w:rsidRPr="00460B5E">
        <w:t xml:space="preserve"> </w:t>
      </w:r>
      <w:r w:rsidRPr="00460B5E">
        <w:rPr>
          <w:i/>
        </w:rPr>
        <w:t>181</w:t>
      </w:r>
      <w:r w:rsidRPr="00460B5E">
        <w:t>, 17-35, 10.1016/j.jconhyd.2015.03.004</w:t>
      </w:r>
    </w:p>
    <w:p w14:paraId="18D525F5" w14:textId="77777777" w:rsidR="00460B5E" w:rsidRPr="00460B5E" w:rsidRDefault="00460B5E" w:rsidP="00460B5E">
      <w:pPr>
        <w:pStyle w:val="EndNoteBibliography"/>
        <w:spacing w:after="0"/>
      </w:pPr>
      <w:r w:rsidRPr="00460B5E">
        <w:t>183.</w:t>
      </w:r>
      <w:r w:rsidRPr="00460B5E">
        <w:tab/>
        <w:t xml:space="preserve">Kolasinski, K. W., Subtractive methods to form pyrite and sulfide nanostructures of Fe, Co, Ni, Cu and Zn. </w:t>
      </w:r>
      <w:r w:rsidRPr="00460B5E">
        <w:rPr>
          <w:i/>
        </w:rPr>
        <w:t xml:space="preserve">Current Opinion in Solid State &amp; Materials Science </w:t>
      </w:r>
      <w:r w:rsidRPr="00460B5E">
        <w:rPr>
          <w:b/>
        </w:rPr>
        <w:t>2016,</w:t>
      </w:r>
      <w:r w:rsidRPr="00460B5E">
        <w:t xml:space="preserve"> </w:t>
      </w:r>
      <w:r w:rsidRPr="00460B5E">
        <w:rPr>
          <w:i/>
        </w:rPr>
        <w:t>20</w:t>
      </w:r>
      <w:r w:rsidRPr="00460B5E">
        <w:t xml:space="preserve"> (6), 371-373, 10.1016/j.cossms.2016.03.004</w:t>
      </w:r>
    </w:p>
    <w:p w14:paraId="7E21C90A" w14:textId="77777777" w:rsidR="00460B5E" w:rsidRPr="00460B5E" w:rsidRDefault="00460B5E" w:rsidP="00460B5E">
      <w:pPr>
        <w:pStyle w:val="EndNoteBibliography"/>
        <w:spacing w:after="0"/>
      </w:pPr>
      <w:r w:rsidRPr="00460B5E">
        <w:t>184.</w:t>
      </w:r>
      <w:r w:rsidRPr="00460B5E">
        <w:tab/>
        <w:t xml:space="preserve">Sharma, S.; Pollet, B. G., Support materials for PEMFC and DMFC electrocatalysts—A review. </w:t>
      </w:r>
      <w:r w:rsidRPr="00460B5E">
        <w:rPr>
          <w:i/>
        </w:rPr>
        <w:t xml:space="preserve">Journal of Power Sources </w:t>
      </w:r>
      <w:r w:rsidRPr="00460B5E">
        <w:rPr>
          <w:b/>
        </w:rPr>
        <w:t>2012,</w:t>
      </w:r>
      <w:r w:rsidRPr="00460B5E">
        <w:t xml:space="preserve"> </w:t>
      </w:r>
      <w:r w:rsidRPr="00460B5E">
        <w:rPr>
          <w:i/>
        </w:rPr>
        <w:t>208</w:t>
      </w:r>
      <w:r w:rsidRPr="00460B5E">
        <w:t>, 96-119, 10.1016/j.jpowsour.2012.02.011</w:t>
      </w:r>
    </w:p>
    <w:p w14:paraId="7B97F9A1" w14:textId="77777777" w:rsidR="00460B5E" w:rsidRPr="00460B5E" w:rsidRDefault="00460B5E" w:rsidP="00460B5E">
      <w:pPr>
        <w:pStyle w:val="EndNoteBibliography"/>
        <w:spacing w:after="0"/>
      </w:pPr>
      <w:r w:rsidRPr="00460B5E">
        <w:t>185.</w:t>
      </w:r>
      <w:r w:rsidRPr="00460B5E">
        <w:tab/>
        <w:t xml:space="preserve">Zhang, P.;  Lo, I.;  O'Connor, D.;  Pehkonen, S.;  Cheng, H.; Hou, D., High efficiency removal of methylene blue using SDS surface-modified ZnFe2O4 nanoparticles. </w:t>
      </w:r>
      <w:r w:rsidRPr="00460B5E">
        <w:rPr>
          <w:i/>
        </w:rPr>
        <w:t xml:space="preserve">Journal of Colloid and Interface Science </w:t>
      </w:r>
      <w:r w:rsidRPr="00460B5E">
        <w:rPr>
          <w:b/>
        </w:rPr>
        <w:t>2017,</w:t>
      </w:r>
      <w:r w:rsidRPr="00460B5E">
        <w:t xml:space="preserve"> </w:t>
      </w:r>
      <w:r w:rsidRPr="00460B5E">
        <w:rPr>
          <w:i/>
        </w:rPr>
        <w:t>508</w:t>
      </w:r>
      <w:r w:rsidRPr="00460B5E">
        <w:t>, 39-48, 10.1016/j.jcis.2017.08.025</w:t>
      </w:r>
    </w:p>
    <w:p w14:paraId="51541303" w14:textId="77777777" w:rsidR="00460B5E" w:rsidRPr="00460B5E" w:rsidRDefault="00460B5E" w:rsidP="00460B5E">
      <w:pPr>
        <w:pStyle w:val="EndNoteBibliography"/>
        <w:spacing w:after="0"/>
      </w:pPr>
      <w:r w:rsidRPr="00460B5E">
        <w:t>186.</w:t>
      </w:r>
      <w:r w:rsidRPr="00460B5E">
        <w:tab/>
        <w:t xml:space="preserve">Wang, L.;  Ok, Y. S.;  Tsang, D. C. W.;  Alessi, D. S.;  Rinklebe, J.;  Wang, H.;  Mašek, O.;  Hou, R.;  O'Connor, D.;  Hou, D.; Nicholson, F., New trends in biochar pyrolysis and modification strategies: feedstock, pyrolysis conditions, sustainability concerns and implications for soil amendment. </w:t>
      </w:r>
      <w:r w:rsidRPr="00460B5E">
        <w:rPr>
          <w:i/>
        </w:rPr>
        <w:t xml:space="preserve">Soil Use and Management </w:t>
      </w:r>
      <w:r w:rsidRPr="00460B5E">
        <w:rPr>
          <w:b/>
        </w:rPr>
        <w:t>2020,</w:t>
      </w:r>
      <w:r w:rsidRPr="00460B5E">
        <w:t xml:space="preserve"> </w:t>
      </w:r>
      <w:r w:rsidRPr="00460B5E">
        <w:rPr>
          <w:i/>
        </w:rPr>
        <w:t>36</w:t>
      </w:r>
      <w:r w:rsidRPr="00460B5E">
        <w:t xml:space="preserve"> (3), 358-386, 10.1111/sum.12592</w:t>
      </w:r>
    </w:p>
    <w:p w14:paraId="44F116A1" w14:textId="77777777" w:rsidR="00460B5E" w:rsidRPr="00460B5E" w:rsidRDefault="00460B5E" w:rsidP="00460B5E">
      <w:pPr>
        <w:pStyle w:val="EndNoteBibliography"/>
        <w:spacing w:after="0"/>
      </w:pPr>
      <w:r w:rsidRPr="00460B5E">
        <w:lastRenderedPageBreak/>
        <w:t>187.</w:t>
      </w:r>
      <w:r w:rsidRPr="00460B5E">
        <w:tab/>
        <w:t xml:space="preserve">O'Connor, D.; Hou, D., Targeting cleanups towards a more sustainable future. </w:t>
      </w:r>
      <w:r w:rsidRPr="00460B5E">
        <w:rPr>
          <w:i/>
        </w:rPr>
        <w:t xml:space="preserve">Environmental Science: Processes &amp; Impacts </w:t>
      </w:r>
      <w:r w:rsidRPr="00460B5E">
        <w:rPr>
          <w:b/>
        </w:rPr>
        <w:t>2018</w:t>
      </w:r>
      <w:r w:rsidRPr="00460B5E">
        <w:t>, 10.1039/C7EM00518K</w:t>
      </w:r>
    </w:p>
    <w:p w14:paraId="7BB3F120" w14:textId="77777777" w:rsidR="00460B5E" w:rsidRPr="00460B5E" w:rsidRDefault="00460B5E" w:rsidP="00460B5E">
      <w:pPr>
        <w:pStyle w:val="EndNoteBibliography"/>
        <w:spacing w:after="0"/>
      </w:pPr>
      <w:r w:rsidRPr="00460B5E">
        <w:t>188.</w:t>
      </w:r>
      <w:r w:rsidRPr="00460B5E">
        <w:tab/>
        <w:t xml:space="preserve">Hou, D., </w:t>
      </w:r>
      <w:r w:rsidRPr="00460B5E">
        <w:rPr>
          <w:i/>
        </w:rPr>
        <w:t xml:space="preserve">Sustainable Remediation of Contaminated Soil and Groundwater: Materials, Processes, and Assessment </w:t>
      </w:r>
      <w:r w:rsidRPr="00460B5E">
        <w:t>Butterworth-Heinemann: Oxford, United Kingdom, 2020.</w:t>
      </w:r>
    </w:p>
    <w:p w14:paraId="5C10EBB3" w14:textId="77777777" w:rsidR="00460B5E" w:rsidRPr="00460B5E" w:rsidRDefault="00460B5E" w:rsidP="00460B5E">
      <w:pPr>
        <w:pStyle w:val="EndNoteBibliography"/>
        <w:spacing w:after="0"/>
      </w:pPr>
      <w:r w:rsidRPr="00460B5E">
        <w:t>189.</w:t>
      </w:r>
      <w:r w:rsidRPr="00460B5E">
        <w:tab/>
        <w:t xml:space="preserve">Kalaiselvi, A.;  Roopan, S. M.;  Madhumitha, G.;  Ramalingam, C.; Elango, G., Synthesis and characterization of palladium nanoparticles using Catharanthus roseus leaf extract and its application in the photo-catalytic degradation. </w:t>
      </w:r>
      <w:r w:rsidRPr="00460B5E">
        <w:rPr>
          <w:i/>
        </w:rPr>
        <w:t xml:space="preserve">Spectrochim Acta A Mol Biomol Spectrosc </w:t>
      </w:r>
      <w:r w:rsidRPr="00460B5E">
        <w:rPr>
          <w:b/>
        </w:rPr>
        <w:t>2015,</w:t>
      </w:r>
      <w:r w:rsidRPr="00460B5E">
        <w:t xml:space="preserve"> </w:t>
      </w:r>
      <w:r w:rsidRPr="00460B5E">
        <w:rPr>
          <w:i/>
        </w:rPr>
        <w:t>135</w:t>
      </w:r>
      <w:r w:rsidRPr="00460B5E">
        <w:t>, 116-9, 10.1016/j.saa.2014.07.010</w:t>
      </w:r>
    </w:p>
    <w:p w14:paraId="6D6915A5" w14:textId="77777777" w:rsidR="00460B5E" w:rsidRPr="00460B5E" w:rsidRDefault="00460B5E" w:rsidP="00460B5E">
      <w:pPr>
        <w:pStyle w:val="EndNoteBibliography"/>
        <w:spacing w:after="0"/>
      </w:pPr>
      <w:r w:rsidRPr="00460B5E">
        <w:t>190.</w:t>
      </w:r>
      <w:r w:rsidRPr="00460B5E">
        <w:tab/>
        <w:t xml:space="preserve">Yang, H.;  Liu, X.;  Sun, S.;  Nie, Y.;  Wu, H.;  Yang, T.;  Zheng, S.; Lin, S., Green and facile synthesis of graphene nanosheets/K3PW12O40 nanocomposites with enhanced photocatalytic activities. </w:t>
      </w:r>
      <w:r w:rsidRPr="00460B5E">
        <w:rPr>
          <w:i/>
        </w:rPr>
        <w:t xml:space="preserve">Materials Research Bulletin </w:t>
      </w:r>
      <w:r w:rsidRPr="00460B5E">
        <w:rPr>
          <w:b/>
        </w:rPr>
        <w:t>2016,</w:t>
      </w:r>
      <w:r w:rsidRPr="00460B5E">
        <w:t xml:space="preserve"> </w:t>
      </w:r>
      <w:r w:rsidRPr="00460B5E">
        <w:rPr>
          <w:i/>
        </w:rPr>
        <w:t>78</w:t>
      </w:r>
      <w:r w:rsidRPr="00460B5E">
        <w:t>, 112-118, 10.1016/j.materresbull.2016.02.038</w:t>
      </w:r>
    </w:p>
    <w:p w14:paraId="1ED5320B" w14:textId="77777777" w:rsidR="00460B5E" w:rsidRPr="00460B5E" w:rsidRDefault="00460B5E" w:rsidP="00460B5E">
      <w:pPr>
        <w:pStyle w:val="EndNoteBibliography"/>
        <w:spacing w:after="0"/>
      </w:pPr>
      <w:r w:rsidRPr="00460B5E">
        <w:t>191.</w:t>
      </w:r>
      <w:r w:rsidRPr="00460B5E">
        <w:tab/>
        <w:t xml:space="preserve">O'Connor, D.;  Peng, T.;  Li, G.;  Wang, S.;  Duan, L.;  Mulder, J.;  Cornelissen, G.;  Cheng, Z.;  Yang, S.; Hou, D., Sulfur-modified rice husk biochar: A green method for the remediation of mercury contaminated soil. </w:t>
      </w:r>
      <w:r w:rsidRPr="00460B5E">
        <w:rPr>
          <w:i/>
        </w:rPr>
        <w:t xml:space="preserve">The Science of the total environment </w:t>
      </w:r>
      <w:r w:rsidRPr="00460B5E">
        <w:rPr>
          <w:b/>
        </w:rPr>
        <w:t>2017,</w:t>
      </w:r>
      <w:r w:rsidRPr="00460B5E">
        <w:t xml:space="preserve"> </w:t>
      </w:r>
      <w:r w:rsidRPr="00460B5E">
        <w:rPr>
          <w:i/>
        </w:rPr>
        <w:t>621</w:t>
      </w:r>
      <w:r w:rsidRPr="00460B5E">
        <w:t>, 819, 10.1016/j.scitotenv.2017.11.213</w:t>
      </w:r>
    </w:p>
    <w:p w14:paraId="600113B4" w14:textId="77777777" w:rsidR="00460B5E" w:rsidRPr="00460B5E" w:rsidRDefault="00460B5E" w:rsidP="00460B5E">
      <w:pPr>
        <w:pStyle w:val="EndNoteBibliography"/>
        <w:spacing w:after="0"/>
      </w:pPr>
      <w:r w:rsidRPr="00460B5E">
        <w:t>192.</w:t>
      </w:r>
      <w:r w:rsidRPr="00460B5E">
        <w:tab/>
        <w:t xml:space="preserve">Pati, P.;  McGinnis, S.; Vikesland, P. J., Life Cycle Assessment of "green" Nanoparticle Synthesis Methods. </w:t>
      </w:r>
      <w:r w:rsidRPr="00460B5E">
        <w:rPr>
          <w:i/>
        </w:rPr>
        <w:t xml:space="preserve">Environmental Engineering Science </w:t>
      </w:r>
      <w:r w:rsidRPr="00460B5E">
        <w:rPr>
          <w:b/>
        </w:rPr>
        <w:t>2014,</w:t>
      </w:r>
      <w:r w:rsidRPr="00460B5E">
        <w:t xml:space="preserve"> </w:t>
      </w:r>
      <w:r w:rsidRPr="00460B5E">
        <w:rPr>
          <w:i/>
        </w:rPr>
        <w:t>31</w:t>
      </w:r>
      <w:r w:rsidRPr="00460B5E">
        <w:t xml:space="preserve"> (7), 410-420, 10.1089/ees.2013.0444</w:t>
      </w:r>
    </w:p>
    <w:p w14:paraId="4494CF8B" w14:textId="77777777" w:rsidR="00460B5E" w:rsidRPr="00460B5E" w:rsidRDefault="00460B5E" w:rsidP="00460B5E">
      <w:pPr>
        <w:pStyle w:val="EndNoteBibliography"/>
        <w:spacing w:after="0"/>
      </w:pPr>
      <w:r w:rsidRPr="00460B5E">
        <w:t>193.</w:t>
      </w:r>
      <w:r w:rsidRPr="00460B5E">
        <w:tab/>
        <w:t xml:space="preserve">Varma, R. S., Greener approach to nanomaterials and their sustainable applications. </w:t>
      </w:r>
      <w:r w:rsidRPr="00460B5E">
        <w:rPr>
          <w:i/>
        </w:rPr>
        <w:t xml:space="preserve">Current Opinion in Chemical Engineering </w:t>
      </w:r>
      <w:r w:rsidRPr="00460B5E">
        <w:rPr>
          <w:b/>
        </w:rPr>
        <w:t>2012,</w:t>
      </w:r>
      <w:r w:rsidRPr="00460B5E">
        <w:t xml:space="preserve"> </w:t>
      </w:r>
      <w:r w:rsidRPr="00460B5E">
        <w:rPr>
          <w:i/>
        </w:rPr>
        <w:t>1</w:t>
      </w:r>
      <w:r w:rsidRPr="00460B5E">
        <w:t xml:space="preserve"> (2), 123-128, 10.1016/j.coche.2011.12.002</w:t>
      </w:r>
    </w:p>
    <w:p w14:paraId="1E644311" w14:textId="77777777" w:rsidR="00460B5E" w:rsidRPr="00460B5E" w:rsidRDefault="00460B5E" w:rsidP="00460B5E">
      <w:pPr>
        <w:pStyle w:val="EndNoteBibliography"/>
      </w:pPr>
      <w:r w:rsidRPr="00460B5E">
        <w:t>194.</w:t>
      </w:r>
      <w:r w:rsidRPr="00460B5E">
        <w:tab/>
        <w:t xml:space="preserve">Zhang, P.;  O'Connor, D.;  Wang, Y.;  Jiang, L.;  Xia, T.;  Wang, L.;  Tsang, D. C. W.;  Ok, Y. S.; Hou, D., A green biochar/iron oxide composite for methylene blue removal. </w:t>
      </w:r>
      <w:r w:rsidRPr="00460B5E">
        <w:rPr>
          <w:i/>
        </w:rPr>
        <w:t xml:space="preserve">Journal of Hazardous Materials </w:t>
      </w:r>
      <w:r w:rsidRPr="00460B5E">
        <w:rPr>
          <w:b/>
        </w:rPr>
        <w:t>2020,</w:t>
      </w:r>
      <w:r w:rsidRPr="00460B5E">
        <w:t xml:space="preserve"> </w:t>
      </w:r>
      <w:r w:rsidRPr="00460B5E">
        <w:rPr>
          <w:i/>
        </w:rPr>
        <w:t>384</w:t>
      </w:r>
      <w:r w:rsidRPr="00460B5E">
        <w:t>, 10.1016/j.jhazmat.2019.121286</w:t>
      </w:r>
    </w:p>
    <w:p w14:paraId="4392F3B0" w14:textId="1B6C2215" w:rsidR="007970E2" w:rsidRPr="00F1559F" w:rsidRDefault="007970E2" w:rsidP="007970E2">
      <w:pPr>
        <w:spacing w:line="360" w:lineRule="auto"/>
        <w:rPr>
          <w:rFonts w:asciiTheme="minorHAnsi" w:hAnsiTheme="minorHAnsi" w:cstheme="minorHAnsi"/>
        </w:rPr>
      </w:pPr>
      <w:r w:rsidRPr="00F1559F">
        <w:rPr>
          <w:rFonts w:asciiTheme="minorHAnsi" w:hAnsiTheme="minorHAnsi" w:cstheme="minorHAnsi"/>
        </w:rPr>
        <w:fldChar w:fldCharType="end"/>
      </w:r>
    </w:p>
    <w:p w14:paraId="141073E6" w14:textId="6BD036AD" w:rsidR="009246AD" w:rsidRPr="00F1559F" w:rsidRDefault="009246AD" w:rsidP="007970E2"/>
    <w:sectPr w:rsidR="009246AD" w:rsidRPr="00F1559F" w:rsidSect="000B5610">
      <w:footerReference w:type="even" r:id="rId27"/>
      <w:footerReference w:type="default" r:id="rId28"/>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6E86C8" w14:textId="77777777" w:rsidR="002556CB" w:rsidRDefault="002556CB">
      <w:r>
        <w:separator/>
      </w:r>
    </w:p>
  </w:endnote>
  <w:endnote w:type="continuationSeparator" w:id="0">
    <w:p w14:paraId="67A321E2" w14:textId="77777777" w:rsidR="002556CB" w:rsidRDefault="00255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altName w:val="宋体"/>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OneGulliverA">
    <w:altName w:val="Arial Unicode MS"/>
    <w:panose1 w:val="00000000000000000000"/>
    <w:charset w:val="81"/>
    <w:family w:val="auto"/>
    <w:notTrueType/>
    <w:pitch w:val="default"/>
    <w:sig w:usb0="00000001"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172DF" w14:textId="77777777" w:rsidR="00CD7288" w:rsidRDefault="00CD72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1F0AB42" w14:textId="77777777" w:rsidR="00CD7288" w:rsidRDefault="00CD728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6ED4B" w14:textId="1E838291" w:rsidR="00CD7288" w:rsidRDefault="00CD72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39</w:t>
    </w:r>
    <w:r>
      <w:rPr>
        <w:rStyle w:val="PageNumber"/>
      </w:rPr>
      <w:fldChar w:fldCharType="end"/>
    </w:r>
  </w:p>
  <w:p w14:paraId="1FDA031F" w14:textId="77777777" w:rsidR="00CD7288" w:rsidRDefault="00CD728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BDC6B0" w14:textId="77777777" w:rsidR="002556CB" w:rsidRDefault="002556CB">
      <w:r>
        <w:separator/>
      </w:r>
    </w:p>
  </w:footnote>
  <w:footnote w:type="continuationSeparator" w:id="0">
    <w:p w14:paraId="29F0DFB1" w14:textId="77777777" w:rsidR="002556CB" w:rsidRDefault="002556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D7605A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F2E733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5D8A7E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FB4596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70B8B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9C2923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116F92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6FC098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03039C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E0A5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2E47FF"/>
    <w:multiLevelType w:val="multilevel"/>
    <w:tmpl w:val="C706A96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6"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17"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18"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9" w15:restartNumberingAfterBreak="0">
    <w:nsid w:val="38D63201"/>
    <w:multiLevelType w:val="hybridMultilevel"/>
    <w:tmpl w:val="F5AEA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21"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22" w15:restartNumberingAfterBreak="0">
    <w:nsid w:val="4E084CB4"/>
    <w:multiLevelType w:val="multilevel"/>
    <w:tmpl w:val="C904376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5BD96BF8"/>
    <w:multiLevelType w:val="hybridMultilevel"/>
    <w:tmpl w:val="4FFCE6F6"/>
    <w:lvl w:ilvl="0" w:tplc="1480FAC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C02509C"/>
    <w:multiLevelType w:val="hybridMultilevel"/>
    <w:tmpl w:val="23FE3F0A"/>
    <w:lvl w:ilvl="0" w:tplc="DD1C3D1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17"/>
  </w:num>
  <w:num w:numId="3">
    <w:abstractNumId w:val="21"/>
  </w:num>
  <w:num w:numId="4">
    <w:abstractNumId w:val="18"/>
  </w:num>
  <w:num w:numId="5">
    <w:abstractNumId w:val="16"/>
  </w:num>
  <w:num w:numId="6">
    <w:abstractNumId w:val="15"/>
  </w:num>
  <w:num w:numId="7">
    <w:abstractNumId w:val="14"/>
  </w:num>
  <w:num w:numId="8">
    <w:abstractNumId w:val="12"/>
  </w:num>
  <w:num w:numId="9">
    <w:abstractNumId w:val="10"/>
  </w:num>
  <w:num w:numId="10">
    <w:abstractNumId w:val="13"/>
  </w:num>
  <w:num w:numId="11">
    <w:abstractNumId w:val="19"/>
  </w:num>
  <w:num w:numId="12">
    <w:abstractNumId w:val="23"/>
  </w:num>
  <w:num w:numId="13">
    <w:abstractNumId w:val="11"/>
  </w:num>
  <w:num w:numId="14">
    <w:abstractNumId w:val="22"/>
  </w:num>
  <w:num w:numId="15">
    <w:abstractNumId w:val="24"/>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2zpsespyrevvge252tvfx5lrfdd22v55ex9&quot;&gt;My EndNote Library 2019.04.08&lt;record-ids&gt;&lt;item&gt;10&lt;/item&gt;&lt;item&gt;12&lt;/item&gt;&lt;item&gt;26&lt;/item&gt;&lt;item&gt;76&lt;/item&gt;&lt;item&gt;82&lt;/item&gt;&lt;item&gt;436&lt;/item&gt;&lt;item&gt;514&lt;/item&gt;&lt;item&gt;533&lt;/item&gt;&lt;item&gt;585&lt;/item&gt;&lt;item&gt;586&lt;/item&gt;&lt;item&gt;587&lt;/item&gt;&lt;item&gt;588&lt;/item&gt;&lt;item&gt;589&lt;/item&gt;&lt;item&gt;590&lt;/item&gt;&lt;item&gt;591&lt;/item&gt;&lt;item&gt;592&lt;/item&gt;&lt;item&gt;593&lt;/item&gt;&lt;item&gt;595&lt;/item&gt;&lt;item&gt;597&lt;/item&gt;&lt;item&gt;601&lt;/item&gt;&lt;item&gt;602&lt;/item&gt;&lt;item&gt;603&lt;/item&gt;&lt;item&gt;605&lt;/item&gt;&lt;item&gt;606&lt;/item&gt;&lt;item&gt;607&lt;/item&gt;&lt;item&gt;608&lt;/item&gt;&lt;item&gt;609&lt;/item&gt;&lt;item&gt;611&lt;/item&gt;&lt;item&gt;612&lt;/item&gt;&lt;item&gt;613&lt;/item&gt;&lt;item&gt;614&lt;/item&gt;&lt;item&gt;615&lt;/item&gt;&lt;item&gt;616&lt;/item&gt;&lt;item&gt;617&lt;/item&gt;&lt;item&gt;618&lt;/item&gt;&lt;item&gt;619&lt;/item&gt;&lt;item&gt;620&lt;/item&gt;&lt;item&gt;621&lt;/item&gt;&lt;item&gt;622&lt;/item&gt;&lt;item&gt;623&lt;/item&gt;&lt;item&gt;624&lt;/item&gt;&lt;item&gt;625&lt;/item&gt;&lt;item&gt;626&lt;/item&gt;&lt;item&gt;627&lt;/item&gt;&lt;item&gt;628&lt;/item&gt;&lt;item&gt;629&lt;/item&gt;&lt;item&gt;631&lt;/item&gt;&lt;item&gt;632&lt;/item&gt;&lt;item&gt;633&lt;/item&gt;&lt;item&gt;634&lt;/item&gt;&lt;item&gt;635&lt;/item&gt;&lt;item&gt;636&lt;/item&gt;&lt;item&gt;637&lt;/item&gt;&lt;item&gt;638&lt;/item&gt;&lt;item&gt;639&lt;/item&gt;&lt;item&gt;640&lt;/item&gt;&lt;item&gt;641&lt;/item&gt;&lt;item&gt;643&lt;/item&gt;&lt;item&gt;644&lt;/item&gt;&lt;item&gt;645&lt;/item&gt;&lt;item&gt;646&lt;/item&gt;&lt;item&gt;647&lt;/item&gt;&lt;item&gt;655&lt;/item&gt;&lt;item&gt;656&lt;/item&gt;&lt;item&gt;657&lt;/item&gt;&lt;item&gt;658&lt;/item&gt;&lt;item&gt;660&lt;/item&gt;&lt;item&gt;661&lt;/item&gt;&lt;item&gt;662&lt;/item&gt;&lt;item&gt;663&lt;/item&gt;&lt;item&gt;664&lt;/item&gt;&lt;item&gt;667&lt;/item&gt;&lt;item&gt;669&lt;/item&gt;&lt;item&gt;670&lt;/item&gt;&lt;item&gt;671&lt;/item&gt;&lt;item&gt;673&lt;/item&gt;&lt;item&gt;682&lt;/item&gt;&lt;item&gt;687&lt;/item&gt;&lt;item&gt;692&lt;/item&gt;&lt;item&gt;694&lt;/item&gt;&lt;item&gt;696&lt;/item&gt;&lt;item&gt;698&lt;/item&gt;&lt;item&gt;699&lt;/item&gt;&lt;item&gt;700&lt;/item&gt;&lt;item&gt;701&lt;/item&gt;&lt;item&gt;703&lt;/item&gt;&lt;item&gt;704&lt;/item&gt;&lt;item&gt;705&lt;/item&gt;&lt;item&gt;706&lt;/item&gt;&lt;item&gt;707&lt;/item&gt;&lt;item&gt;708&lt;/item&gt;&lt;item&gt;709&lt;/item&gt;&lt;item&gt;712&lt;/item&gt;&lt;item&gt;713&lt;/item&gt;&lt;item&gt;714&lt;/item&gt;&lt;item&gt;715&lt;/item&gt;&lt;item&gt;716&lt;/item&gt;&lt;item&gt;719&lt;/item&gt;&lt;item&gt;720&lt;/item&gt;&lt;item&gt;721&lt;/item&gt;&lt;item&gt;722&lt;/item&gt;&lt;item&gt;724&lt;/item&gt;&lt;item&gt;725&lt;/item&gt;&lt;item&gt;726&lt;/item&gt;&lt;item&gt;727&lt;/item&gt;&lt;item&gt;729&lt;/item&gt;&lt;item&gt;731&lt;/item&gt;&lt;item&gt;732&lt;/item&gt;&lt;item&gt;733&lt;/item&gt;&lt;item&gt;734&lt;/item&gt;&lt;item&gt;735&lt;/item&gt;&lt;item&gt;736&lt;/item&gt;&lt;item&gt;737&lt;/item&gt;&lt;item&gt;738&lt;/item&gt;&lt;item&gt;739&lt;/item&gt;&lt;item&gt;740&lt;/item&gt;&lt;item&gt;741&lt;/item&gt;&lt;item&gt;742&lt;/item&gt;&lt;item&gt;743&lt;/item&gt;&lt;item&gt;744&lt;/item&gt;&lt;item&gt;745&lt;/item&gt;&lt;item&gt;746&lt;/item&gt;&lt;item&gt;747&lt;/item&gt;&lt;item&gt;748&lt;/item&gt;&lt;item&gt;761&lt;/item&gt;&lt;item&gt;765&lt;/item&gt;&lt;item&gt;778&lt;/item&gt;&lt;item&gt;838&lt;/item&gt;&lt;item&gt;839&lt;/item&gt;&lt;item&gt;840&lt;/item&gt;&lt;item&gt;841&lt;/item&gt;&lt;item&gt;842&lt;/item&gt;&lt;item&gt;854&lt;/item&gt;&lt;item&gt;855&lt;/item&gt;&lt;item&gt;889&lt;/item&gt;&lt;item&gt;908&lt;/item&gt;&lt;item&gt;909&lt;/item&gt;&lt;item&gt;921&lt;/item&gt;&lt;item&gt;922&lt;/item&gt;&lt;item&gt;923&lt;/item&gt;&lt;item&gt;924&lt;/item&gt;&lt;item&gt;3170&lt;/item&gt;&lt;item&gt;4261&lt;/item&gt;&lt;item&gt;4354&lt;/item&gt;&lt;item&gt;4379&lt;/item&gt;&lt;item&gt;4474&lt;/item&gt;&lt;item&gt;5506&lt;/item&gt;&lt;item&gt;5567&lt;/item&gt;&lt;item&gt;6796&lt;/item&gt;&lt;item&gt;7247&lt;/item&gt;&lt;item&gt;7256&lt;/item&gt;&lt;item&gt;7569&lt;/item&gt;&lt;item&gt;7716&lt;/item&gt;&lt;item&gt;7763&lt;/item&gt;&lt;item&gt;7764&lt;/item&gt;&lt;item&gt;7765&lt;/item&gt;&lt;item&gt;7766&lt;/item&gt;&lt;item&gt;7767&lt;/item&gt;&lt;item&gt;7768&lt;/item&gt;&lt;item&gt;7769&lt;/item&gt;&lt;item&gt;7770&lt;/item&gt;&lt;item&gt;7771&lt;/item&gt;&lt;item&gt;7772&lt;/item&gt;&lt;item&gt;7773&lt;/item&gt;&lt;item&gt;7774&lt;/item&gt;&lt;item&gt;7775&lt;/item&gt;&lt;item&gt;7776&lt;/item&gt;&lt;item&gt;7777&lt;/item&gt;&lt;item&gt;7778&lt;/item&gt;&lt;item&gt;7779&lt;/item&gt;&lt;item&gt;7780&lt;/item&gt;&lt;item&gt;7781&lt;/item&gt;&lt;item&gt;7782&lt;/item&gt;&lt;item&gt;7783&lt;/item&gt;&lt;item&gt;7821&lt;/item&gt;&lt;item&gt;7950&lt;/item&gt;&lt;item&gt;8048&lt;/item&gt;&lt;item&gt;8049&lt;/item&gt;&lt;item&gt;8050&lt;/item&gt;&lt;item&gt;8051&lt;/item&gt;&lt;item&gt;8052&lt;/item&gt;&lt;item&gt;8053&lt;/item&gt;&lt;item&gt;8054&lt;/item&gt;&lt;item&gt;8055&lt;/item&gt;&lt;item&gt;8056&lt;/item&gt;&lt;item&gt;8057&lt;/item&gt;&lt;item&gt;8058&lt;/item&gt;&lt;item&gt;8059&lt;/item&gt;&lt;item&gt;8060&lt;/item&gt;&lt;item&gt;8062&lt;/item&gt;&lt;item&gt;8063&lt;/item&gt;&lt;item&gt;8064&lt;/item&gt;&lt;item&gt;8065&lt;/item&gt;&lt;/record-ids&gt;&lt;/item&gt;&lt;/Libraries&gt;"/>
  </w:docVars>
  <w:rsids>
    <w:rsidRoot w:val="00770CEE"/>
    <w:rsid w:val="000002F2"/>
    <w:rsid w:val="000151EE"/>
    <w:rsid w:val="0002275A"/>
    <w:rsid w:val="0003057B"/>
    <w:rsid w:val="0005660F"/>
    <w:rsid w:val="0006100D"/>
    <w:rsid w:val="000702AD"/>
    <w:rsid w:val="00092378"/>
    <w:rsid w:val="000949C8"/>
    <w:rsid w:val="000A7033"/>
    <w:rsid w:val="000B2EEB"/>
    <w:rsid w:val="000B5610"/>
    <w:rsid w:val="000B7628"/>
    <w:rsid w:val="000C05CC"/>
    <w:rsid w:val="000D7589"/>
    <w:rsid w:val="00100720"/>
    <w:rsid w:val="00112937"/>
    <w:rsid w:val="00115109"/>
    <w:rsid w:val="00142AE3"/>
    <w:rsid w:val="00145851"/>
    <w:rsid w:val="00186886"/>
    <w:rsid w:val="001936CD"/>
    <w:rsid w:val="00194F0B"/>
    <w:rsid w:val="00195ACA"/>
    <w:rsid w:val="001A4D79"/>
    <w:rsid w:val="001A7A90"/>
    <w:rsid w:val="001E4F1C"/>
    <w:rsid w:val="001F0C4F"/>
    <w:rsid w:val="002048F2"/>
    <w:rsid w:val="0020785B"/>
    <w:rsid w:val="00210028"/>
    <w:rsid w:val="00212B1D"/>
    <w:rsid w:val="00217C9A"/>
    <w:rsid w:val="00227288"/>
    <w:rsid w:val="00230767"/>
    <w:rsid w:val="0024158E"/>
    <w:rsid w:val="002556CB"/>
    <w:rsid w:val="00271A02"/>
    <w:rsid w:val="002A7493"/>
    <w:rsid w:val="002C3431"/>
    <w:rsid w:val="002C50FA"/>
    <w:rsid w:val="002D474D"/>
    <w:rsid w:val="002D5097"/>
    <w:rsid w:val="002D5BA7"/>
    <w:rsid w:val="002D7CC3"/>
    <w:rsid w:val="0031365C"/>
    <w:rsid w:val="0031373B"/>
    <w:rsid w:val="00324128"/>
    <w:rsid w:val="00330325"/>
    <w:rsid w:val="003345AF"/>
    <w:rsid w:val="00343553"/>
    <w:rsid w:val="00361E35"/>
    <w:rsid w:val="00362816"/>
    <w:rsid w:val="003664E9"/>
    <w:rsid w:val="003679A1"/>
    <w:rsid w:val="00373F5C"/>
    <w:rsid w:val="003A1CB9"/>
    <w:rsid w:val="003A2E24"/>
    <w:rsid w:val="003A42F0"/>
    <w:rsid w:val="003B3645"/>
    <w:rsid w:val="003B4813"/>
    <w:rsid w:val="003B4AF3"/>
    <w:rsid w:val="003B72D4"/>
    <w:rsid w:val="003E1F76"/>
    <w:rsid w:val="003F5C67"/>
    <w:rsid w:val="003F7968"/>
    <w:rsid w:val="0040063D"/>
    <w:rsid w:val="004039A2"/>
    <w:rsid w:val="00426815"/>
    <w:rsid w:val="004461CB"/>
    <w:rsid w:val="00456F49"/>
    <w:rsid w:val="00460B5E"/>
    <w:rsid w:val="00462E00"/>
    <w:rsid w:val="00475FD2"/>
    <w:rsid w:val="004A422C"/>
    <w:rsid w:val="004B690C"/>
    <w:rsid w:val="004D013A"/>
    <w:rsid w:val="004E283C"/>
    <w:rsid w:val="004E4D05"/>
    <w:rsid w:val="004E7185"/>
    <w:rsid w:val="004E7508"/>
    <w:rsid w:val="004E7AF9"/>
    <w:rsid w:val="005016E1"/>
    <w:rsid w:val="00506F21"/>
    <w:rsid w:val="0052304E"/>
    <w:rsid w:val="00524740"/>
    <w:rsid w:val="00541133"/>
    <w:rsid w:val="005553EF"/>
    <w:rsid w:val="00567E81"/>
    <w:rsid w:val="005833CA"/>
    <w:rsid w:val="00584AA9"/>
    <w:rsid w:val="00591A57"/>
    <w:rsid w:val="005D0C10"/>
    <w:rsid w:val="005E06A4"/>
    <w:rsid w:val="005E46F2"/>
    <w:rsid w:val="00612C83"/>
    <w:rsid w:val="00640CBA"/>
    <w:rsid w:val="006455A5"/>
    <w:rsid w:val="0064751F"/>
    <w:rsid w:val="00654C86"/>
    <w:rsid w:val="00664A49"/>
    <w:rsid w:val="00667885"/>
    <w:rsid w:val="00671C48"/>
    <w:rsid w:val="00674474"/>
    <w:rsid w:val="00680728"/>
    <w:rsid w:val="00683131"/>
    <w:rsid w:val="00687DFC"/>
    <w:rsid w:val="00690630"/>
    <w:rsid w:val="00696F2A"/>
    <w:rsid w:val="006A0A20"/>
    <w:rsid w:val="006A3E34"/>
    <w:rsid w:val="006B2581"/>
    <w:rsid w:val="006D3EE0"/>
    <w:rsid w:val="006E50DE"/>
    <w:rsid w:val="006F0BF4"/>
    <w:rsid w:val="007000D9"/>
    <w:rsid w:val="00706007"/>
    <w:rsid w:val="00723CB9"/>
    <w:rsid w:val="00747701"/>
    <w:rsid w:val="00750281"/>
    <w:rsid w:val="007537CB"/>
    <w:rsid w:val="00757989"/>
    <w:rsid w:val="007629D3"/>
    <w:rsid w:val="00762BB5"/>
    <w:rsid w:val="00770CEE"/>
    <w:rsid w:val="00787571"/>
    <w:rsid w:val="00794616"/>
    <w:rsid w:val="007970E2"/>
    <w:rsid w:val="007A11AD"/>
    <w:rsid w:val="007A7612"/>
    <w:rsid w:val="007C405A"/>
    <w:rsid w:val="007F508A"/>
    <w:rsid w:val="007F782B"/>
    <w:rsid w:val="00801B66"/>
    <w:rsid w:val="008025F0"/>
    <w:rsid w:val="008047DE"/>
    <w:rsid w:val="008200C8"/>
    <w:rsid w:val="00825931"/>
    <w:rsid w:val="00851B95"/>
    <w:rsid w:val="008633FA"/>
    <w:rsid w:val="008655C0"/>
    <w:rsid w:val="008802C1"/>
    <w:rsid w:val="008A4A0F"/>
    <w:rsid w:val="008B7D27"/>
    <w:rsid w:val="008C3A83"/>
    <w:rsid w:val="008C6219"/>
    <w:rsid w:val="008C6952"/>
    <w:rsid w:val="008C6B91"/>
    <w:rsid w:val="008D2F01"/>
    <w:rsid w:val="008D30F9"/>
    <w:rsid w:val="008D53B2"/>
    <w:rsid w:val="008E3BB8"/>
    <w:rsid w:val="008F2DFB"/>
    <w:rsid w:val="00903186"/>
    <w:rsid w:val="00906D20"/>
    <w:rsid w:val="00912169"/>
    <w:rsid w:val="0092037A"/>
    <w:rsid w:val="009246AD"/>
    <w:rsid w:val="00944E28"/>
    <w:rsid w:val="00983712"/>
    <w:rsid w:val="00991701"/>
    <w:rsid w:val="00996878"/>
    <w:rsid w:val="009A1170"/>
    <w:rsid w:val="009A4AFE"/>
    <w:rsid w:val="009E549F"/>
    <w:rsid w:val="009E608B"/>
    <w:rsid w:val="009F2E7E"/>
    <w:rsid w:val="00A02244"/>
    <w:rsid w:val="00A02D62"/>
    <w:rsid w:val="00A1519E"/>
    <w:rsid w:val="00A20EB5"/>
    <w:rsid w:val="00A232CC"/>
    <w:rsid w:val="00A54249"/>
    <w:rsid w:val="00A62E83"/>
    <w:rsid w:val="00A719E7"/>
    <w:rsid w:val="00A71EDE"/>
    <w:rsid w:val="00A764EF"/>
    <w:rsid w:val="00A76D6D"/>
    <w:rsid w:val="00A837BE"/>
    <w:rsid w:val="00A94B09"/>
    <w:rsid w:val="00A94EFA"/>
    <w:rsid w:val="00AB34C5"/>
    <w:rsid w:val="00AC2DC3"/>
    <w:rsid w:val="00AE339A"/>
    <w:rsid w:val="00AF439B"/>
    <w:rsid w:val="00AF4F6D"/>
    <w:rsid w:val="00AF7F6A"/>
    <w:rsid w:val="00B010F8"/>
    <w:rsid w:val="00B018DD"/>
    <w:rsid w:val="00B05338"/>
    <w:rsid w:val="00B05A88"/>
    <w:rsid w:val="00B279BB"/>
    <w:rsid w:val="00B300D4"/>
    <w:rsid w:val="00B35D56"/>
    <w:rsid w:val="00B44641"/>
    <w:rsid w:val="00B619DD"/>
    <w:rsid w:val="00B7618D"/>
    <w:rsid w:val="00BA782C"/>
    <w:rsid w:val="00BD2C44"/>
    <w:rsid w:val="00BD68CA"/>
    <w:rsid w:val="00BE0745"/>
    <w:rsid w:val="00BE61D4"/>
    <w:rsid w:val="00BF6AE9"/>
    <w:rsid w:val="00BF7CF5"/>
    <w:rsid w:val="00C05B4C"/>
    <w:rsid w:val="00C10EE0"/>
    <w:rsid w:val="00C12556"/>
    <w:rsid w:val="00C30ADF"/>
    <w:rsid w:val="00C45373"/>
    <w:rsid w:val="00C50F2E"/>
    <w:rsid w:val="00C6170A"/>
    <w:rsid w:val="00C61DDB"/>
    <w:rsid w:val="00CA7178"/>
    <w:rsid w:val="00CD4C36"/>
    <w:rsid w:val="00CD7288"/>
    <w:rsid w:val="00CD742D"/>
    <w:rsid w:val="00CF3BE9"/>
    <w:rsid w:val="00CF42BB"/>
    <w:rsid w:val="00CF4BE9"/>
    <w:rsid w:val="00D028EE"/>
    <w:rsid w:val="00D10E48"/>
    <w:rsid w:val="00D12558"/>
    <w:rsid w:val="00D1429A"/>
    <w:rsid w:val="00D27BFA"/>
    <w:rsid w:val="00D318E5"/>
    <w:rsid w:val="00D31AFD"/>
    <w:rsid w:val="00D32E24"/>
    <w:rsid w:val="00D4478C"/>
    <w:rsid w:val="00D55091"/>
    <w:rsid w:val="00D55FA8"/>
    <w:rsid w:val="00D67920"/>
    <w:rsid w:val="00D86C5E"/>
    <w:rsid w:val="00DA6811"/>
    <w:rsid w:val="00DB2B46"/>
    <w:rsid w:val="00DB6F4C"/>
    <w:rsid w:val="00DD6DBB"/>
    <w:rsid w:val="00DE3469"/>
    <w:rsid w:val="00DE44A7"/>
    <w:rsid w:val="00E074F2"/>
    <w:rsid w:val="00E22851"/>
    <w:rsid w:val="00E474DD"/>
    <w:rsid w:val="00E65B94"/>
    <w:rsid w:val="00E70E6C"/>
    <w:rsid w:val="00E91482"/>
    <w:rsid w:val="00E91DA1"/>
    <w:rsid w:val="00E943B9"/>
    <w:rsid w:val="00E96302"/>
    <w:rsid w:val="00EB4187"/>
    <w:rsid w:val="00EB600B"/>
    <w:rsid w:val="00ED21FC"/>
    <w:rsid w:val="00ED25DD"/>
    <w:rsid w:val="00ED4485"/>
    <w:rsid w:val="00EE2A9F"/>
    <w:rsid w:val="00EF4DBF"/>
    <w:rsid w:val="00EF55D7"/>
    <w:rsid w:val="00F026A7"/>
    <w:rsid w:val="00F134F5"/>
    <w:rsid w:val="00F1559F"/>
    <w:rsid w:val="00F23F8E"/>
    <w:rsid w:val="00F40955"/>
    <w:rsid w:val="00F43E7F"/>
    <w:rsid w:val="00F4650F"/>
    <w:rsid w:val="00F47B85"/>
    <w:rsid w:val="00F54BDD"/>
    <w:rsid w:val="00F5645C"/>
    <w:rsid w:val="00F56CFF"/>
    <w:rsid w:val="00F83F58"/>
    <w:rsid w:val="00FE6219"/>
    <w:rsid w:val="00FF2D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2B1467"/>
  <w15:docId w15:val="{113FC47E-49EF-40AD-98B8-2C39EF98F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ew York" w:eastAsiaTheme="minorEastAsia"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2275A"/>
    <w:pPr>
      <w:suppressAutoHyphens/>
      <w:spacing w:before="240" w:after="160" w:line="276" w:lineRule="auto"/>
    </w:pPr>
    <w:rPr>
      <w:rFonts w:ascii="Times New Roman" w:hAnsi="Times New Roman"/>
      <w:spacing w:val="-3"/>
      <w:sz w:val="24"/>
      <w:szCs w:val="22"/>
      <w:lang w:eastAsia="zh-CN"/>
    </w:rPr>
  </w:style>
  <w:style w:type="paragraph" w:styleId="Heading1">
    <w:name w:val="heading 1"/>
    <w:basedOn w:val="Normal"/>
    <w:next w:val="Normal"/>
    <w:link w:val="Heading1Char"/>
    <w:uiPriority w:val="9"/>
    <w:qFormat/>
    <w:rsid w:val="005E06A4"/>
    <w:pPr>
      <w:keepNext/>
      <w:keepLines/>
      <w:widowControl w:val="0"/>
      <w:spacing w:before="340" w:after="330" w:line="480" w:lineRule="auto"/>
      <w:jc w:val="both"/>
      <w:outlineLvl w:val="0"/>
    </w:pPr>
    <w:rPr>
      <w:rFonts w:asciiTheme="minorHAnsi" w:eastAsia="Arial" w:hAnsiTheme="minorHAnsi" w:cstheme="minorHAnsi"/>
      <w:b/>
      <w:bCs/>
      <w:kern w:val="44"/>
      <w:sz w:val="28"/>
      <w:szCs w:val="24"/>
    </w:rPr>
  </w:style>
  <w:style w:type="paragraph" w:styleId="Heading2">
    <w:name w:val="heading 2"/>
    <w:basedOn w:val="Normal"/>
    <w:next w:val="Normal"/>
    <w:link w:val="Heading2Char"/>
    <w:uiPriority w:val="9"/>
    <w:unhideWhenUsed/>
    <w:qFormat/>
    <w:rsid w:val="005E06A4"/>
    <w:pPr>
      <w:keepNext/>
      <w:keepLines/>
      <w:spacing w:before="40" w:after="240"/>
      <w:outlineLvl w:val="1"/>
    </w:pPr>
    <w:rPr>
      <w:rFonts w:eastAsiaTheme="majorEastAsia"/>
      <w:b/>
    </w:rPr>
  </w:style>
  <w:style w:type="paragraph" w:styleId="Heading3">
    <w:name w:val="heading 3"/>
    <w:basedOn w:val="Normal"/>
    <w:next w:val="Normal"/>
    <w:link w:val="Heading3Char"/>
    <w:uiPriority w:val="9"/>
    <w:unhideWhenUsed/>
    <w:qFormat/>
    <w:rsid w:val="005E06A4"/>
    <w:pPr>
      <w:keepNext/>
      <w:keepLines/>
      <w:spacing w:before="40" w:after="0" w:line="480" w:lineRule="auto"/>
      <w:outlineLvl w:val="2"/>
    </w:pPr>
    <w:rPr>
      <w:rFonts w:asciiTheme="minorHAnsi" w:eastAsiaTheme="majorEastAsia" w:hAnsiTheme="minorHAnsi" w:cstheme="minorHAnsi"/>
      <w:b/>
      <w:i/>
      <w:iCs/>
    </w:rPr>
  </w:style>
  <w:style w:type="paragraph" w:styleId="Heading4">
    <w:name w:val="heading 4"/>
    <w:basedOn w:val="Normal"/>
    <w:next w:val="Normal"/>
    <w:link w:val="Heading4Char"/>
    <w:uiPriority w:val="9"/>
    <w:unhideWhenUsed/>
    <w:qFormat/>
    <w:rsid w:val="007970E2"/>
    <w:pPr>
      <w:keepNext/>
      <w:keepLines/>
      <w:numPr>
        <w:ilvl w:val="3"/>
        <w:numId w:val="13"/>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7970E2"/>
    <w:pPr>
      <w:keepNext/>
      <w:keepLines/>
      <w:numPr>
        <w:ilvl w:val="4"/>
        <w:numId w:val="13"/>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7970E2"/>
    <w:pPr>
      <w:keepNext/>
      <w:keepLines/>
      <w:numPr>
        <w:ilvl w:val="5"/>
        <w:numId w:val="13"/>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7970E2"/>
    <w:pPr>
      <w:keepNext/>
      <w:keepLines/>
      <w:numPr>
        <w:ilvl w:val="6"/>
        <w:numId w:val="13"/>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970E2"/>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970E2"/>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uiPriority w:val="99"/>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uiPriority w:val="99"/>
    <w:rPr>
      <w:color w:val="0000FF"/>
      <w:u w:val="single"/>
    </w:rPr>
  </w:style>
  <w:style w:type="paragraph" w:styleId="Footer">
    <w:name w:val="footer"/>
    <w:basedOn w:val="Normal"/>
    <w:link w:val="FooterChar"/>
    <w:uiPriority w:val="99"/>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link w:val="BalloonTextChar"/>
    <w:uiPriority w:val="99"/>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styleId="Title">
    <w:name w:val="Title"/>
    <w:basedOn w:val="Normal"/>
    <w:next w:val="Normal"/>
    <w:link w:val="TitleChar"/>
    <w:uiPriority w:val="10"/>
    <w:qFormat/>
    <w:rsid w:val="003B3645"/>
    <w:pPr>
      <w:spacing w:after="0"/>
      <w:contextualSpacing/>
    </w:pPr>
    <w:rPr>
      <w:rFonts w:eastAsiaTheme="majorEastAsia"/>
      <w:b/>
      <w:spacing w:val="-10"/>
      <w:kern w:val="28"/>
      <w:sz w:val="32"/>
      <w:szCs w:val="32"/>
    </w:rPr>
  </w:style>
  <w:style w:type="character" w:customStyle="1" w:styleId="TitleChar">
    <w:name w:val="Title Char"/>
    <w:basedOn w:val="DefaultParagraphFont"/>
    <w:link w:val="Title"/>
    <w:uiPriority w:val="10"/>
    <w:rsid w:val="003B3645"/>
    <w:rPr>
      <w:rFonts w:ascii="Times New Roman" w:eastAsiaTheme="majorEastAsia" w:hAnsi="Times New Roman"/>
      <w:b/>
      <w:spacing w:val="-10"/>
      <w:kern w:val="28"/>
      <w:sz w:val="32"/>
      <w:szCs w:val="32"/>
      <w:lang w:eastAsia="zh-CN"/>
    </w:rPr>
  </w:style>
  <w:style w:type="character" w:customStyle="1" w:styleId="Heading1Char">
    <w:name w:val="Heading 1 Char"/>
    <w:basedOn w:val="DefaultParagraphFont"/>
    <w:link w:val="Heading1"/>
    <w:uiPriority w:val="9"/>
    <w:rsid w:val="005E06A4"/>
    <w:rPr>
      <w:rFonts w:asciiTheme="minorHAnsi" w:eastAsia="Arial" w:hAnsiTheme="minorHAnsi" w:cstheme="minorHAnsi"/>
      <w:b/>
      <w:bCs/>
      <w:spacing w:val="-3"/>
      <w:kern w:val="44"/>
      <w:sz w:val="28"/>
      <w:szCs w:val="24"/>
      <w:lang w:eastAsia="zh-CN"/>
    </w:rPr>
  </w:style>
  <w:style w:type="character" w:customStyle="1" w:styleId="Heading2Char">
    <w:name w:val="Heading 2 Char"/>
    <w:basedOn w:val="DefaultParagraphFont"/>
    <w:link w:val="Heading2"/>
    <w:uiPriority w:val="9"/>
    <w:rsid w:val="005E06A4"/>
    <w:rPr>
      <w:rFonts w:ascii="Times New Roman" w:eastAsiaTheme="majorEastAsia" w:hAnsi="Times New Roman"/>
      <w:b/>
      <w:spacing w:val="-3"/>
      <w:sz w:val="24"/>
      <w:szCs w:val="22"/>
      <w:lang w:eastAsia="zh-CN"/>
    </w:rPr>
  </w:style>
  <w:style w:type="character" w:customStyle="1" w:styleId="Heading3Char">
    <w:name w:val="Heading 3 Char"/>
    <w:basedOn w:val="DefaultParagraphFont"/>
    <w:link w:val="Heading3"/>
    <w:uiPriority w:val="9"/>
    <w:rsid w:val="005E06A4"/>
    <w:rPr>
      <w:rFonts w:asciiTheme="minorHAnsi" w:eastAsiaTheme="majorEastAsia" w:hAnsiTheme="minorHAnsi" w:cstheme="minorHAnsi"/>
      <w:b/>
      <w:i/>
      <w:iCs/>
      <w:spacing w:val="-3"/>
      <w:sz w:val="24"/>
      <w:szCs w:val="22"/>
      <w:lang w:eastAsia="zh-CN"/>
    </w:rPr>
  </w:style>
  <w:style w:type="character" w:customStyle="1" w:styleId="Heading4Char">
    <w:name w:val="Heading 4 Char"/>
    <w:basedOn w:val="DefaultParagraphFont"/>
    <w:link w:val="Heading4"/>
    <w:uiPriority w:val="9"/>
    <w:rsid w:val="007970E2"/>
    <w:rPr>
      <w:rFonts w:asciiTheme="majorHAnsi" w:eastAsiaTheme="majorEastAsia" w:hAnsiTheme="majorHAnsi" w:cstheme="majorBidi"/>
      <w:i/>
      <w:iCs/>
      <w:color w:val="365F91" w:themeColor="accent1" w:themeShade="BF"/>
      <w:spacing w:val="-3"/>
      <w:sz w:val="24"/>
      <w:szCs w:val="22"/>
      <w:lang w:eastAsia="zh-CN"/>
    </w:rPr>
  </w:style>
  <w:style w:type="character" w:customStyle="1" w:styleId="Heading5Char">
    <w:name w:val="Heading 5 Char"/>
    <w:basedOn w:val="DefaultParagraphFont"/>
    <w:link w:val="Heading5"/>
    <w:uiPriority w:val="9"/>
    <w:rsid w:val="007970E2"/>
    <w:rPr>
      <w:rFonts w:asciiTheme="majorHAnsi" w:eastAsiaTheme="majorEastAsia" w:hAnsiTheme="majorHAnsi" w:cstheme="majorBidi"/>
      <w:color w:val="365F91" w:themeColor="accent1" w:themeShade="BF"/>
      <w:spacing w:val="-3"/>
      <w:sz w:val="24"/>
      <w:szCs w:val="22"/>
      <w:lang w:eastAsia="zh-CN"/>
    </w:rPr>
  </w:style>
  <w:style w:type="character" w:customStyle="1" w:styleId="Heading6Char">
    <w:name w:val="Heading 6 Char"/>
    <w:basedOn w:val="DefaultParagraphFont"/>
    <w:link w:val="Heading6"/>
    <w:uiPriority w:val="9"/>
    <w:semiHidden/>
    <w:rsid w:val="007970E2"/>
    <w:rPr>
      <w:rFonts w:asciiTheme="majorHAnsi" w:eastAsiaTheme="majorEastAsia" w:hAnsiTheme="majorHAnsi" w:cstheme="majorBidi"/>
      <w:color w:val="243F60" w:themeColor="accent1" w:themeShade="7F"/>
      <w:spacing w:val="-3"/>
      <w:sz w:val="24"/>
      <w:szCs w:val="22"/>
      <w:lang w:eastAsia="zh-CN"/>
    </w:rPr>
  </w:style>
  <w:style w:type="character" w:customStyle="1" w:styleId="Heading7Char">
    <w:name w:val="Heading 7 Char"/>
    <w:basedOn w:val="DefaultParagraphFont"/>
    <w:link w:val="Heading7"/>
    <w:uiPriority w:val="9"/>
    <w:semiHidden/>
    <w:rsid w:val="007970E2"/>
    <w:rPr>
      <w:rFonts w:asciiTheme="majorHAnsi" w:eastAsiaTheme="majorEastAsia" w:hAnsiTheme="majorHAnsi" w:cstheme="majorBidi"/>
      <w:i/>
      <w:iCs/>
      <w:color w:val="243F60" w:themeColor="accent1" w:themeShade="7F"/>
      <w:spacing w:val="-3"/>
      <w:sz w:val="24"/>
      <w:szCs w:val="22"/>
      <w:lang w:eastAsia="zh-CN"/>
    </w:rPr>
  </w:style>
  <w:style w:type="character" w:customStyle="1" w:styleId="Heading8Char">
    <w:name w:val="Heading 8 Char"/>
    <w:basedOn w:val="DefaultParagraphFont"/>
    <w:link w:val="Heading8"/>
    <w:uiPriority w:val="9"/>
    <w:semiHidden/>
    <w:rsid w:val="007970E2"/>
    <w:rPr>
      <w:rFonts w:asciiTheme="majorHAnsi" w:eastAsiaTheme="majorEastAsia" w:hAnsiTheme="majorHAnsi" w:cstheme="majorBidi"/>
      <w:color w:val="272727" w:themeColor="text1" w:themeTint="D8"/>
      <w:spacing w:val="-3"/>
      <w:sz w:val="21"/>
      <w:szCs w:val="21"/>
      <w:lang w:eastAsia="zh-CN"/>
    </w:rPr>
  </w:style>
  <w:style w:type="character" w:customStyle="1" w:styleId="Heading9Char">
    <w:name w:val="Heading 9 Char"/>
    <w:basedOn w:val="DefaultParagraphFont"/>
    <w:link w:val="Heading9"/>
    <w:uiPriority w:val="9"/>
    <w:semiHidden/>
    <w:rsid w:val="007970E2"/>
    <w:rPr>
      <w:rFonts w:asciiTheme="majorHAnsi" w:eastAsiaTheme="majorEastAsia" w:hAnsiTheme="majorHAnsi" w:cstheme="majorBidi"/>
      <w:i/>
      <w:iCs/>
      <w:color w:val="272727" w:themeColor="text1" w:themeTint="D8"/>
      <w:spacing w:val="-3"/>
      <w:sz w:val="21"/>
      <w:szCs w:val="21"/>
      <w:lang w:eastAsia="zh-CN"/>
    </w:rPr>
  </w:style>
  <w:style w:type="paragraph" w:styleId="ListParagraph">
    <w:name w:val="List Paragraph"/>
    <w:basedOn w:val="Normal"/>
    <w:uiPriority w:val="34"/>
    <w:qFormat/>
    <w:rsid w:val="007970E2"/>
    <w:pPr>
      <w:ind w:left="720"/>
      <w:contextualSpacing/>
    </w:pPr>
  </w:style>
  <w:style w:type="paragraph" w:styleId="Header">
    <w:name w:val="header"/>
    <w:basedOn w:val="Normal"/>
    <w:link w:val="HeaderChar"/>
    <w:uiPriority w:val="99"/>
    <w:unhideWhenUsed/>
    <w:rsid w:val="007970E2"/>
    <w:pPr>
      <w:tabs>
        <w:tab w:val="center" w:pos="4320"/>
        <w:tab w:val="right" w:pos="8640"/>
      </w:tabs>
      <w:spacing w:after="0" w:line="240" w:lineRule="auto"/>
    </w:pPr>
  </w:style>
  <w:style w:type="character" w:customStyle="1" w:styleId="HeaderChar">
    <w:name w:val="Header Char"/>
    <w:basedOn w:val="DefaultParagraphFont"/>
    <w:link w:val="Header"/>
    <w:uiPriority w:val="99"/>
    <w:rsid w:val="007970E2"/>
    <w:rPr>
      <w:rFonts w:ascii="Times New Roman" w:eastAsiaTheme="minorEastAsia" w:hAnsi="Times New Roman"/>
      <w:spacing w:val="-3"/>
      <w:sz w:val="24"/>
      <w:szCs w:val="22"/>
      <w:lang w:eastAsia="zh-CN"/>
    </w:rPr>
  </w:style>
  <w:style w:type="character" w:customStyle="1" w:styleId="FooterChar">
    <w:name w:val="Footer Char"/>
    <w:basedOn w:val="DefaultParagraphFont"/>
    <w:link w:val="Footer"/>
    <w:uiPriority w:val="99"/>
    <w:rsid w:val="007970E2"/>
    <w:rPr>
      <w:rFonts w:ascii="Times" w:hAnsi="Times"/>
      <w:sz w:val="24"/>
    </w:rPr>
  </w:style>
  <w:style w:type="paragraph" w:styleId="PlainText">
    <w:name w:val="Plain Text"/>
    <w:basedOn w:val="Normal"/>
    <w:link w:val="PlainTextChar"/>
    <w:uiPriority w:val="99"/>
    <w:semiHidden/>
    <w:unhideWhenUsed/>
    <w:rsid w:val="007970E2"/>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7970E2"/>
    <w:rPr>
      <w:rFonts w:ascii="Calibri" w:eastAsiaTheme="minorEastAsia" w:hAnsi="Calibri"/>
      <w:spacing w:val="-3"/>
      <w:sz w:val="24"/>
      <w:szCs w:val="21"/>
      <w:lang w:eastAsia="zh-CN"/>
    </w:rPr>
  </w:style>
  <w:style w:type="paragraph" w:styleId="TOC1">
    <w:name w:val="toc 1"/>
    <w:basedOn w:val="Normal"/>
    <w:next w:val="Normal"/>
    <w:autoRedefine/>
    <w:uiPriority w:val="39"/>
    <w:unhideWhenUsed/>
    <w:rsid w:val="007970E2"/>
    <w:pPr>
      <w:tabs>
        <w:tab w:val="left" w:pos="440"/>
        <w:tab w:val="right" w:leader="dot" w:pos="8636"/>
      </w:tabs>
      <w:spacing w:after="100"/>
    </w:pPr>
  </w:style>
  <w:style w:type="paragraph" w:styleId="TOC2">
    <w:name w:val="toc 2"/>
    <w:basedOn w:val="Normal"/>
    <w:next w:val="Normal"/>
    <w:autoRedefine/>
    <w:uiPriority w:val="39"/>
    <w:unhideWhenUsed/>
    <w:rsid w:val="007970E2"/>
    <w:pPr>
      <w:tabs>
        <w:tab w:val="left" w:pos="880"/>
        <w:tab w:val="right" w:leader="dot" w:pos="8636"/>
      </w:tabs>
      <w:spacing w:before="0" w:after="0"/>
      <w:ind w:left="220"/>
    </w:pPr>
  </w:style>
  <w:style w:type="paragraph" w:styleId="TOC3">
    <w:name w:val="toc 3"/>
    <w:basedOn w:val="Normal"/>
    <w:next w:val="Normal"/>
    <w:autoRedefine/>
    <w:uiPriority w:val="39"/>
    <w:unhideWhenUsed/>
    <w:rsid w:val="007970E2"/>
    <w:pPr>
      <w:spacing w:after="100"/>
      <w:ind w:left="440"/>
    </w:pPr>
  </w:style>
  <w:style w:type="paragraph" w:styleId="NoSpacing">
    <w:name w:val="No Spacing"/>
    <w:uiPriority w:val="1"/>
    <w:qFormat/>
    <w:rsid w:val="007970E2"/>
    <w:pPr>
      <w:suppressAutoHyphens/>
    </w:pPr>
    <w:rPr>
      <w:rFonts w:ascii="Arial" w:hAnsi="Arial" w:cs="Arial"/>
      <w:spacing w:val="-3"/>
      <w:sz w:val="22"/>
      <w:szCs w:val="22"/>
      <w:lang w:eastAsia="zh-CN"/>
    </w:rPr>
  </w:style>
  <w:style w:type="table" w:styleId="TableGrid">
    <w:name w:val="Table Grid"/>
    <w:basedOn w:val="TableNormal"/>
    <w:uiPriority w:val="39"/>
    <w:rsid w:val="007970E2"/>
    <w:rPr>
      <w:rFonts w:asciiTheme="minorHAnsi"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970E2"/>
    <w:rPr>
      <w:i/>
      <w:iCs/>
    </w:rPr>
  </w:style>
  <w:style w:type="character" w:customStyle="1" w:styleId="pureblacktext1">
    <w:name w:val="pureblacktext1"/>
    <w:basedOn w:val="DefaultParagraphFont"/>
    <w:rsid w:val="007970E2"/>
    <w:rPr>
      <w:color w:val="000000"/>
    </w:rPr>
  </w:style>
  <w:style w:type="character" w:styleId="CommentReference">
    <w:name w:val="annotation reference"/>
    <w:basedOn w:val="DefaultParagraphFont"/>
    <w:uiPriority w:val="99"/>
    <w:semiHidden/>
    <w:unhideWhenUsed/>
    <w:rsid w:val="007970E2"/>
    <w:rPr>
      <w:sz w:val="16"/>
      <w:szCs w:val="16"/>
    </w:rPr>
  </w:style>
  <w:style w:type="paragraph" w:styleId="CommentText">
    <w:name w:val="annotation text"/>
    <w:basedOn w:val="Normal"/>
    <w:link w:val="CommentTextChar"/>
    <w:uiPriority w:val="99"/>
    <w:semiHidden/>
    <w:unhideWhenUsed/>
    <w:rsid w:val="007970E2"/>
    <w:pPr>
      <w:spacing w:line="240" w:lineRule="auto"/>
    </w:pPr>
    <w:rPr>
      <w:sz w:val="20"/>
      <w:szCs w:val="20"/>
    </w:rPr>
  </w:style>
  <w:style w:type="character" w:customStyle="1" w:styleId="CommentTextChar">
    <w:name w:val="Comment Text Char"/>
    <w:basedOn w:val="DefaultParagraphFont"/>
    <w:link w:val="CommentText"/>
    <w:uiPriority w:val="99"/>
    <w:semiHidden/>
    <w:rsid w:val="007970E2"/>
    <w:rPr>
      <w:rFonts w:ascii="Times New Roman" w:eastAsiaTheme="minorEastAsia" w:hAnsi="Times New Roman"/>
      <w:spacing w:val="-3"/>
      <w:lang w:eastAsia="zh-CN"/>
    </w:rPr>
  </w:style>
  <w:style w:type="paragraph" w:styleId="CommentSubject">
    <w:name w:val="annotation subject"/>
    <w:basedOn w:val="CommentText"/>
    <w:next w:val="CommentText"/>
    <w:link w:val="CommentSubjectChar"/>
    <w:uiPriority w:val="99"/>
    <w:semiHidden/>
    <w:unhideWhenUsed/>
    <w:rsid w:val="007970E2"/>
    <w:rPr>
      <w:b/>
      <w:bCs/>
    </w:rPr>
  </w:style>
  <w:style w:type="character" w:customStyle="1" w:styleId="CommentSubjectChar">
    <w:name w:val="Comment Subject Char"/>
    <w:basedOn w:val="CommentTextChar"/>
    <w:link w:val="CommentSubject"/>
    <w:uiPriority w:val="99"/>
    <w:semiHidden/>
    <w:rsid w:val="007970E2"/>
    <w:rPr>
      <w:rFonts w:ascii="Times New Roman" w:eastAsiaTheme="minorEastAsia" w:hAnsi="Times New Roman"/>
      <w:b/>
      <w:bCs/>
      <w:spacing w:val="-3"/>
      <w:lang w:eastAsia="zh-CN"/>
    </w:rPr>
  </w:style>
  <w:style w:type="character" w:customStyle="1" w:styleId="BalloonTextChar">
    <w:name w:val="Balloon Text Char"/>
    <w:basedOn w:val="DefaultParagraphFont"/>
    <w:link w:val="BalloonText"/>
    <w:uiPriority w:val="99"/>
    <w:semiHidden/>
    <w:rsid w:val="007970E2"/>
    <w:rPr>
      <w:rFonts w:ascii="Tahoma" w:eastAsiaTheme="minorEastAsia" w:hAnsi="Tahoma" w:cs="Tahoma"/>
      <w:spacing w:val="-3"/>
      <w:sz w:val="16"/>
      <w:szCs w:val="16"/>
      <w:lang w:eastAsia="zh-CN"/>
    </w:rPr>
  </w:style>
  <w:style w:type="paragraph" w:styleId="Revision">
    <w:name w:val="Revision"/>
    <w:hidden/>
    <w:uiPriority w:val="99"/>
    <w:semiHidden/>
    <w:rsid w:val="007970E2"/>
    <w:rPr>
      <w:rFonts w:ascii="Times New Roman" w:hAnsi="Times New Roman"/>
      <w:spacing w:val="-3"/>
      <w:sz w:val="24"/>
      <w:szCs w:val="22"/>
      <w:lang w:eastAsia="zh-CN"/>
    </w:rPr>
  </w:style>
  <w:style w:type="character" w:styleId="LineNumber">
    <w:name w:val="line number"/>
    <w:basedOn w:val="DefaultParagraphFont"/>
    <w:uiPriority w:val="99"/>
    <w:semiHidden/>
    <w:unhideWhenUsed/>
    <w:rsid w:val="007970E2"/>
  </w:style>
  <w:style w:type="character" w:styleId="PlaceholderText">
    <w:name w:val="Placeholder Text"/>
    <w:basedOn w:val="DefaultParagraphFont"/>
    <w:uiPriority w:val="99"/>
    <w:semiHidden/>
    <w:rsid w:val="007970E2"/>
    <w:rPr>
      <w:color w:val="808080"/>
    </w:rPr>
  </w:style>
  <w:style w:type="character" w:styleId="Strong">
    <w:name w:val="Strong"/>
    <w:basedOn w:val="DefaultParagraphFont"/>
    <w:uiPriority w:val="22"/>
    <w:qFormat/>
    <w:rsid w:val="007970E2"/>
    <w:rPr>
      <w:b/>
      <w:bCs/>
    </w:rPr>
  </w:style>
  <w:style w:type="character" w:customStyle="1" w:styleId="UnresolvedMention1">
    <w:name w:val="Unresolved Mention1"/>
    <w:basedOn w:val="DefaultParagraphFont"/>
    <w:uiPriority w:val="99"/>
    <w:semiHidden/>
    <w:unhideWhenUsed/>
    <w:rsid w:val="007970E2"/>
    <w:rPr>
      <w:color w:val="605E5C"/>
      <w:shd w:val="clear" w:color="auto" w:fill="E1DFDD"/>
    </w:rPr>
  </w:style>
  <w:style w:type="paragraph" w:customStyle="1" w:styleId="EndNoteBibliographyTitle">
    <w:name w:val="EndNote Bibliography Title"/>
    <w:basedOn w:val="Normal"/>
    <w:link w:val="EndNoteBibliographyTitleChar"/>
    <w:rsid w:val="004E7508"/>
    <w:pPr>
      <w:spacing w:after="0"/>
      <w:jc w:val="center"/>
    </w:pPr>
    <w:rPr>
      <w:noProof/>
    </w:rPr>
  </w:style>
  <w:style w:type="character" w:customStyle="1" w:styleId="EndNoteBibliographyTitleChar">
    <w:name w:val="EndNote Bibliography Title Char"/>
    <w:basedOn w:val="StyleFACorrespondingAuthorFootnote7ptChar"/>
    <w:link w:val="EndNoteBibliographyTitle"/>
    <w:rsid w:val="004E7508"/>
    <w:rPr>
      <w:rFonts w:ascii="Times New Roman" w:hAnsi="Times New Roman"/>
      <w:noProof/>
      <w:spacing w:val="-3"/>
      <w:kern w:val="20"/>
      <w:sz w:val="24"/>
      <w:szCs w:val="22"/>
      <w:lang w:eastAsia="zh-CN"/>
    </w:rPr>
  </w:style>
  <w:style w:type="paragraph" w:customStyle="1" w:styleId="EndNoteBibliography">
    <w:name w:val="EndNote Bibliography"/>
    <w:basedOn w:val="Normal"/>
    <w:link w:val="EndNoteBibliographyChar"/>
    <w:rsid w:val="004E7508"/>
    <w:pPr>
      <w:spacing w:line="240" w:lineRule="auto"/>
    </w:pPr>
    <w:rPr>
      <w:noProof/>
    </w:rPr>
  </w:style>
  <w:style w:type="character" w:customStyle="1" w:styleId="EndNoteBibliographyChar">
    <w:name w:val="EndNote Bibliography Char"/>
    <w:basedOn w:val="StyleFACorrespondingAuthorFootnote7ptChar"/>
    <w:link w:val="EndNoteBibliography"/>
    <w:rsid w:val="004E7508"/>
    <w:rPr>
      <w:rFonts w:ascii="Times New Roman" w:hAnsi="Times New Roman"/>
      <w:noProof/>
      <w:spacing w:val="-3"/>
      <w:kern w:val="20"/>
      <w:sz w:val="24"/>
      <w:szCs w:val="22"/>
      <w:lang w:eastAsia="zh-CN"/>
    </w:rPr>
  </w:style>
  <w:style w:type="character" w:styleId="UnresolvedMention">
    <w:name w:val="Unresolved Mention"/>
    <w:basedOn w:val="DefaultParagraphFont"/>
    <w:uiPriority w:val="99"/>
    <w:semiHidden/>
    <w:unhideWhenUsed/>
    <w:rsid w:val="00506F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doi.org/10.1016/j.enzmictec.2016.09.013"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varma.rajender@epa.gov"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mailto:houdeyi@tsinghua.edu.c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3.jpeg"/><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Desktop\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4C4F41-F0FA-4D53-A45A-0AA909174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Template>
  <TotalTime>167</TotalTime>
  <Pages>1</Pages>
  <Words>53937</Words>
  <Characters>307441</Characters>
  <Application>Microsoft Office Word</Application>
  <DocSecurity>0</DocSecurity>
  <Lines>2562</Lines>
  <Paragraphs>721</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360657</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John</dc:creator>
  <cp:keywords/>
  <cp:lastModifiedBy>David OConnor</cp:lastModifiedBy>
  <cp:revision>11</cp:revision>
  <cp:lastPrinted>2008-06-11T21:33:00Z</cp:lastPrinted>
  <dcterms:created xsi:type="dcterms:W3CDTF">2020-09-23T09:39:00Z</dcterms:created>
  <dcterms:modified xsi:type="dcterms:W3CDTF">2020-09-23T13:51:00Z</dcterms:modified>
</cp:coreProperties>
</file>